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B28C1" w14:textId="77777777" w:rsidR="00BA0B45" w:rsidRPr="00583A4D" w:rsidRDefault="00EB4DD4" w:rsidP="00731F72">
      <w:r w:rsidRPr="00583A4D">
        <w:rPr>
          <w:noProof/>
        </w:rPr>
        <w:drawing>
          <wp:anchor distT="0" distB="0" distL="114300" distR="114300" simplePos="0" relativeHeight="251649536" behindDoc="0" locked="0" layoutInCell="1" allowOverlap="1" wp14:anchorId="29A2CB12" wp14:editId="02CF7110">
            <wp:simplePos x="0" y="0"/>
            <wp:positionH relativeFrom="column">
              <wp:posOffset>710379</wp:posOffset>
            </wp:positionH>
            <wp:positionV relativeFrom="page">
              <wp:posOffset>731520</wp:posOffset>
            </wp:positionV>
            <wp:extent cx="3197013" cy="2397760"/>
            <wp:effectExtent l="0" t="0" r="3810" b="2540"/>
            <wp:wrapTopAndBottom/>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pic:cNvPicPr/>
                  </pic:nvPicPr>
                  <pic:blipFill>
                    <a:blip r:embed="rId8"/>
                    <a:stretch>
                      <a:fillRect/>
                    </a:stretch>
                  </pic:blipFill>
                  <pic:spPr bwMode="auto">
                    <a:xfrm rot="10800000">
                      <a:off x="0" y="0"/>
                      <a:ext cx="3197013" cy="2397760"/>
                    </a:xfrm>
                    <a:prstGeom prst="rect">
                      <a:avLst/>
                    </a:prstGeom>
                    <a:ln>
                      <a:noFill/>
                    </a:ln>
                    <a:extLst>
                      <a:ext uri="{53640926-AAD7-44D8-BBD7-CCE9431645EC}">
                        <a14:shadowObscured xmlns:a14="http://schemas.microsoft.com/office/drawing/2010/main"/>
                      </a:ex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margin">
              <wp14:pctWidth>0</wp14:pctWidth>
            </wp14:sizeRelH>
            <wp14:sizeRelV relativeFrom="margin">
              <wp14:pctHeight>0</wp14:pctHeight>
            </wp14:sizeRelV>
          </wp:anchor>
        </w:drawing>
      </w:r>
    </w:p>
    <w:p w14:paraId="77775C7C" w14:textId="77777777" w:rsidR="000E4251" w:rsidRPr="00583A4D" w:rsidRDefault="000E4251" w:rsidP="00E768D9">
      <w:pPr>
        <w:pStyle w:val="TitelEinrichtungsnameDiakonie"/>
      </w:pPr>
    </w:p>
    <w:p w14:paraId="39240239" w14:textId="77777777" w:rsidR="00BA0B45" w:rsidRPr="00583A4D" w:rsidRDefault="00A85DC3" w:rsidP="00E768D9">
      <w:pPr>
        <w:pStyle w:val="TitelEinrichtungsnameDiakonie"/>
      </w:pPr>
      <w:r w:rsidRPr="00583A4D">
        <w:t>„</w:t>
      </w:r>
      <w:r w:rsidR="00BA0B45" w:rsidRPr="00583A4D">
        <w:t xml:space="preserve">zentrum </w:t>
      </w:r>
      <w:r w:rsidR="00BA0B45" w:rsidRPr="00583A4D">
        <w:rPr>
          <w:i/>
        </w:rPr>
        <w:t>plus</w:t>
      </w:r>
      <w:r w:rsidRPr="00583A4D">
        <w:t>“</w:t>
      </w:r>
    </w:p>
    <w:p w14:paraId="3576243E" w14:textId="77777777" w:rsidR="00C2186A" w:rsidRPr="00583A4D" w:rsidRDefault="00BA0B45" w:rsidP="00E768D9">
      <w:pPr>
        <w:pStyle w:val="TitelEinrichtungsnameDiakonie"/>
      </w:pPr>
      <w:r w:rsidRPr="00583A4D">
        <w:t>Derendorf-Golzheim</w:t>
      </w:r>
    </w:p>
    <w:p w14:paraId="105928B5" w14:textId="77777777" w:rsidR="008F04E9" w:rsidRPr="00583A4D" w:rsidRDefault="00BA0B45" w:rsidP="00E768D9">
      <w:pPr>
        <w:pStyle w:val="TitelUeberschriftDiakonie"/>
      </w:pPr>
      <w:r w:rsidRPr="00583A4D">
        <w:t xml:space="preserve">Programm </w:t>
      </w:r>
    </w:p>
    <w:p w14:paraId="477B547C" w14:textId="167E5916" w:rsidR="00BA0B45" w:rsidRPr="00583A4D" w:rsidRDefault="00FC41F4" w:rsidP="00E768D9">
      <w:pPr>
        <w:pStyle w:val="TitelUeberschriftDiakonie"/>
      </w:pPr>
      <w:r>
        <w:t>April</w:t>
      </w:r>
      <w:r w:rsidR="00553488">
        <w:t xml:space="preserve"> bis </w:t>
      </w:r>
      <w:r>
        <w:t>Juni</w:t>
      </w:r>
      <w:r w:rsidR="000E4251" w:rsidRPr="00583A4D">
        <w:t xml:space="preserve"> </w:t>
      </w:r>
      <w:r w:rsidR="00553488">
        <w:t>2026</w:t>
      </w:r>
    </w:p>
    <w:p w14:paraId="616503BE" w14:textId="77777777" w:rsidR="00650E3C" w:rsidRPr="00583A4D" w:rsidRDefault="00650E3C" w:rsidP="00731F72"/>
    <w:p w14:paraId="7B4D8309" w14:textId="77777777" w:rsidR="007C48B9" w:rsidRPr="00583A4D" w:rsidRDefault="007C48B9" w:rsidP="00731F72"/>
    <w:p w14:paraId="67A8E980" w14:textId="77777777" w:rsidR="003D11B9" w:rsidRPr="00583A4D" w:rsidRDefault="003D11B9" w:rsidP="007C48B9">
      <w:pPr>
        <w:spacing w:line="240" w:lineRule="auto"/>
      </w:pPr>
    </w:p>
    <w:p w14:paraId="5612CFCE" w14:textId="77777777" w:rsidR="007C48B9" w:rsidRPr="00583A4D" w:rsidRDefault="007C48B9" w:rsidP="00731F72"/>
    <w:p w14:paraId="2ABAF8CA" w14:textId="77777777" w:rsidR="00D1032D" w:rsidRPr="00583A4D" w:rsidRDefault="007C48B9" w:rsidP="00731F72">
      <w:pPr>
        <w:sectPr w:rsidR="00D1032D" w:rsidRPr="00583A4D" w:rsidSect="00860F1C">
          <w:headerReference w:type="default" r:id="rId9"/>
          <w:footerReference w:type="default" r:id="rId10"/>
          <w:headerReference w:type="first" r:id="rId11"/>
          <w:footerReference w:type="first" r:id="rId12"/>
          <w:pgSz w:w="8391" w:h="11906" w:code="11"/>
          <w:pgMar w:top="992" w:right="454" w:bottom="567" w:left="567" w:header="567" w:footer="170" w:gutter="0"/>
          <w:cols w:space="283"/>
          <w:titlePg/>
          <w:docGrid w:linePitch="360"/>
        </w:sectPr>
      </w:pPr>
      <w:r w:rsidRPr="00583A4D">
        <w:rPr>
          <w:noProof/>
        </w:rPr>
        <w:drawing>
          <wp:anchor distT="0" distB="0" distL="114300" distR="114300" simplePos="0" relativeHeight="251646464" behindDoc="1" locked="0" layoutInCell="1" allowOverlap="1" wp14:anchorId="146797D8" wp14:editId="6538F748">
            <wp:simplePos x="0" y="0"/>
            <wp:positionH relativeFrom="margin">
              <wp:align>left</wp:align>
            </wp:positionH>
            <wp:positionV relativeFrom="paragraph">
              <wp:posOffset>589915</wp:posOffset>
            </wp:positionV>
            <wp:extent cx="1368902" cy="371951"/>
            <wp:effectExtent l="0" t="0" r="3175" b="9525"/>
            <wp:wrapTight wrapText="bothSides">
              <wp:wrapPolygon edited="0">
                <wp:start x="0" y="0"/>
                <wp:lineTo x="0" y="21046"/>
                <wp:lineTo x="21349" y="21046"/>
                <wp:lineTo x="2134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entrumplus-logo+.bmp"/>
                    <pic:cNvPicPr/>
                  </pic:nvPicPr>
                  <pic:blipFill>
                    <a:blip r:embed="rId13"/>
                    <a:stretch>
                      <a:fillRect/>
                    </a:stretch>
                  </pic:blipFill>
                  <pic:spPr>
                    <a:xfrm>
                      <a:off x="0" y="0"/>
                      <a:ext cx="1368902" cy="371951"/>
                    </a:xfrm>
                    <a:prstGeom prst="rect">
                      <a:avLst/>
                    </a:prstGeom>
                  </pic:spPr>
                </pic:pic>
              </a:graphicData>
            </a:graphic>
          </wp:anchor>
        </w:drawing>
      </w:r>
      <w:r w:rsidRPr="00583A4D">
        <w:rPr>
          <w:noProof/>
        </w:rPr>
        <w:drawing>
          <wp:anchor distT="0" distB="0" distL="114300" distR="114300" simplePos="0" relativeHeight="251648512" behindDoc="1" locked="0" layoutInCell="1" allowOverlap="1" wp14:anchorId="55737FBD" wp14:editId="4AF855CB">
            <wp:simplePos x="0" y="0"/>
            <wp:positionH relativeFrom="column">
              <wp:posOffset>3049905</wp:posOffset>
            </wp:positionH>
            <wp:positionV relativeFrom="paragraph">
              <wp:posOffset>418465</wp:posOffset>
            </wp:positionV>
            <wp:extent cx="1514475" cy="545465"/>
            <wp:effectExtent l="0" t="0" r="9525" b="6985"/>
            <wp:wrapTight wrapText="bothSides">
              <wp:wrapPolygon edited="0">
                <wp:start x="0" y="0"/>
                <wp:lineTo x="0" y="21122"/>
                <wp:lineTo x="21464" y="21122"/>
                <wp:lineTo x="2146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k Dü-Mi (rot).bmp"/>
                    <pic:cNvPicPr/>
                  </pic:nvPicPr>
                  <pic:blipFill>
                    <a:blip r:embed="rId14"/>
                    <a:stretch>
                      <a:fillRect/>
                    </a:stretch>
                  </pic:blipFill>
                  <pic:spPr>
                    <a:xfrm>
                      <a:off x="0" y="0"/>
                      <a:ext cx="1514475" cy="545465"/>
                    </a:xfrm>
                    <a:prstGeom prst="rect">
                      <a:avLst/>
                    </a:prstGeom>
                  </pic:spPr>
                </pic:pic>
              </a:graphicData>
            </a:graphic>
          </wp:anchor>
        </w:drawing>
      </w:r>
      <w:r w:rsidR="0027619B" w:rsidRPr="00583A4D">
        <w:rPr>
          <w:noProof/>
        </w:rPr>
        <w:drawing>
          <wp:anchor distT="0" distB="0" distL="114300" distR="114300" simplePos="0" relativeHeight="251647488" behindDoc="1" locked="0" layoutInCell="1" allowOverlap="1" wp14:anchorId="3400284F" wp14:editId="05173732">
            <wp:simplePos x="0" y="0"/>
            <wp:positionH relativeFrom="column">
              <wp:posOffset>2592705</wp:posOffset>
            </wp:positionH>
            <wp:positionV relativeFrom="paragraph">
              <wp:posOffset>66040</wp:posOffset>
            </wp:positionV>
            <wp:extent cx="2000250" cy="156845"/>
            <wp:effectExtent l="0" t="0" r="0" b="0"/>
            <wp:wrapTight wrapText="bothSides">
              <wp:wrapPolygon edited="0">
                <wp:start x="0" y="0"/>
                <wp:lineTo x="0" y="18364"/>
                <wp:lineTo x="21394" y="18364"/>
                <wp:lineTo x="2139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konie Duesseldorf-logo 2.bmp"/>
                    <pic:cNvPicPr/>
                  </pic:nvPicPr>
                  <pic:blipFill>
                    <a:blip r:embed="rId15"/>
                    <a:stretch>
                      <a:fillRect/>
                    </a:stretch>
                  </pic:blipFill>
                  <pic:spPr>
                    <a:xfrm>
                      <a:off x="0" y="0"/>
                      <a:ext cx="2000250" cy="156845"/>
                    </a:xfrm>
                    <a:prstGeom prst="rect">
                      <a:avLst/>
                    </a:prstGeom>
                  </pic:spPr>
                </pic:pic>
              </a:graphicData>
            </a:graphic>
          </wp:anchor>
        </w:drawing>
      </w:r>
    </w:p>
    <w:p w14:paraId="61E726E3" w14:textId="77777777" w:rsidR="00715FAD" w:rsidRPr="00583A4D" w:rsidRDefault="00715FAD" w:rsidP="00731F72"/>
    <w:p w14:paraId="7BCBB392" w14:textId="77777777" w:rsidR="007C48B9" w:rsidRPr="00583A4D" w:rsidRDefault="007C48B9" w:rsidP="002606B7">
      <w:pPr>
        <w:tabs>
          <w:tab w:val="right" w:leader="dot" w:pos="7230"/>
        </w:tabs>
        <w:spacing w:line="240" w:lineRule="auto"/>
      </w:pPr>
    </w:p>
    <w:p w14:paraId="50B4D176" w14:textId="77777777" w:rsidR="007C48B9" w:rsidRPr="00583A4D" w:rsidRDefault="007C48B9" w:rsidP="002606B7">
      <w:pPr>
        <w:tabs>
          <w:tab w:val="right" w:leader="dot" w:pos="7230"/>
        </w:tabs>
        <w:spacing w:line="240" w:lineRule="auto"/>
      </w:pPr>
    </w:p>
    <w:p w14:paraId="43D48B96" w14:textId="77777777" w:rsidR="007C48B9" w:rsidRPr="00583A4D" w:rsidRDefault="007C48B9" w:rsidP="002606B7">
      <w:pPr>
        <w:tabs>
          <w:tab w:val="right" w:leader="dot" w:pos="7230"/>
        </w:tabs>
        <w:spacing w:line="240" w:lineRule="auto"/>
      </w:pPr>
    </w:p>
    <w:p w14:paraId="4BFBCCAA" w14:textId="77777777" w:rsidR="007C48B9" w:rsidRPr="00583A4D" w:rsidRDefault="007C48B9" w:rsidP="002606B7">
      <w:pPr>
        <w:tabs>
          <w:tab w:val="right" w:leader="dot" w:pos="7230"/>
        </w:tabs>
        <w:spacing w:line="240" w:lineRule="auto"/>
      </w:pPr>
    </w:p>
    <w:p w14:paraId="15E76110" w14:textId="77777777" w:rsidR="007C48B9" w:rsidRPr="00583A4D" w:rsidRDefault="007C48B9" w:rsidP="002606B7">
      <w:pPr>
        <w:tabs>
          <w:tab w:val="right" w:leader="dot" w:pos="7230"/>
        </w:tabs>
        <w:spacing w:line="240" w:lineRule="auto"/>
      </w:pPr>
    </w:p>
    <w:p w14:paraId="68836B57" w14:textId="77777777" w:rsidR="007C48B9" w:rsidRPr="00583A4D" w:rsidRDefault="007C48B9" w:rsidP="002606B7">
      <w:pPr>
        <w:tabs>
          <w:tab w:val="right" w:leader="dot" w:pos="7230"/>
        </w:tabs>
        <w:spacing w:line="240" w:lineRule="auto"/>
      </w:pPr>
    </w:p>
    <w:p w14:paraId="14B9E238" w14:textId="77777777" w:rsidR="007C48B9" w:rsidRPr="00583A4D" w:rsidRDefault="007C48B9" w:rsidP="002606B7">
      <w:pPr>
        <w:tabs>
          <w:tab w:val="right" w:leader="dot" w:pos="7230"/>
        </w:tabs>
        <w:spacing w:line="240" w:lineRule="auto"/>
      </w:pPr>
    </w:p>
    <w:p w14:paraId="3A282A41" w14:textId="77777777" w:rsidR="007C48B9" w:rsidRPr="00583A4D" w:rsidRDefault="007C48B9" w:rsidP="002606B7">
      <w:pPr>
        <w:tabs>
          <w:tab w:val="right" w:leader="dot" w:pos="7230"/>
        </w:tabs>
        <w:spacing w:line="240" w:lineRule="auto"/>
      </w:pPr>
    </w:p>
    <w:p w14:paraId="31E9C406" w14:textId="77777777" w:rsidR="007C48B9" w:rsidRPr="00583A4D" w:rsidRDefault="007C48B9" w:rsidP="002606B7">
      <w:pPr>
        <w:tabs>
          <w:tab w:val="right" w:leader="dot" w:pos="7230"/>
        </w:tabs>
        <w:spacing w:line="240" w:lineRule="auto"/>
      </w:pPr>
    </w:p>
    <w:p w14:paraId="7011EDCC" w14:textId="77777777" w:rsidR="007C48B9" w:rsidRPr="00583A4D" w:rsidRDefault="007C48B9" w:rsidP="002606B7">
      <w:pPr>
        <w:tabs>
          <w:tab w:val="right" w:leader="dot" w:pos="7230"/>
        </w:tabs>
        <w:spacing w:line="240" w:lineRule="auto"/>
      </w:pPr>
    </w:p>
    <w:p w14:paraId="7ADCA038" w14:textId="77777777" w:rsidR="007C48B9" w:rsidRPr="00583A4D" w:rsidRDefault="007C48B9" w:rsidP="002606B7">
      <w:pPr>
        <w:tabs>
          <w:tab w:val="right" w:leader="dot" w:pos="7230"/>
        </w:tabs>
        <w:spacing w:line="240" w:lineRule="auto"/>
      </w:pPr>
    </w:p>
    <w:p w14:paraId="7CFB80F2" w14:textId="77777777" w:rsidR="007C48B9" w:rsidRPr="00583A4D" w:rsidRDefault="007C48B9" w:rsidP="002606B7">
      <w:pPr>
        <w:tabs>
          <w:tab w:val="right" w:leader="dot" w:pos="7230"/>
        </w:tabs>
        <w:spacing w:line="240" w:lineRule="auto"/>
      </w:pPr>
    </w:p>
    <w:p w14:paraId="578EC6D0" w14:textId="77777777" w:rsidR="007C48B9" w:rsidRPr="00583A4D" w:rsidRDefault="007C48B9" w:rsidP="002606B7">
      <w:pPr>
        <w:tabs>
          <w:tab w:val="right" w:leader="dot" w:pos="7230"/>
        </w:tabs>
        <w:spacing w:line="240" w:lineRule="auto"/>
      </w:pPr>
    </w:p>
    <w:p w14:paraId="1B6DFFFE" w14:textId="77777777" w:rsidR="007C48B9" w:rsidRPr="00583A4D" w:rsidRDefault="007C48B9" w:rsidP="002606B7">
      <w:pPr>
        <w:tabs>
          <w:tab w:val="right" w:leader="dot" w:pos="7230"/>
        </w:tabs>
        <w:spacing w:line="240" w:lineRule="auto"/>
      </w:pPr>
    </w:p>
    <w:p w14:paraId="6602725C" w14:textId="77777777" w:rsidR="007C48B9" w:rsidRPr="00583A4D" w:rsidRDefault="007C48B9" w:rsidP="002606B7">
      <w:pPr>
        <w:tabs>
          <w:tab w:val="right" w:leader="dot" w:pos="7230"/>
        </w:tabs>
        <w:spacing w:line="240" w:lineRule="auto"/>
      </w:pPr>
    </w:p>
    <w:p w14:paraId="06EA3161" w14:textId="77777777" w:rsidR="007C48B9" w:rsidRPr="00583A4D" w:rsidRDefault="007C48B9" w:rsidP="002606B7">
      <w:pPr>
        <w:tabs>
          <w:tab w:val="right" w:leader="dot" w:pos="7230"/>
        </w:tabs>
        <w:spacing w:line="240" w:lineRule="auto"/>
      </w:pPr>
    </w:p>
    <w:p w14:paraId="617516AD" w14:textId="77777777" w:rsidR="007C48B9" w:rsidRPr="00583A4D" w:rsidRDefault="007C48B9" w:rsidP="002606B7">
      <w:pPr>
        <w:tabs>
          <w:tab w:val="right" w:leader="dot" w:pos="7230"/>
        </w:tabs>
        <w:spacing w:line="240" w:lineRule="auto"/>
      </w:pPr>
    </w:p>
    <w:p w14:paraId="63F3CCC7" w14:textId="77777777" w:rsidR="007C48B9" w:rsidRPr="00583A4D" w:rsidRDefault="007C48B9" w:rsidP="002606B7">
      <w:pPr>
        <w:tabs>
          <w:tab w:val="right" w:leader="dot" w:pos="7230"/>
        </w:tabs>
        <w:spacing w:line="240" w:lineRule="auto"/>
      </w:pPr>
    </w:p>
    <w:p w14:paraId="1B03D7A5" w14:textId="77777777" w:rsidR="007C48B9" w:rsidRPr="00583A4D" w:rsidRDefault="007C48B9" w:rsidP="002606B7">
      <w:pPr>
        <w:tabs>
          <w:tab w:val="right" w:leader="dot" w:pos="7230"/>
        </w:tabs>
        <w:spacing w:line="240" w:lineRule="auto"/>
      </w:pPr>
    </w:p>
    <w:p w14:paraId="7D749740" w14:textId="77777777" w:rsidR="007C48B9" w:rsidRPr="00583A4D" w:rsidRDefault="007C48B9" w:rsidP="002606B7">
      <w:pPr>
        <w:tabs>
          <w:tab w:val="right" w:leader="dot" w:pos="7230"/>
        </w:tabs>
        <w:spacing w:line="240" w:lineRule="auto"/>
      </w:pPr>
    </w:p>
    <w:p w14:paraId="7CDB68EF" w14:textId="77777777" w:rsidR="007C48B9" w:rsidRPr="00583A4D" w:rsidRDefault="007C48B9" w:rsidP="002606B7">
      <w:pPr>
        <w:tabs>
          <w:tab w:val="right" w:leader="dot" w:pos="7230"/>
        </w:tabs>
        <w:spacing w:line="240" w:lineRule="auto"/>
      </w:pPr>
    </w:p>
    <w:p w14:paraId="08558E3E" w14:textId="77777777" w:rsidR="007C48B9" w:rsidRPr="00583A4D" w:rsidRDefault="007C48B9" w:rsidP="002606B7">
      <w:pPr>
        <w:tabs>
          <w:tab w:val="right" w:leader="dot" w:pos="7230"/>
        </w:tabs>
        <w:spacing w:line="240" w:lineRule="auto"/>
      </w:pPr>
    </w:p>
    <w:p w14:paraId="553E85E9" w14:textId="77777777" w:rsidR="007C48B9" w:rsidRPr="00583A4D" w:rsidRDefault="007C48B9" w:rsidP="002606B7">
      <w:pPr>
        <w:tabs>
          <w:tab w:val="right" w:leader="dot" w:pos="7230"/>
        </w:tabs>
        <w:spacing w:line="240" w:lineRule="auto"/>
      </w:pPr>
    </w:p>
    <w:p w14:paraId="5AA42DFC" w14:textId="77777777" w:rsidR="007C48B9" w:rsidRPr="00583A4D" w:rsidRDefault="007C48B9" w:rsidP="002606B7">
      <w:pPr>
        <w:tabs>
          <w:tab w:val="right" w:leader="dot" w:pos="7230"/>
        </w:tabs>
        <w:spacing w:line="240" w:lineRule="auto"/>
      </w:pPr>
    </w:p>
    <w:p w14:paraId="6784FD6D" w14:textId="77777777" w:rsidR="007C48B9" w:rsidRPr="00583A4D" w:rsidRDefault="007C48B9" w:rsidP="002606B7">
      <w:pPr>
        <w:tabs>
          <w:tab w:val="right" w:leader="dot" w:pos="7230"/>
        </w:tabs>
        <w:spacing w:line="240" w:lineRule="auto"/>
      </w:pPr>
    </w:p>
    <w:p w14:paraId="73FB397A" w14:textId="77777777" w:rsidR="007C48B9" w:rsidRPr="00583A4D" w:rsidRDefault="007C48B9" w:rsidP="002606B7">
      <w:pPr>
        <w:tabs>
          <w:tab w:val="right" w:leader="dot" w:pos="7230"/>
        </w:tabs>
        <w:spacing w:line="240" w:lineRule="auto"/>
      </w:pPr>
    </w:p>
    <w:p w14:paraId="07D8F955" w14:textId="77777777" w:rsidR="007C48B9" w:rsidRPr="00583A4D" w:rsidRDefault="007C48B9" w:rsidP="002606B7">
      <w:pPr>
        <w:tabs>
          <w:tab w:val="right" w:leader="dot" w:pos="7230"/>
        </w:tabs>
        <w:spacing w:line="240" w:lineRule="auto"/>
      </w:pPr>
    </w:p>
    <w:p w14:paraId="29E1D6AC" w14:textId="77777777" w:rsidR="007C48B9" w:rsidRPr="00583A4D" w:rsidRDefault="007C48B9" w:rsidP="002606B7">
      <w:pPr>
        <w:tabs>
          <w:tab w:val="right" w:leader="dot" w:pos="7230"/>
        </w:tabs>
        <w:spacing w:line="240" w:lineRule="auto"/>
      </w:pPr>
    </w:p>
    <w:p w14:paraId="57F53F14" w14:textId="77777777" w:rsidR="007C48B9" w:rsidRPr="00583A4D" w:rsidRDefault="007C48B9" w:rsidP="002606B7">
      <w:pPr>
        <w:tabs>
          <w:tab w:val="right" w:leader="dot" w:pos="7230"/>
        </w:tabs>
        <w:spacing w:line="240" w:lineRule="auto"/>
      </w:pPr>
    </w:p>
    <w:p w14:paraId="7681BDC0" w14:textId="77777777" w:rsidR="007C48B9" w:rsidRPr="00583A4D" w:rsidRDefault="007C48B9" w:rsidP="002606B7">
      <w:pPr>
        <w:tabs>
          <w:tab w:val="right" w:leader="dot" w:pos="7230"/>
        </w:tabs>
        <w:spacing w:line="240" w:lineRule="auto"/>
      </w:pPr>
    </w:p>
    <w:p w14:paraId="6A5966A2" w14:textId="77777777" w:rsidR="007C48B9" w:rsidRPr="00583A4D" w:rsidRDefault="007C48B9" w:rsidP="002606B7">
      <w:pPr>
        <w:tabs>
          <w:tab w:val="right" w:leader="dot" w:pos="7230"/>
        </w:tabs>
        <w:spacing w:line="240" w:lineRule="auto"/>
      </w:pPr>
    </w:p>
    <w:p w14:paraId="02C346AC" w14:textId="77777777" w:rsidR="007C48B9" w:rsidRPr="00583A4D" w:rsidRDefault="007C48B9" w:rsidP="002606B7">
      <w:pPr>
        <w:tabs>
          <w:tab w:val="right" w:leader="dot" w:pos="7230"/>
        </w:tabs>
        <w:spacing w:line="240" w:lineRule="auto"/>
      </w:pPr>
    </w:p>
    <w:p w14:paraId="187AE497" w14:textId="77777777" w:rsidR="007C48B9" w:rsidRPr="00583A4D" w:rsidRDefault="007C48B9" w:rsidP="002606B7">
      <w:pPr>
        <w:tabs>
          <w:tab w:val="right" w:leader="dot" w:pos="7230"/>
        </w:tabs>
        <w:spacing w:line="240" w:lineRule="auto"/>
      </w:pPr>
    </w:p>
    <w:p w14:paraId="3DA03FDD" w14:textId="77777777" w:rsidR="007C48B9" w:rsidRPr="00583A4D" w:rsidRDefault="007C48B9" w:rsidP="002606B7">
      <w:pPr>
        <w:tabs>
          <w:tab w:val="right" w:leader="dot" w:pos="7230"/>
        </w:tabs>
        <w:spacing w:line="240" w:lineRule="auto"/>
      </w:pPr>
    </w:p>
    <w:p w14:paraId="47BEC4F2" w14:textId="77777777" w:rsidR="007C48B9" w:rsidRPr="00583A4D" w:rsidRDefault="007C48B9" w:rsidP="002606B7">
      <w:pPr>
        <w:tabs>
          <w:tab w:val="right" w:leader="dot" w:pos="7230"/>
        </w:tabs>
        <w:spacing w:line="240" w:lineRule="auto"/>
      </w:pPr>
    </w:p>
    <w:p w14:paraId="7C965293" w14:textId="77777777" w:rsidR="007C48B9" w:rsidRPr="00583A4D" w:rsidRDefault="007C48B9" w:rsidP="002606B7">
      <w:pPr>
        <w:tabs>
          <w:tab w:val="right" w:leader="dot" w:pos="7230"/>
        </w:tabs>
        <w:spacing w:line="240" w:lineRule="auto"/>
      </w:pPr>
    </w:p>
    <w:p w14:paraId="2DEAC95D" w14:textId="77777777" w:rsidR="00FD2332" w:rsidRPr="000D1D05" w:rsidRDefault="00EF16E0" w:rsidP="002606B7">
      <w:pPr>
        <w:tabs>
          <w:tab w:val="right" w:leader="dot" w:pos="7230"/>
        </w:tabs>
        <w:spacing w:line="240" w:lineRule="auto"/>
      </w:pPr>
      <w:r w:rsidRPr="000D1D05">
        <w:t>Vorwor</w:t>
      </w:r>
      <w:r w:rsidR="00F43F0E" w:rsidRPr="000D1D05">
        <w:t>t</w:t>
      </w:r>
      <w:r w:rsidR="00F43F0E" w:rsidRPr="000D1D05">
        <w:tab/>
      </w:r>
      <w:r w:rsidR="00375394" w:rsidRPr="000D1D05">
        <w:t xml:space="preserve"> </w:t>
      </w:r>
      <w:r w:rsidR="00430F81" w:rsidRPr="000D1D05">
        <w:t>4</w:t>
      </w:r>
    </w:p>
    <w:p w14:paraId="233BC749" w14:textId="77777777" w:rsidR="00A13872" w:rsidRPr="000D1D05" w:rsidRDefault="003028C3" w:rsidP="002606B7">
      <w:pPr>
        <w:tabs>
          <w:tab w:val="right" w:leader="dot" w:pos="7230"/>
        </w:tabs>
        <w:spacing w:line="240" w:lineRule="auto"/>
      </w:pPr>
      <w:r w:rsidRPr="000D1D05">
        <w:t>Information</w:t>
      </w:r>
      <w:r w:rsidR="00127310" w:rsidRPr="000D1D05">
        <w:tab/>
      </w:r>
      <w:r w:rsidR="00430F81" w:rsidRPr="000D1D05">
        <w:t>5</w:t>
      </w:r>
    </w:p>
    <w:p w14:paraId="4758EE78" w14:textId="77777777" w:rsidR="00A13872" w:rsidRPr="000D1D05" w:rsidRDefault="00A13872" w:rsidP="00C6541B">
      <w:pPr>
        <w:tabs>
          <w:tab w:val="right" w:pos="7230"/>
        </w:tabs>
        <w:spacing w:line="240" w:lineRule="auto"/>
      </w:pPr>
    </w:p>
    <w:p w14:paraId="39C15F37" w14:textId="77777777" w:rsidR="00A13872" w:rsidRPr="000D1D05" w:rsidRDefault="003D4039" w:rsidP="00C6541B">
      <w:pPr>
        <w:tabs>
          <w:tab w:val="right" w:pos="7230"/>
        </w:tabs>
        <w:spacing w:line="240" w:lineRule="auto"/>
      </w:pPr>
      <w:r w:rsidRPr="000D1D05">
        <w:t>Standort Klever Straße 75</w:t>
      </w:r>
    </w:p>
    <w:p w14:paraId="4A6E90DB" w14:textId="77777777" w:rsidR="003D4039" w:rsidRPr="000D1D05" w:rsidRDefault="00AF6EB6" w:rsidP="002606B7">
      <w:pPr>
        <w:tabs>
          <w:tab w:val="right" w:leader="dot" w:pos="7230"/>
        </w:tabs>
        <w:spacing w:line="240" w:lineRule="auto"/>
        <w:ind w:firstLine="284"/>
      </w:pPr>
      <w:r w:rsidRPr="000D1D05">
        <w:t>Regelmäßige Angebote</w:t>
      </w:r>
      <w:r w:rsidRPr="000D1D05">
        <w:tab/>
      </w:r>
      <w:r w:rsidR="00EE7A3A" w:rsidRPr="000D1D05">
        <w:t>1</w:t>
      </w:r>
      <w:r w:rsidR="00FA4B4F" w:rsidRPr="000D1D05">
        <w:t>3</w:t>
      </w:r>
    </w:p>
    <w:p w14:paraId="0EB7ED2A" w14:textId="77777777" w:rsidR="00AF6EB6" w:rsidRPr="000D1D05" w:rsidRDefault="00AF6EB6" w:rsidP="002606B7">
      <w:pPr>
        <w:tabs>
          <w:tab w:val="right" w:leader="dot" w:pos="7230"/>
        </w:tabs>
        <w:spacing w:line="240" w:lineRule="auto"/>
        <w:ind w:firstLine="284"/>
      </w:pPr>
      <w:r w:rsidRPr="000D1D05">
        <w:t>Besondere</w:t>
      </w:r>
      <w:r w:rsidR="00FA4B4F" w:rsidRPr="000D1D05">
        <w:t xml:space="preserve"> Angebote</w:t>
      </w:r>
      <w:r w:rsidR="00FA4B4F" w:rsidRPr="000D1D05">
        <w:tab/>
        <w:t>15</w:t>
      </w:r>
    </w:p>
    <w:p w14:paraId="4112224C" w14:textId="44A28648" w:rsidR="0012294C" w:rsidRPr="000D1D05" w:rsidRDefault="00CD5AC3" w:rsidP="002606B7">
      <w:pPr>
        <w:tabs>
          <w:tab w:val="right" w:leader="dot" w:pos="7230"/>
        </w:tabs>
        <w:spacing w:line="240" w:lineRule="auto"/>
        <w:ind w:firstLine="284"/>
      </w:pPr>
      <w:r w:rsidRPr="000D1D05">
        <w:t>Beratung</w:t>
      </w:r>
      <w:r w:rsidR="00FA4B4F" w:rsidRPr="000D1D05">
        <w:tab/>
        <w:t>3</w:t>
      </w:r>
      <w:r w:rsidR="007C3148" w:rsidRPr="000D1D05">
        <w:t>8</w:t>
      </w:r>
    </w:p>
    <w:p w14:paraId="6FBAA6BB" w14:textId="473C284A" w:rsidR="00420D81" w:rsidRPr="000D1D05" w:rsidRDefault="00420D81" w:rsidP="002606B7">
      <w:pPr>
        <w:tabs>
          <w:tab w:val="right" w:leader="dot" w:pos="7230"/>
        </w:tabs>
        <w:spacing w:line="240" w:lineRule="auto"/>
        <w:ind w:firstLine="284"/>
      </w:pPr>
      <w:r w:rsidRPr="000D1D05">
        <w:t>Sprachen</w:t>
      </w:r>
      <w:r w:rsidR="00FA4B4F" w:rsidRPr="000D1D05">
        <w:tab/>
        <w:t>3</w:t>
      </w:r>
      <w:r w:rsidR="007C3148" w:rsidRPr="000D1D05">
        <w:t>9</w:t>
      </w:r>
    </w:p>
    <w:p w14:paraId="669B4E11" w14:textId="31D090C6" w:rsidR="007B4009" w:rsidRPr="000D1D05" w:rsidRDefault="00FD037A" w:rsidP="002606B7">
      <w:pPr>
        <w:tabs>
          <w:tab w:val="right" w:leader="dot" w:pos="7230"/>
        </w:tabs>
        <w:spacing w:line="240" w:lineRule="auto"/>
        <w:ind w:firstLine="284"/>
      </w:pPr>
      <w:r w:rsidRPr="000D1D05">
        <w:t>Männergruppe</w:t>
      </w:r>
      <w:r w:rsidRPr="000D1D05">
        <w:tab/>
      </w:r>
      <w:r w:rsidR="00FA4B4F" w:rsidRPr="000D1D05">
        <w:t>4</w:t>
      </w:r>
      <w:r w:rsidR="007C3148" w:rsidRPr="000D1D05">
        <w:t>1</w:t>
      </w:r>
    </w:p>
    <w:p w14:paraId="6F0EBF02" w14:textId="5020FB9A" w:rsidR="009E3BC5" w:rsidRPr="000D1D05" w:rsidRDefault="0012294C" w:rsidP="002606B7">
      <w:pPr>
        <w:tabs>
          <w:tab w:val="right" w:leader="dot" w:pos="7230"/>
        </w:tabs>
        <w:spacing w:line="240" w:lineRule="auto"/>
        <w:ind w:firstLine="284"/>
      </w:pPr>
      <w:r w:rsidRPr="000D1D05">
        <w:t>In</w:t>
      </w:r>
      <w:r w:rsidR="00420D81" w:rsidRPr="000D1D05">
        <w:t>ternetcafé</w:t>
      </w:r>
      <w:r w:rsidR="00CD5AC3" w:rsidRPr="000D1D05">
        <w:tab/>
      </w:r>
      <w:r w:rsidR="00FA4B4F" w:rsidRPr="000D1D05">
        <w:t>4</w:t>
      </w:r>
      <w:r w:rsidR="007C3148" w:rsidRPr="000D1D05">
        <w:t>3</w:t>
      </w:r>
    </w:p>
    <w:p w14:paraId="23C2B1F4" w14:textId="77777777" w:rsidR="00CD5AC3" w:rsidRPr="000D1D05" w:rsidRDefault="00CD5AC3" w:rsidP="00DA0EFF">
      <w:pPr>
        <w:tabs>
          <w:tab w:val="right" w:pos="7230"/>
        </w:tabs>
        <w:spacing w:line="240" w:lineRule="auto"/>
      </w:pPr>
    </w:p>
    <w:p w14:paraId="7F31ABCA" w14:textId="77777777" w:rsidR="00A73E8E" w:rsidRPr="000D1D05" w:rsidRDefault="00A73E8E" w:rsidP="00C6541B">
      <w:pPr>
        <w:tabs>
          <w:tab w:val="right" w:pos="7230"/>
        </w:tabs>
        <w:spacing w:line="240" w:lineRule="auto"/>
      </w:pPr>
      <w:r w:rsidRPr="000D1D05">
        <w:t>Standort Tersteegenplatz 1</w:t>
      </w:r>
      <w:r w:rsidR="00B6787D" w:rsidRPr="000D1D05">
        <w:t xml:space="preserve"> in Golzheim</w:t>
      </w:r>
    </w:p>
    <w:p w14:paraId="2F984F88" w14:textId="53582B2D" w:rsidR="00A73E8E" w:rsidRPr="000D1D05" w:rsidRDefault="00B6787D" w:rsidP="002606B7">
      <w:pPr>
        <w:tabs>
          <w:tab w:val="right" w:leader="dot" w:pos="7230"/>
        </w:tabs>
        <w:spacing w:line="240" w:lineRule="auto"/>
        <w:ind w:left="284"/>
      </w:pPr>
      <w:r w:rsidRPr="000D1D05">
        <w:t>Regelmäßige Angebote</w:t>
      </w:r>
      <w:r w:rsidR="00A73E8E" w:rsidRPr="000D1D05">
        <w:tab/>
      </w:r>
      <w:r w:rsidR="00D86689" w:rsidRPr="000D1D05">
        <w:t>4</w:t>
      </w:r>
      <w:r w:rsidR="007C3148" w:rsidRPr="000D1D05">
        <w:t>5</w:t>
      </w:r>
    </w:p>
    <w:p w14:paraId="012FE4A9" w14:textId="1D7B1CF2" w:rsidR="00A73E8E" w:rsidRPr="000D1D05" w:rsidRDefault="00752DB5" w:rsidP="002606B7">
      <w:pPr>
        <w:tabs>
          <w:tab w:val="right" w:leader="dot" w:pos="7230"/>
        </w:tabs>
        <w:spacing w:line="240" w:lineRule="auto"/>
        <w:ind w:left="284"/>
      </w:pPr>
      <w:r w:rsidRPr="000D1D05">
        <w:t xml:space="preserve">Internetcafé </w:t>
      </w:r>
      <w:r w:rsidR="009E6CC7" w:rsidRPr="000D1D05">
        <w:t>Golzheim</w:t>
      </w:r>
      <w:r w:rsidR="009E6CC7" w:rsidRPr="000D1D05">
        <w:tab/>
      </w:r>
      <w:r w:rsidR="00FA4B4F" w:rsidRPr="000D1D05">
        <w:t>4</w:t>
      </w:r>
      <w:r w:rsidR="007C3148" w:rsidRPr="000D1D05">
        <w:t>8</w:t>
      </w:r>
    </w:p>
    <w:p w14:paraId="2563C91D" w14:textId="77777777" w:rsidR="009E6CC7" w:rsidRPr="000D1D05" w:rsidRDefault="009E6CC7" w:rsidP="00C6541B">
      <w:pPr>
        <w:tabs>
          <w:tab w:val="right" w:pos="7230"/>
        </w:tabs>
        <w:spacing w:line="240" w:lineRule="auto"/>
      </w:pPr>
    </w:p>
    <w:p w14:paraId="00272D57" w14:textId="6147F1A3" w:rsidR="00A55F66" w:rsidRPr="000D1D05" w:rsidRDefault="009E6CC7" w:rsidP="002606B7">
      <w:pPr>
        <w:tabs>
          <w:tab w:val="right" w:leader="dot" w:pos="7230"/>
        </w:tabs>
        <w:spacing w:line="240" w:lineRule="auto"/>
      </w:pPr>
      <w:r w:rsidRPr="000D1D05">
        <w:t xml:space="preserve">Veranstaltungen </w:t>
      </w:r>
      <w:r w:rsidR="00A55F66" w:rsidRPr="000D1D05">
        <w:t>der Kirchengemeinde Düsseldorf-Mitte</w:t>
      </w:r>
      <w:r w:rsidR="00A55F66" w:rsidRPr="000D1D05">
        <w:tab/>
      </w:r>
      <w:r w:rsidR="007C3148" w:rsidRPr="000D1D05">
        <w:t>50</w:t>
      </w:r>
    </w:p>
    <w:p w14:paraId="7A030C60" w14:textId="52B45365" w:rsidR="00A55F66" w:rsidRPr="000D1D05" w:rsidRDefault="00A55F66" w:rsidP="002606B7">
      <w:pPr>
        <w:tabs>
          <w:tab w:val="right" w:leader="dot" w:pos="7230"/>
        </w:tabs>
        <w:spacing w:line="240" w:lineRule="auto"/>
      </w:pPr>
      <w:r w:rsidRPr="000D1D05">
        <w:t>Hinweise</w:t>
      </w:r>
      <w:r w:rsidR="00E85704" w:rsidRPr="000D1D05">
        <w:tab/>
      </w:r>
      <w:r w:rsidR="00FA4B4F" w:rsidRPr="000D1D05">
        <w:t>5</w:t>
      </w:r>
      <w:r w:rsidR="007C3148" w:rsidRPr="000D1D05">
        <w:t>4</w:t>
      </w:r>
    </w:p>
    <w:p w14:paraId="61FEB60C" w14:textId="77777777" w:rsidR="00C40B6D" w:rsidRPr="000D1D05" w:rsidRDefault="00A55F66" w:rsidP="000B6800">
      <w:pPr>
        <w:tabs>
          <w:tab w:val="right" w:leader="dot" w:pos="7230"/>
        </w:tabs>
        <w:spacing w:line="240" w:lineRule="auto"/>
      </w:pPr>
      <w:r w:rsidRPr="000D1D05">
        <w:t>Wir für Sie</w:t>
      </w:r>
      <w:r w:rsidRPr="000D1D05">
        <w:tab/>
      </w:r>
      <w:r w:rsidR="00FA4B4F" w:rsidRPr="000D1D05">
        <w:t>55</w:t>
      </w:r>
    </w:p>
    <w:p w14:paraId="039AE206" w14:textId="77777777" w:rsidR="005007FD" w:rsidRPr="007E01E5" w:rsidRDefault="005007FD" w:rsidP="00DD0C45">
      <w:pPr>
        <w:spacing w:line="240" w:lineRule="auto"/>
        <w:rPr>
          <w:highlight w:val="yellow"/>
        </w:rPr>
        <w:sectPr w:rsidR="005007FD" w:rsidRPr="007E01E5" w:rsidSect="0053417D">
          <w:headerReference w:type="first" r:id="rId16"/>
          <w:footerReference w:type="first" r:id="rId17"/>
          <w:pgSz w:w="8391" w:h="11906" w:code="11"/>
          <w:pgMar w:top="992" w:right="454" w:bottom="567" w:left="567" w:header="567" w:footer="272" w:gutter="0"/>
          <w:cols w:space="283"/>
          <w:titlePg/>
          <w:docGrid w:linePitch="360"/>
        </w:sectPr>
      </w:pPr>
    </w:p>
    <w:p w14:paraId="1DF40493" w14:textId="77777777" w:rsidR="00BF5F45" w:rsidRPr="00A75F6A" w:rsidRDefault="00BF5F45" w:rsidP="00593E79">
      <w:pPr>
        <w:shd w:val="clear" w:color="auto" w:fill="FFFFFF"/>
        <w:spacing w:before="100" w:beforeAutospacing="1" w:after="100" w:afterAutospacing="1" w:line="240" w:lineRule="auto"/>
        <w:jc w:val="center"/>
        <w:rPr>
          <w:color w:val="2D3746"/>
          <w:spacing w:val="-2"/>
        </w:rPr>
      </w:pPr>
      <w:r w:rsidRPr="00453F8C">
        <w:lastRenderedPageBreak/>
        <w:t>„</w:t>
      </w:r>
      <w:r w:rsidRPr="00A75F6A">
        <w:rPr>
          <w:color w:val="2D3746"/>
          <w:spacing w:val="-2"/>
        </w:rPr>
        <w:t>Wo Respekt wohnt, blüht Gemeinschaft</w:t>
      </w:r>
      <w:r w:rsidRPr="00453F8C">
        <w:rPr>
          <w:color w:val="2D3746"/>
          <w:spacing w:val="-2"/>
        </w:rPr>
        <w:t>“</w:t>
      </w:r>
    </w:p>
    <w:p w14:paraId="3FB7E067" w14:textId="77777777" w:rsidR="00290684" w:rsidRPr="00C65AE1" w:rsidRDefault="00F91400" w:rsidP="00593E79">
      <w:pPr>
        <w:shd w:val="clear" w:color="auto" w:fill="FFFFFF"/>
        <w:spacing w:before="100" w:beforeAutospacing="1" w:after="100" w:afterAutospacing="1" w:line="240" w:lineRule="auto"/>
        <w:jc w:val="center"/>
        <w:rPr>
          <w:b/>
          <w:bCs/>
        </w:rPr>
      </w:pPr>
      <w:r w:rsidRPr="00C65AE1">
        <w:rPr>
          <w:b/>
          <w:bCs/>
        </w:rPr>
        <w:t>Liebe Besucherinnen und Besucher, liebe Ehrenamtliche,</w:t>
      </w:r>
    </w:p>
    <w:p w14:paraId="6F3E47A9" w14:textId="6FF85043" w:rsidR="00EF5F85" w:rsidRDefault="005C37EC" w:rsidP="00BF5F45">
      <w:r>
        <w:t>e</w:t>
      </w:r>
      <w:r w:rsidR="00BF5F45">
        <w:t>igentlich wird gesagt, es braucht keinen Anlass zu feiern. Doch wenn sich ein so schöner Anlass anbietet, wie d</w:t>
      </w:r>
      <w:r w:rsidR="00EF5F85">
        <w:t xml:space="preserve">er internationale Tag der Nachbarschaft </w:t>
      </w:r>
      <w:r w:rsidR="00BF5F45">
        <w:t>Ende Mai, dann ergreifen wir die Gelegenheit</w:t>
      </w:r>
      <w:r w:rsidR="002706FA">
        <w:t>:</w:t>
      </w:r>
      <w:r w:rsidR="00BF5F45">
        <w:t xml:space="preserve"> Am 29. Mai wollen wir Sie zu einem kleinen Fest auf dem Vorplatz der Ev. Kirchengemeinde Düsseldorf-Mitte einladen</w:t>
      </w:r>
      <w:r w:rsidR="002706FA">
        <w:t>.</w:t>
      </w:r>
      <w:r w:rsidR="00BF5F45">
        <w:t xml:space="preserve"> Freuen Sie sich zum </w:t>
      </w:r>
      <w:r w:rsidR="00BF5F45" w:rsidRPr="009A148D">
        <w:rPr>
          <w:rFonts w:cs="Tahoma"/>
          <w:b/>
          <w:color w:val="000000"/>
        </w:rPr>
        <w:t>„Tag der Nachbarschaft – Ein Tag für Gemeinschaft“</w:t>
      </w:r>
      <w:r w:rsidR="00BF5F45">
        <w:rPr>
          <w:rFonts w:cs="Tahoma"/>
          <w:b/>
          <w:color w:val="000000"/>
        </w:rPr>
        <w:t xml:space="preserve"> </w:t>
      </w:r>
      <w:r w:rsidR="00BF5F45">
        <w:t>(</w:t>
      </w:r>
      <w:r w:rsidR="00D52028">
        <w:t xml:space="preserve">S. </w:t>
      </w:r>
      <w:r w:rsidR="00BF5F45">
        <w:t>5) auf eine schön gedeckte Kaffeetafel, Unterhaltung und den Auftritt des Ukulele</w:t>
      </w:r>
      <w:r w:rsidR="00EF5F85">
        <w:t>-</w:t>
      </w:r>
      <w:r w:rsidR="00BF5F45">
        <w:t xml:space="preserve"> Orchesters der VHS unter </w:t>
      </w:r>
    </w:p>
    <w:p w14:paraId="6E3E8F4A" w14:textId="0D0761C4" w:rsidR="00BF5F45" w:rsidRPr="00BF5F45" w:rsidRDefault="00BF5F45" w:rsidP="00BF5F45">
      <w:r>
        <w:t xml:space="preserve">Leitung von Michael Lembach. </w:t>
      </w:r>
    </w:p>
    <w:p w14:paraId="003455A8" w14:textId="77777777" w:rsidR="00EF5F85" w:rsidRDefault="00BF5F45" w:rsidP="00613C7C">
      <w:r>
        <w:t xml:space="preserve">Nachbarschaft im positiven Sinne von respektvollem Miteinander, inspirierenden Begegnungen und der Bereitschaft, bei Bedarf füreinander da zu sein, begleitet unser Wirken im </w:t>
      </w:r>
      <w:r w:rsidR="00EF5F85">
        <w:t>„</w:t>
      </w:r>
      <w:r>
        <w:t xml:space="preserve">zentrum </w:t>
      </w:r>
      <w:r w:rsidRPr="00AA1A94">
        <w:rPr>
          <w:i/>
          <w:iCs/>
        </w:rPr>
        <w:t>plus</w:t>
      </w:r>
      <w:r w:rsidR="00EF5F85">
        <w:rPr>
          <w:i/>
          <w:iCs/>
        </w:rPr>
        <w:t>“</w:t>
      </w:r>
      <w:r>
        <w:t xml:space="preserve"> tagtäglich. So bieten wir Gelegenheiten für intensiven Austausch und Engagement zu den verschiedensten Themen</w:t>
      </w:r>
      <w:r w:rsidR="00077E47">
        <w:t xml:space="preserve">. </w:t>
      </w:r>
      <w:r w:rsidR="00AA1A94">
        <w:t>Unser</w:t>
      </w:r>
      <w:r w:rsidR="00077E47">
        <w:t>e</w:t>
      </w:r>
      <w:r w:rsidR="00AA1A94">
        <w:t xml:space="preserve"> </w:t>
      </w:r>
    </w:p>
    <w:p w14:paraId="4F61B9BC" w14:textId="77777777" w:rsidR="00EF5F85" w:rsidRDefault="00AA1A94" w:rsidP="00613C7C">
      <w:pPr>
        <w:rPr>
          <w:rFonts w:eastAsiaTheme="minorEastAsia"/>
        </w:rPr>
      </w:pPr>
      <w:r>
        <w:t xml:space="preserve">Vorträge </w:t>
      </w:r>
      <w:r w:rsidRPr="00AA1A94">
        <w:rPr>
          <w:rFonts w:eastAsiaTheme="minorEastAsia"/>
          <w:b/>
          <w:bCs/>
        </w:rPr>
        <w:t>„Leitungswasser? Oder doch Mineralwasser?“</w:t>
      </w:r>
      <w:r>
        <w:rPr>
          <w:rFonts w:eastAsiaTheme="minorEastAsia"/>
          <w:b/>
          <w:bCs/>
        </w:rPr>
        <w:t xml:space="preserve"> </w:t>
      </w:r>
      <w:r w:rsidRPr="00AA1A94">
        <w:rPr>
          <w:rFonts w:eastAsiaTheme="minorEastAsia"/>
        </w:rPr>
        <w:t xml:space="preserve">und </w:t>
      </w:r>
    </w:p>
    <w:p w14:paraId="0FD08387" w14:textId="77777777" w:rsidR="00EF5F85" w:rsidRDefault="00AA1A94" w:rsidP="00613C7C">
      <w:r w:rsidRPr="009A148D">
        <w:rPr>
          <w:rFonts w:cstheme="majorHAnsi"/>
          <w:b/>
        </w:rPr>
        <w:t>„Insektenfreundliche Balkonbepflanzung“</w:t>
      </w:r>
      <w:r>
        <w:rPr>
          <w:rFonts w:cstheme="majorHAnsi"/>
          <w:b/>
        </w:rPr>
        <w:t xml:space="preserve"> </w:t>
      </w:r>
      <w:r w:rsidRPr="00AA1A94">
        <w:rPr>
          <w:rFonts w:eastAsiaTheme="minorEastAsia"/>
        </w:rPr>
        <w:t>(S</w:t>
      </w:r>
      <w:r w:rsidR="00D52028">
        <w:rPr>
          <w:rFonts w:eastAsiaTheme="minorEastAsia"/>
        </w:rPr>
        <w:t xml:space="preserve">. </w:t>
      </w:r>
      <w:r w:rsidRPr="00AA1A94">
        <w:rPr>
          <w:rFonts w:eastAsiaTheme="minorEastAsia"/>
        </w:rPr>
        <w:t>8)</w:t>
      </w:r>
      <w:r>
        <w:rPr>
          <w:rFonts w:eastAsiaTheme="minorEastAsia"/>
          <w:b/>
          <w:bCs/>
        </w:rPr>
        <w:t xml:space="preserve"> </w:t>
      </w:r>
      <w:r>
        <w:t xml:space="preserve">geben Ihnen </w:t>
      </w:r>
    </w:p>
    <w:p w14:paraId="44C8A8D7" w14:textId="731F38BC" w:rsidR="00D228F8" w:rsidRDefault="00AA1A94" w:rsidP="00613C7C">
      <w:r>
        <w:t xml:space="preserve">interessante Einblicke </w:t>
      </w:r>
      <w:r w:rsidR="00077E47">
        <w:t>zum Thema nachhaltige</w:t>
      </w:r>
      <w:r w:rsidR="00B9171A">
        <w:t>r</w:t>
      </w:r>
      <w:r w:rsidR="00077E47">
        <w:t xml:space="preserve"> Handlungsmöglichkeiten</w:t>
      </w:r>
      <w:r w:rsidR="00E95EA9">
        <w:t xml:space="preserve">. In </w:t>
      </w:r>
      <w:r w:rsidR="0005584C">
        <w:t>unserer</w:t>
      </w:r>
      <w:r w:rsidR="00E95EA9">
        <w:t xml:space="preserve"> neu</w:t>
      </w:r>
      <w:r w:rsidR="00B9171A">
        <w:t>en</w:t>
      </w:r>
      <w:r w:rsidR="00E95EA9">
        <w:t xml:space="preserve"> Angebotsreihe </w:t>
      </w:r>
      <w:r w:rsidR="00E95EA9" w:rsidRPr="009A148D">
        <w:rPr>
          <w:b/>
        </w:rPr>
        <w:t xml:space="preserve">Kriminalcafé </w:t>
      </w:r>
      <w:r w:rsidR="00E95EA9" w:rsidRPr="009A148D">
        <w:t>„</w:t>
      </w:r>
      <w:r w:rsidR="00E95EA9" w:rsidRPr="009A148D">
        <w:rPr>
          <w:b/>
          <w:bCs/>
        </w:rPr>
        <w:t>Kaffee, Kekse, Kriminalprävention“</w:t>
      </w:r>
      <w:r w:rsidR="00E95EA9">
        <w:rPr>
          <w:b/>
          <w:bCs/>
        </w:rPr>
        <w:t xml:space="preserve"> </w:t>
      </w:r>
      <w:r w:rsidR="00883574" w:rsidRPr="002D1C88">
        <w:t>(</w:t>
      </w:r>
      <w:r w:rsidR="002D1C88" w:rsidRPr="002D1C88">
        <w:t>S .6)</w:t>
      </w:r>
      <w:r w:rsidR="002D1C88">
        <w:rPr>
          <w:b/>
          <w:bCs/>
        </w:rPr>
        <w:t xml:space="preserve"> </w:t>
      </w:r>
      <w:r w:rsidR="00B9171A">
        <w:t xml:space="preserve">klärt </w:t>
      </w:r>
      <w:r w:rsidR="00E95EA9" w:rsidRPr="009A148D">
        <w:rPr>
          <w:bCs/>
        </w:rPr>
        <w:t>Birgit Schwertfechter</w:t>
      </w:r>
      <w:r w:rsidR="00521A3F">
        <w:rPr>
          <w:bCs/>
        </w:rPr>
        <w:t xml:space="preserve"> von der </w:t>
      </w:r>
      <w:r w:rsidR="00E95EA9" w:rsidRPr="009A148D">
        <w:rPr>
          <w:bCs/>
        </w:rPr>
        <w:t>Seniorenprävention der Polizei Düsseldorf</w:t>
      </w:r>
      <w:r w:rsidR="00521A3F">
        <w:rPr>
          <w:bCs/>
        </w:rPr>
        <w:t xml:space="preserve"> </w:t>
      </w:r>
      <w:r w:rsidR="002D1C88">
        <w:rPr>
          <w:bCs/>
        </w:rPr>
        <w:t xml:space="preserve">im gemeinsamen Gespräch </w:t>
      </w:r>
      <w:r w:rsidR="00521A3F">
        <w:rPr>
          <w:bCs/>
        </w:rPr>
        <w:t>über Themen der Sicherheit auf.</w:t>
      </w:r>
      <w:r w:rsidR="00187BF2">
        <w:rPr>
          <w:bCs/>
        </w:rPr>
        <w:t xml:space="preserve"> Wissenswertes zum Thema Demenz erfahren Sie von Alexandra Ziegler, Demenzkoordinatorin der Diakonie Düsseldorf e.V., im Vortrag </w:t>
      </w:r>
      <w:r w:rsidR="00187BF2" w:rsidRPr="009A148D">
        <w:rPr>
          <w:b/>
          <w:bCs/>
        </w:rPr>
        <w:t>„Demenz – Gut leben mit Vergesslichkeit“</w:t>
      </w:r>
      <w:r w:rsidR="00187BF2">
        <w:rPr>
          <w:b/>
          <w:bCs/>
        </w:rPr>
        <w:t xml:space="preserve"> </w:t>
      </w:r>
      <w:r w:rsidR="00187BF2" w:rsidRPr="00187BF2">
        <w:t>(S. 7)</w:t>
      </w:r>
      <w:r w:rsidR="00CF624A">
        <w:t>.</w:t>
      </w:r>
      <w:r w:rsidR="00187BF2">
        <w:rPr>
          <w:b/>
          <w:bCs/>
        </w:rPr>
        <w:t xml:space="preserve"> </w:t>
      </w:r>
      <w:r w:rsidR="00453F8C">
        <w:t xml:space="preserve">Auch wir sind für </w:t>
      </w:r>
      <w:r w:rsidR="00187BF2">
        <w:t>S</w:t>
      </w:r>
      <w:r w:rsidR="00453F8C">
        <w:t>ie da: W</w:t>
      </w:r>
      <w:r w:rsidR="00BF5F45">
        <w:t>enn Sie einen Rat brauchen</w:t>
      </w:r>
      <w:r w:rsidR="008D5137">
        <w:t xml:space="preserve"> </w:t>
      </w:r>
      <w:r w:rsidR="0063397C">
        <w:t>zum Thema Unterstützungsmöglichkeiten</w:t>
      </w:r>
      <w:r w:rsidR="00604540">
        <w:t>,</w:t>
      </w:r>
      <w:r w:rsidR="0063397C">
        <w:t xml:space="preserve"> </w:t>
      </w:r>
      <w:r w:rsidR="00BF5F45">
        <w:t xml:space="preserve">oder ein Gegenüber zum Gespräch, sprechen </w:t>
      </w:r>
      <w:r w:rsidR="008D5137">
        <w:t xml:space="preserve">Sie </w:t>
      </w:r>
      <w:r w:rsidR="00BF5F45">
        <w:t>uns gerne an und vereinbaren einen Termin. Wir freuen uns auf Sie!</w:t>
      </w:r>
    </w:p>
    <w:p w14:paraId="723042EC" w14:textId="77777777" w:rsidR="001A7F61" w:rsidRPr="0063397C" w:rsidRDefault="001A7F61" w:rsidP="00613C7C"/>
    <w:p w14:paraId="786B3489" w14:textId="77777777" w:rsidR="00610588" w:rsidRPr="00C65AE1" w:rsidRDefault="009069C4" w:rsidP="000D28A8">
      <w:pPr>
        <w:pStyle w:val="StandardWeb"/>
        <w:spacing w:before="0" w:beforeAutospacing="0" w:after="0" w:afterAutospacing="0"/>
        <w:jc w:val="center"/>
        <w:rPr>
          <w:rFonts w:ascii="Suisse Works" w:hAnsi="Suisse Works" w:cstheme="majorHAnsi"/>
        </w:rPr>
      </w:pPr>
      <w:r w:rsidRPr="00C65AE1">
        <w:rPr>
          <w:rFonts w:ascii="Suisse Works" w:hAnsi="Suisse Works" w:cstheme="majorHAnsi"/>
        </w:rPr>
        <w:t>Ihre</w:t>
      </w:r>
    </w:p>
    <w:p w14:paraId="43CB514C" w14:textId="77777777" w:rsidR="001F673A" w:rsidRPr="00C65AE1" w:rsidRDefault="00AD2020" w:rsidP="00912156">
      <w:pPr>
        <w:jc w:val="center"/>
        <w:rPr>
          <w:rFonts w:cstheme="majorHAnsi"/>
        </w:rPr>
        <w:sectPr w:rsidR="001F673A" w:rsidRPr="00C65AE1" w:rsidSect="00E47D40">
          <w:headerReference w:type="default" r:id="rId18"/>
          <w:footerReference w:type="default" r:id="rId19"/>
          <w:pgSz w:w="8392" w:h="11907" w:code="11"/>
          <w:pgMar w:top="992" w:right="454" w:bottom="567" w:left="567" w:header="567" w:footer="170" w:gutter="0"/>
          <w:cols w:space="283"/>
          <w:docGrid w:linePitch="360"/>
        </w:sectPr>
      </w:pPr>
      <w:r w:rsidRPr="00C65AE1">
        <w:rPr>
          <w:rFonts w:cstheme="majorHAnsi"/>
        </w:rPr>
        <w:t>Inge Gößling, Kirsten Sc</w:t>
      </w:r>
      <w:r w:rsidR="00C000B6" w:rsidRPr="00C65AE1">
        <w:rPr>
          <w:rFonts w:cstheme="majorHAnsi"/>
        </w:rPr>
        <w:t>hulte-Frohlinde und Silke Spe</w:t>
      </w:r>
      <w:r w:rsidR="00F9348E" w:rsidRPr="00C65AE1">
        <w:rPr>
          <w:rFonts w:cstheme="majorHAnsi"/>
        </w:rPr>
        <w:t>rl</w:t>
      </w:r>
      <w:r w:rsidR="00BF3382" w:rsidRPr="00C65AE1">
        <w:rPr>
          <w:rFonts w:cstheme="majorHAnsi"/>
        </w:rPr>
        <w:t>ing</w:t>
      </w:r>
    </w:p>
    <w:p w14:paraId="4EAF6458" w14:textId="5683AD4E" w:rsidR="001F669E" w:rsidRPr="009A148D" w:rsidRDefault="00B75071" w:rsidP="00B75071">
      <w:pPr>
        <w:spacing w:line="240" w:lineRule="auto"/>
        <w:rPr>
          <w:b/>
          <w:bCs/>
          <w:i/>
          <w:color w:val="000000" w:themeColor="text1"/>
        </w:rPr>
      </w:pPr>
      <w:r w:rsidRPr="009A148D">
        <w:rPr>
          <w:b/>
          <w:bCs/>
          <w:color w:val="000000" w:themeColor="text1"/>
        </w:rPr>
        <w:lastRenderedPageBreak/>
        <w:t xml:space="preserve">Osterbasar der Handarbeitsgruppe des „zentrum </w:t>
      </w:r>
      <w:r w:rsidRPr="009A148D">
        <w:rPr>
          <w:b/>
          <w:bCs/>
          <w:i/>
          <w:color w:val="000000" w:themeColor="text1"/>
        </w:rPr>
        <w:t>plus</w:t>
      </w:r>
      <w:r w:rsidR="00237C22">
        <w:rPr>
          <w:b/>
          <w:bCs/>
          <w:i/>
          <w:color w:val="000000" w:themeColor="text1"/>
        </w:rPr>
        <w:t>“</w:t>
      </w:r>
      <w:r w:rsidR="001F669E" w:rsidRPr="009A148D">
        <w:rPr>
          <w:b/>
          <w:bCs/>
          <w:i/>
          <w:color w:val="000000" w:themeColor="text1"/>
        </w:rPr>
        <w:t>,</w:t>
      </w:r>
    </w:p>
    <w:p w14:paraId="7C8D19D2" w14:textId="77777777" w:rsidR="00B75071" w:rsidRPr="009A148D" w:rsidRDefault="00B75071" w:rsidP="00B75071">
      <w:pPr>
        <w:rPr>
          <w:rFonts w:cs="Tahoma"/>
          <w:bCs/>
          <w:color w:val="000000"/>
        </w:rPr>
      </w:pPr>
      <w:r w:rsidRPr="009A148D">
        <w:rPr>
          <w:rFonts w:cs="Tahoma"/>
          <w:bCs/>
          <w:color w:val="000000"/>
        </w:rPr>
        <w:t>Hier finden Sie handgefertigte Stricksachen, Frühlingsdekorationen und schöne Geschenkideen für verschiedene Anlässe.</w:t>
      </w:r>
    </w:p>
    <w:p w14:paraId="1EC9B7BC" w14:textId="40C89648" w:rsidR="00B75071" w:rsidRPr="009A148D" w:rsidRDefault="00B75071" w:rsidP="00CC20D3">
      <w:pPr>
        <w:rPr>
          <w:rStyle w:val="Fett"/>
          <w:rFonts w:cstheme="majorHAnsi"/>
        </w:rPr>
      </w:pPr>
      <w:r w:rsidRPr="009A148D">
        <w:rPr>
          <w:rStyle w:val="Fett"/>
          <w:rFonts w:cstheme="majorHAnsi"/>
        </w:rPr>
        <w:t>Termin: 1. April</w:t>
      </w:r>
    </w:p>
    <w:p w14:paraId="749D3002" w14:textId="77777777" w:rsidR="00B04F80" w:rsidRPr="009A148D" w:rsidRDefault="00B04F80" w:rsidP="00CC20D3">
      <w:pPr>
        <w:rPr>
          <w:rStyle w:val="Fett"/>
          <w:rFonts w:cstheme="majorHAnsi"/>
        </w:rPr>
      </w:pPr>
    </w:p>
    <w:p w14:paraId="65FDC54E" w14:textId="4315D93E" w:rsidR="00B04F80" w:rsidRPr="009A148D" w:rsidRDefault="000D193A" w:rsidP="00B04F80">
      <w:pPr>
        <w:rPr>
          <w:rFonts w:cs="Tahoma"/>
          <w:b/>
          <w:color w:val="000000"/>
        </w:rPr>
      </w:pPr>
      <w:r w:rsidRPr="009A148D">
        <w:rPr>
          <w:rFonts w:cs="Tahoma"/>
          <w:b/>
          <w:color w:val="000000"/>
        </w:rPr>
        <w:t>„</w:t>
      </w:r>
      <w:r w:rsidR="00B04F80" w:rsidRPr="009A148D">
        <w:rPr>
          <w:rFonts w:cs="Tahoma"/>
          <w:b/>
          <w:color w:val="000000"/>
        </w:rPr>
        <w:t>Tag der Nachbarschaft – Ein Tag für Gemeinschaft</w:t>
      </w:r>
      <w:r w:rsidRPr="009A148D">
        <w:rPr>
          <w:rFonts w:cs="Tahoma"/>
          <w:b/>
          <w:color w:val="000000"/>
        </w:rPr>
        <w:t>“</w:t>
      </w:r>
    </w:p>
    <w:p w14:paraId="53873EB1" w14:textId="4DB5511B" w:rsidR="00B04F80" w:rsidRPr="009A148D" w:rsidRDefault="00B04F80" w:rsidP="00B04F80">
      <w:pPr>
        <w:rPr>
          <w:rFonts w:cs="Tahoma"/>
          <w:bCs/>
          <w:color w:val="000000"/>
        </w:rPr>
      </w:pPr>
      <w:r w:rsidRPr="009A148D">
        <w:rPr>
          <w:rFonts w:cs="Tahoma"/>
          <w:bCs/>
          <w:color w:val="000000"/>
        </w:rPr>
        <w:t xml:space="preserve">Anlässlich des </w:t>
      </w:r>
      <w:r w:rsidR="0080729B">
        <w:rPr>
          <w:rFonts w:cs="Tahoma"/>
          <w:bCs/>
          <w:color w:val="000000"/>
        </w:rPr>
        <w:t>internationalen</w:t>
      </w:r>
      <w:r w:rsidRPr="009A148D">
        <w:rPr>
          <w:rFonts w:cs="Tahoma"/>
          <w:bCs/>
          <w:color w:val="000000"/>
        </w:rPr>
        <w:t xml:space="preserve"> „Tag der Nachbarschaft“ laden wir Sie zu einem gemeinsamen Nachbarschaftsfest</w:t>
      </w:r>
      <w:r w:rsidR="0080729B">
        <w:rPr>
          <w:rFonts w:cs="Tahoma"/>
          <w:bCs/>
          <w:color w:val="000000"/>
        </w:rPr>
        <w:t xml:space="preserve"> ein</w:t>
      </w:r>
      <w:r w:rsidR="005E2C02" w:rsidRPr="009A148D">
        <w:rPr>
          <w:rFonts w:cs="Tahoma"/>
          <w:bCs/>
          <w:color w:val="000000"/>
        </w:rPr>
        <w:t xml:space="preserve">. </w:t>
      </w:r>
      <w:r w:rsidRPr="009A148D">
        <w:rPr>
          <w:rFonts w:cs="Tahoma"/>
          <w:bCs/>
          <w:color w:val="000000"/>
        </w:rPr>
        <w:t xml:space="preserve">Freuen Sie sich auf </w:t>
      </w:r>
      <w:r w:rsidR="00992008" w:rsidRPr="009A148D">
        <w:rPr>
          <w:rFonts w:cs="Tahoma"/>
          <w:bCs/>
          <w:color w:val="000000"/>
        </w:rPr>
        <w:t xml:space="preserve">eine schön gedeckte Kaffeetafel, Unterhaltung und </w:t>
      </w:r>
      <w:r w:rsidRPr="009A148D">
        <w:rPr>
          <w:rFonts w:cs="Tahoma"/>
          <w:bCs/>
          <w:color w:val="000000"/>
        </w:rPr>
        <w:t xml:space="preserve">die musikalische Darbietung des Ukulele Orchesters der VHS unter der Leitung von Michael </w:t>
      </w:r>
      <w:r w:rsidR="008E2B37" w:rsidRPr="009A148D">
        <w:rPr>
          <w:rFonts w:cs="Tahoma"/>
          <w:bCs/>
          <w:color w:val="000000"/>
        </w:rPr>
        <w:t>L</w:t>
      </w:r>
      <w:r w:rsidRPr="009A148D">
        <w:rPr>
          <w:rFonts w:cs="Tahoma"/>
          <w:bCs/>
          <w:color w:val="000000"/>
        </w:rPr>
        <w:t>embach</w:t>
      </w:r>
      <w:r w:rsidR="008E2B37" w:rsidRPr="009A148D">
        <w:rPr>
          <w:rFonts w:cs="Tahoma"/>
          <w:bCs/>
          <w:color w:val="000000"/>
        </w:rPr>
        <w:t>.</w:t>
      </w:r>
    </w:p>
    <w:p w14:paraId="767110E8" w14:textId="77777777" w:rsidR="00B04F80" w:rsidRPr="009A148D" w:rsidRDefault="00B04F80" w:rsidP="00B04F80">
      <w:pPr>
        <w:rPr>
          <w:rFonts w:cs="Tahoma"/>
          <w:b/>
          <w:color w:val="000000"/>
        </w:rPr>
      </w:pPr>
      <w:r w:rsidRPr="009A148D">
        <w:rPr>
          <w:rFonts w:cs="Tahoma"/>
          <w:b/>
          <w:color w:val="000000"/>
        </w:rPr>
        <w:t xml:space="preserve">Termin: 29. Mai </w:t>
      </w:r>
    </w:p>
    <w:p w14:paraId="490300B4" w14:textId="5C6919A8" w:rsidR="000D193A" w:rsidRPr="009A148D" w:rsidRDefault="005C07F5" w:rsidP="00B04F80">
      <w:pPr>
        <w:rPr>
          <w:rFonts w:cs="Tahoma"/>
          <w:bCs/>
          <w:i/>
          <w:iCs/>
          <w:color w:val="000000"/>
        </w:rPr>
      </w:pPr>
      <w:r w:rsidRPr="009A148D">
        <w:rPr>
          <w:rFonts w:cs="Tahoma"/>
          <w:bCs/>
          <w:i/>
          <w:iCs/>
          <w:color w:val="000000"/>
        </w:rPr>
        <w:t>Ort: A</w:t>
      </w:r>
      <w:r w:rsidR="00B04F80" w:rsidRPr="009A148D">
        <w:rPr>
          <w:rFonts w:cs="Tahoma"/>
          <w:bCs/>
          <w:i/>
          <w:iCs/>
          <w:color w:val="000000"/>
        </w:rPr>
        <w:t>uf dem Vorplatz der Ev. Kirchengemeinde Düsseldorf-Mitte</w:t>
      </w:r>
    </w:p>
    <w:p w14:paraId="2BF952AB" w14:textId="16E52637" w:rsidR="00C35CEC" w:rsidRPr="009A148D" w:rsidRDefault="000D193A" w:rsidP="00B04F80">
      <w:pPr>
        <w:rPr>
          <w:rFonts w:cs="Tahoma"/>
          <w:bCs/>
          <w:color w:val="000000"/>
        </w:rPr>
      </w:pPr>
      <w:r w:rsidRPr="009A148D">
        <w:rPr>
          <w:rFonts w:cs="Tahoma"/>
          <w:bCs/>
          <w:color w:val="000000"/>
        </w:rPr>
        <w:t>Bitte anmelden!</w:t>
      </w:r>
    </w:p>
    <w:p w14:paraId="50F1C41F" w14:textId="77777777" w:rsidR="00B04F80" w:rsidRPr="009A148D" w:rsidRDefault="00B04F80" w:rsidP="00CC20D3">
      <w:pPr>
        <w:rPr>
          <w:rStyle w:val="Fett"/>
          <w:rFonts w:cstheme="majorHAnsi"/>
        </w:rPr>
      </w:pPr>
    </w:p>
    <w:p w14:paraId="7B3C14DB" w14:textId="77777777" w:rsidR="002D4BE8" w:rsidRPr="009A148D" w:rsidRDefault="002D4BE8" w:rsidP="002D4BE8">
      <w:pPr>
        <w:rPr>
          <w:b/>
          <w:bCs/>
        </w:rPr>
      </w:pPr>
      <w:r w:rsidRPr="009A148D">
        <w:rPr>
          <w:b/>
          <w:bCs/>
        </w:rPr>
        <w:t xml:space="preserve">Eröffnung der Ausstellung </w:t>
      </w:r>
    </w:p>
    <w:p w14:paraId="4AF920DA" w14:textId="77777777" w:rsidR="002D4BE8" w:rsidRPr="009A148D" w:rsidRDefault="002D4BE8" w:rsidP="002D4BE8">
      <w:pPr>
        <w:rPr>
          <w:b/>
          <w:bCs/>
        </w:rPr>
      </w:pPr>
      <w:r w:rsidRPr="009A148D">
        <w:rPr>
          <w:b/>
          <w:bCs/>
        </w:rPr>
        <w:t>„Naturschauspiele – Die Poesie des Wetters“</w:t>
      </w:r>
    </w:p>
    <w:p w14:paraId="64ACB1AB" w14:textId="5028C84F" w:rsidR="002D4BE8" w:rsidRPr="009A148D" w:rsidRDefault="002D4BE8" w:rsidP="002D4BE8">
      <w:pPr>
        <w:rPr>
          <w:bCs/>
        </w:rPr>
      </w:pPr>
      <w:r w:rsidRPr="009A148D">
        <w:rPr>
          <w:bCs/>
        </w:rPr>
        <w:t>Wir präsentieren die eindrucksvollen Fotos der Fotogruppe Blende und laden Sie herzlich ein, bei Kaffee und Kuchen einem literarischen „Wetterbericht“ zu lauschen.</w:t>
      </w:r>
    </w:p>
    <w:p w14:paraId="6139D40D" w14:textId="336F5F35" w:rsidR="002D4BE8" w:rsidRPr="009A148D" w:rsidRDefault="002D4BE8" w:rsidP="002D4BE8">
      <w:pPr>
        <w:rPr>
          <w:b/>
        </w:rPr>
      </w:pPr>
      <w:r w:rsidRPr="009A148D">
        <w:rPr>
          <w:b/>
        </w:rPr>
        <w:t>Termin: 15. Juni</w:t>
      </w:r>
    </w:p>
    <w:p w14:paraId="7B7CBBC3" w14:textId="77777777" w:rsidR="002D4BE8" w:rsidRPr="009A148D" w:rsidRDefault="002D4BE8" w:rsidP="00CC20D3">
      <w:pPr>
        <w:rPr>
          <w:rStyle w:val="Fett"/>
          <w:rFonts w:cstheme="majorHAnsi"/>
        </w:rPr>
      </w:pPr>
    </w:p>
    <w:p w14:paraId="522AC70B" w14:textId="27706F3F" w:rsidR="00C35CEC" w:rsidRPr="009A148D" w:rsidRDefault="00BB3DBB" w:rsidP="00C35CEC">
      <w:pPr>
        <w:rPr>
          <w:b/>
          <w:bCs/>
        </w:rPr>
      </w:pPr>
      <w:r w:rsidRPr="009A148D">
        <w:rPr>
          <w:b/>
        </w:rPr>
        <w:t xml:space="preserve">Kriminalcafé </w:t>
      </w:r>
      <w:r w:rsidRPr="009A148D">
        <w:t>„</w:t>
      </w:r>
      <w:r w:rsidR="00C35CEC" w:rsidRPr="009A148D">
        <w:rPr>
          <w:b/>
          <w:bCs/>
        </w:rPr>
        <w:t>Kaffee, Kekse, Kriminalprävention</w:t>
      </w:r>
      <w:r w:rsidRPr="009A148D">
        <w:rPr>
          <w:b/>
          <w:bCs/>
        </w:rPr>
        <w:t>“</w:t>
      </w:r>
      <w:r w:rsidR="00C35CEC" w:rsidRPr="009A148D">
        <w:rPr>
          <w:b/>
          <w:bCs/>
        </w:rPr>
        <w:tab/>
        <w:t>NEU!</w:t>
      </w:r>
      <w:r w:rsidR="002A6515" w:rsidRPr="009A148D">
        <w:rPr>
          <w:b/>
          <w:bCs/>
        </w:rPr>
        <w:tab/>
      </w:r>
    </w:p>
    <w:p w14:paraId="098C305C" w14:textId="7B75B8DB" w:rsidR="00BB3DBB" w:rsidRPr="009A148D" w:rsidRDefault="00C35CEC" w:rsidP="00C35CEC">
      <w:pPr>
        <w:rPr>
          <w:bCs/>
        </w:rPr>
      </w:pPr>
      <w:r w:rsidRPr="009A148D">
        <w:t xml:space="preserve">mit </w:t>
      </w:r>
      <w:r w:rsidRPr="009A148D">
        <w:rPr>
          <w:bCs/>
        </w:rPr>
        <w:t>Birgit Schwertfechter, Seniorenprävention</w:t>
      </w:r>
      <w:r w:rsidR="00A737C5" w:rsidRPr="009A148D">
        <w:rPr>
          <w:bCs/>
        </w:rPr>
        <w:t xml:space="preserve"> </w:t>
      </w:r>
    </w:p>
    <w:p w14:paraId="4E22C5E4" w14:textId="1F6890EA" w:rsidR="00C35CEC" w:rsidRPr="009A148D" w:rsidRDefault="00A737C5" w:rsidP="00C35CEC">
      <w:pPr>
        <w:rPr>
          <w:bCs/>
        </w:rPr>
      </w:pPr>
      <w:r w:rsidRPr="009A148D">
        <w:rPr>
          <w:bCs/>
        </w:rPr>
        <w:t>der Polizei Düsseldorf</w:t>
      </w:r>
    </w:p>
    <w:p w14:paraId="4D657355" w14:textId="77777777" w:rsidR="006F02A9" w:rsidRDefault="00C35CEC" w:rsidP="00C35CEC">
      <w:pPr>
        <w:rPr>
          <w:bCs/>
        </w:rPr>
      </w:pPr>
      <w:r w:rsidRPr="009A148D">
        <w:rPr>
          <w:bCs/>
        </w:rPr>
        <w:t xml:space="preserve">Herzlich willkommen zum „Kriminalcafé“, in dem wir die </w:t>
      </w:r>
    </w:p>
    <w:p w14:paraId="0AA07B35" w14:textId="29E19031" w:rsidR="00C35CEC" w:rsidRPr="009A148D" w:rsidRDefault="00C35CEC" w:rsidP="00C35CEC">
      <w:pPr>
        <w:rPr>
          <w:bCs/>
        </w:rPr>
      </w:pPr>
      <w:r w:rsidRPr="009A148D">
        <w:rPr>
          <w:bCs/>
        </w:rPr>
        <w:t>typischen Straftaten, die bevorzugt ältere Menschen treffen, in entspannter Atmosphäre beleuchten wollen. Ob als Quiz, Videospot oder Hörprobe: Zunächst gibt es Informationen, über die wir uns im Anschluss austauschen können.</w:t>
      </w:r>
    </w:p>
    <w:p w14:paraId="37609ADB" w14:textId="2D0F01EE" w:rsidR="00E0626F" w:rsidRPr="00865BCD" w:rsidRDefault="00C35CEC" w:rsidP="00C35CEC">
      <w:pPr>
        <w:rPr>
          <w:bCs/>
        </w:rPr>
      </w:pPr>
      <w:r w:rsidRPr="009A148D">
        <w:rPr>
          <w:b/>
        </w:rPr>
        <w:t xml:space="preserve">Termine: 21. Mai </w:t>
      </w:r>
      <w:r w:rsidRPr="00865BCD">
        <w:rPr>
          <w:bCs/>
          <w:i/>
          <w:iCs/>
        </w:rPr>
        <w:t>(T</w:t>
      </w:r>
      <w:r w:rsidR="00E0626F" w:rsidRPr="00865BCD">
        <w:rPr>
          <w:bCs/>
          <w:i/>
          <w:iCs/>
        </w:rPr>
        <w:t>hema T</w:t>
      </w:r>
      <w:r w:rsidRPr="00865BCD">
        <w:rPr>
          <w:bCs/>
          <w:i/>
          <w:iCs/>
        </w:rPr>
        <w:t>aschendiebstahl</w:t>
      </w:r>
      <w:r w:rsidR="007F2909" w:rsidRPr="00865BCD">
        <w:rPr>
          <w:bCs/>
          <w:i/>
          <w:iCs/>
        </w:rPr>
        <w:t xml:space="preserve">) </w:t>
      </w:r>
      <w:r w:rsidRPr="00865BCD">
        <w:rPr>
          <w:bCs/>
          <w:i/>
          <w:iCs/>
        </w:rPr>
        <w:t xml:space="preserve">und </w:t>
      </w:r>
    </w:p>
    <w:p w14:paraId="5CF0E671" w14:textId="0BBEDE42" w:rsidR="00C35CEC" w:rsidRPr="00865BCD" w:rsidRDefault="00C35CEC" w:rsidP="00C35CEC">
      <w:pPr>
        <w:rPr>
          <w:bCs/>
        </w:rPr>
      </w:pPr>
      <w:r w:rsidRPr="009A148D">
        <w:rPr>
          <w:b/>
        </w:rPr>
        <w:t>18. Juni</w:t>
      </w:r>
      <w:r w:rsidRPr="00865BCD">
        <w:rPr>
          <w:b/>
          <w:i/>
          <w:iCs/>
        </w:rPr>
        <w:t xml:space="preserve"> </w:t>
      </w:r>
      <w:r w:rsidRPr="00865BCD">
        <w:rPr>
          <w:bCs/>
          <w:i/>
          <w:iCs/>
        </w:rPr>
        <w:t>(</w:t>
      </w:r>
      <w:r w:rsidR="00E0626F" w:rsidRPr="00865BCD">
        <w:rPr>
          <w:bCs/>
          <w:i/>
          <w:iCs/>
        </w:rPr>
        <w:t xml:space="preserve">Thema </w:t>
      </w:r>
      <w:r w:rsidR="009A148D" w:rsidRPr="00865BCD">
        <w:rPr>
          <w:bCs/>
          <w:i/>
          <w:iCs/>
        </w:rPr>
        <w:t>„</w:t>
      </w:r>
      <w:r w:rsidRPr="00865BCD">
        <w:rPr>
          <w:bCs/>
          <w:i/>
          <w:iCs/>
        </w:rPr>
        <w:t>Lovescamming</w:t>
      </w:r>
      <w:r w:rsidR="009A148D" w:rsidRPr="00865BCD">
        <w:rPr>
          <w:bCs/>
          <w:i/>
          <w:iCs/>
        </w:rPr>
        <w:t xml:space="preserve">“, eine Form des </w:t>
      </w:r>
      <w:r w:rsidR="00865BCD" w:rsidRPr="00865BCD">
        <w:rPr>
          <w:bCs/>
          <w:i/>
          <w:iCs/>
        </w:rPr>
        <w:t>O</w:t>
      </w:r>
      <w:r w:rsidR="009A148D" w:rsidRPr="00865BCD">
        <w:rPr>
          <w:bCs/>
          <w:i/>
          <w:iCs/>
        </w:rPr>
        <w:t>nline-Betrug</w:t>
      </w:r>
      <w:r w:rsidR="006F02A9">
        <w:rPr>
          <w:bCs/>
          <w:i/>
          <w:iCs/>
        </w:rPr>
        <w:t>s</w:t>
      </w:r>
      <w:r w:rsidR="00910C57">
        <w:rPr>
          <w:bCs/>
          <w:i/>
          <w:iCs/>
        </w:rPr>
        <w:t xml:space="preserve"> </w:t>
      </w:r>
      <w:r w:rsidR="006F02A9">
        <w:rPr>
          <w:bCs/>
          <w:i/>
          <w:iCs/>
        </w:rPr>
        <w:t>bei</w:t>
      </w:r>
      <w:r w:rsidR="009A148D" w:rsidRPr="00865BCD">
        <w:rPr>
          <w:bCs/>
          <w:i/>
          <w:iCs/>
        </w:rPr>
        <w:t xml:space="preserve"> dem durch vorgetäuschte Liebe Ve</w:t>
      </w:r>
      <w:r w:rsidR="00865BCD" w:rsidRPr="00865BCD">
        <w:rPr>
          <w:bCs/>
          <w:i/>
          <w:iCs/>
        </w:rPr>
        <w:t>r</w:t>
      </w:r>
      <w:r w:rsidR="009A148D" w:rsidRPr="00865BCD">
        <w:rPr>
          <w:bCs/>
          <w:i/>
          <w:iCs/>
        </w:rPr>
        <w:t xml:space="preserve">trauen </w:t>
      </w:r>
      <w:r w:rsidR="00865BCD" w:rsidRPr="00865BCD">
        <w:rPr>
          <w:bCs/>
          <w:i/>
          <w:iCs/>
        </w:rPr>
        <w:t>gewonnen</w:t>
      </w:r>
      <w:r w:rsidR="009A148D" w:rsidRPr="00865BCD">
        <w:rPr>
          <w:bCs/>
          <w:i/>
          <w:iCs/>
        </w:rPr>
        <w:t xml:space="preserve"> wird</w:t>
      </w:r>
      <w:r w:rsidR="00865BCD" w:rsidRPr="00865BCD">
        <w:rPr>
          <w:bCs/>
          <w:i/>
          <w:iCs/>
        </w:rPr>
        <w:t>, um Geld zu entlocken.</w:t>
      </w:r>
      <w:r w:rsidRPr="00865BCD">
        <w:rPr>
          <w:bCs/>
          <w:i/>
          <w:iCs/>
        </w:rPr>
        <w:t>)</w:t>
      </w:r>
    </w:p>
    <w:p w14:paraId="125B506F" w14:textId="531B4D8B" w:rsidR="00C35CEC" w:rsidRPr="00865BCD" w:rsidRDefault="00C35CEC" w:rsidP="00CC20D3">
      <w:pPr>
        <w:rPr>
          <w:rStyle w:val="Fett"/>
          <w:rFonts w:cstheme="majorHAnsi"/>
          <w:b w:val="0"/>
          <w:highlight w:val="green"/>
        </w:rPr>
      </w:pPr>
    </w:p>
    <w:p w14:paraId="78A39332" w14:textId="11DE78B7" w:rsidR="0062734C" w:rsidRPr="009A148D" w:rsidRDefault="00633F0F" w:rsidP="00CC20D3">
      <w:pPr>
        <w:rPr>
          <w:rStyle w:val="Fett"/>
          <w:rFonts w:cstheme="majorHAnsi"/>
        </w:rPr>
      </w:pPr>
      <w:r w:rsidRPr="009A148D">
        <w:rPr>
          <w:rStyle w:val="Fett"/>
          <w:rFonts w:cstheme="majorHAnsi"/>
        </w:rPr>
        <w:lastRenderedPageBreak/>
        <w:t xml:space="preserve">Vorträge &amp; </w:t>
      </w:r>
      <w:r w:rsidR="00425352" w:rsidRPr="009A148D">
        <w:rPr>
          <w:rStyle w:val="Fett"/>
          <w:rFonts w:cstheme="majorHAnsi"/>
        </w:rPr>
        <w:t>Experten vor O</w:t>
      </w:r>
      <w:r w:rsidR="000A3F33" w:rsidRPr="009A148D">
        <w:rPr>
          <w:rStyle w:val="Fett"/>
          <w:rFonts w:cstheme="majorHAnsi"/>
        </w:rPr>
        <w:t>rt</w:t>
      </w:r>
      <w:r w:rsidR="00425352" w:rsidRPr="009A148D">
        <w:rPr>
          <w:rStyle w:val="Fett"/>
          <w:rFonts w:cstheme="majorHAnsi"/>
        </w:rPr>
        <w:t xml:space="preserve"> </w:t>
      </w:r>
    </w:p>
    <w:p w14:paraId="3652EF8F" w14:textId="77777777" w:rsidR="008D472F" w:rsidRPr="009A148D" w:rsidRDefault="008D472F" w:rsidP="00CC20D3">
      <w:pPr>
        <w:rPr>
          <w:rStyle w:val="Fett"/>
          <w:rFonts w:cstheme="majorHAnsi"/>
        </w:rPr>
      </w:pPr>
    </w:p>
    <w:p w14:paraId="3ADA02BA" w14:textId="3AD2E3FC" w:rsidR="001F7396" w:rsidRPr="009A148D" w:rsidRDefault="001F7396" w:rsidP="001F7396">
      <w:pPr>
        <w:pStyle w:val="Listenabsatz"/>
        <w:numPr>
          <w:ilvl w:val="0"/>
          <w:numId w:val="20"/>
        </w:numPr>
        <w:rPr>
          <w:b/>
          <w:bCs/>
        </w:rPr>
      </w:pPr>
      <w:r w:rsidRPr="009A148D">
        <w:rPr>
          <w:b/>
          <w:bCs/>
        </w:rPr>
        <w:t>Experten vor Ort</w:t>
      </w:r>
    </w:p>
    <w:p w14:paraId="58A762C6" w14:textId="77777777" w:rsidR="001F7396" w:rsidRPr="009A148D" w:rsidRDefault="001F7396" w:rsidP="001F7396">
      <w:pPr>
        <w:ind w:firstLine="709"/>
        <w:rPr>
          <w:b/>
          <w:bCs/>
        </w:rPr>
      </w:pPr>
      <w:r w:rsidRPr="009A148D">
        <w:rPr>
          <w:b/>
          <w:bCs/>
        </w:rPr>
        <w:t>„Bargeldloses Bezahlen in der Rheinbahn“</w:t>
      </w:r>
    </w:p>
    <w:p w14:paraId="020EF57E" w14:textId="77777777" w:rsidR="000F22FD" w:rsidRDefault="001F7396" w:rsidP="001F7396">
      <w:pPr>
        <w:ind w:left="709"/>
      </w:pPr>
      <w:r w:rsidRPr="009A148D">
        <w:t xml:space="preserve">Kolleg*innen der Rheinbahn stellen das Digital Projekt „CALO“ vor, und informieren anschaulich über digitale </w:t>
      </w:r>
    </w:p>
    <w:p w14:paraId="2946848E" w14:textId="77777777" w:rsidR="00297503" w:rsidRDefault="001F7396" w:rsidP="001F7396">
      <w:pPr>
        <w:ind w:left="709"/>
      </w:pPr>
      <w:r w:rsidRPr="009A148D">
        <w:t xml:space="preserve">Unterstützungsmöglichkeiten bei Nutzung </w:t>
      </w:r>
      <w:r w:rsidR="000C30BC" w:rsidRPr="009A148D">
        <w:t>von Bus und Bahn</w:t>
      </w:r>
      <w:r w:rsidRPr="009A148D">
        <w:t xml:space="preserve"> (</w:t>
      </w:r>
      <w:r w:rsidR="000C30BC" w:rsidRPr="009A148D">
        <w:t>z.B.</w:t>
      </w:r>
      <w:r w:rsidRPr="009A148D">
        <w:t xml:space="preserve"> digitale Fahrplanauskunft und Rheinbahn App mit </w:t>
      </w:r>
      <w:r w:rsidR="005B06AB">
        <w:t>„e</w:t>
      </w:r>
      <w:r w:rsidRPr="009A148D">
        <w:t>ezy-Ticket</w:t>
      </w:r>
      <w:r w:rsidR="005B06AB">
        <w:t xml:space="preserve">“ </w:t>
      </w:r>
      <w:r w:rsidRPr="009A148D">
        <w:t>etc.)</w:t>
      </w:r>
      <w:r w:rsidR="00297503">
        <w:t>.</w:t>
      </w:r>
    </w:p>
    <w:p w14:paraId="28853187" w14:textId="1157F3DC" w:rsidR="001F7396" w:rsidRPr="009A148D" w:rsidRDefault="001F7396" w:rsidP="001F7396">
      <w:pPr>
        <w:ind w:left="709"/>
        <w:rPr>
          <w:b/>
          <w:bCs/>
        </w:rPr>
      </w:pPr>
      <w:r w:rsidRPr="009A148D">
        <w:rPr>
          <w:i/>
          <w:iCs/>
        </w:rPr>
        <w:t>E</w:t>
      </w:r>
      <w:r w:rsidRPr="009A148D">
        <w:rPr>
          <w:i/>
          <w:iCs/>
          <w:color w:val="000000"/>
        </w:rPr>
        <w:t>igene Smartphones oder Tablets können mitgebracht</w:t>
      </w:r>
      <w:r w:rsidR="000C30BC" w:rsidRPr="009A148D">
        <w:rPr>
          <w:i/>
          <w:iCs/>
          <w:color w:val="000000"/>
        </w:rPr>
        <w:t xml:space="preserve"> </w:t>
      </w:r>
      <w:r w:rsidRPr="009A148D">
        <w:rPr>
          <w:i/>
          <w:iCs/>
          <w:color w:val="000000"/>
        </w:rPr>
        <w:t>werden</w:t>
      </w:r>
      <w:r w:rsidR="000C30BC" w:rsidRPr="009A148D">
        <w:rPr>
          <w:i/>
          <w:iCs/>
          <w:color w:val="000000"/>
        </w:rPr>
        <w:t>,</w:t>
      </w:r>
      <w:r w:rsidRPr="009A148D">
        <w:rPr>
          <w:i/>
          <w:iCs/>
          <w:color w:val="000000"/>
        </w:rPr>
        <w:t xml:space="preserve"> um die Anwendung</w:t>
      </w:r>
      <w:r w:rsidR="00CD0382" w:rsidRPr="009A148D">
        <w:rPr>
          <w:i/>
          <w:iCs/>
          <w:color w:val="000000"/>
        </w:rPr>
        <w:t xml:space="preserve"> unter Anleitung</w:t>
      </w:r>
      <w:r w:rsidRPr="009A148D">
        <w:rPr>
          <w:i/>
          <w:iCs/>
          <w:color w:val="000000"/>
        </w:rPr>
        <w:t xml:space="preserve"> auszuprobieren.</w:t>
      </w:r>
    </w:p>
    <w:p w14:paraId="55707B5E" w14:textId="6A3A200B" w:rsidR="00A821AC" w:rsidRPr="009A148D" w:rsidRDefault="001F7396" w:rsidP="00BE42BB">
      <w:pPr>
        <w:ind w:firstLine="709"/>
        <w:rPr>
          <w:b/>
          <w:bCs/>
        </w:rPr>
      </w:pPr>
      <w:r w:rsidRPr="009A148D">
        <w:rPr>
          <w:b/>
          <w:bCs/>
        </w:rPr>
        <w:t>Termin</w:t>
      </w:r>
      <w:r w:rsidR="00C000B6" w:rsidRPr="009A148D">
        <w:rPr>
          <w:b/>
          <w:bCs/>
        </w:rPr>
        <w:t xml:space="preserve">: </w:t>
      </w:r>
      <w:r w:rsidRPr="009A148D">
        <w:rPr>
          <w:b/>
          <w:bCs/>
        </w:rPr>
        <w:t>9. April</w:t>
      </w:r>
    </w:p>
    <w:p w14:paraId="4747BC0A" w14:textId="77777777" w:rsidR="00383F5A" w:rsidRPr="009A148D" w:rsidRDefault="00383F5A" w:rsidP="00BE42BB">
      <w:pPr>
        <w:ind w:firstLine="709"/>
        <w:rPr>
          <w:b/>
          <w:bCs/>
        </w:rPr>
      </w:pPr>
    </w:p>
    <w:p w14:paraId="058B50E3" w14:textId="77777777" w:rsidR="00A821AC" w:rsidRPr="009A148D" w:rsidRDefault="00A821AC" w:rsidP="00A821AC">
      <w:pPr>
        <w:pStyle w:val="Listenabsatz"/>
        <w:numPr>
          <w:ilvl w:val="0"/>
          <w:numId w:val="20"/>
        </w:numPr>
        <w:rPr>
          <w:b/>
          <w:bCs/>
        </w:rPr>
      </w:pPr>
      <w:r w:rsidRPr="009A148D">
        <w:rPr>
          <w:b/>
          <w:bCs/>
        </w:rPr>
        <w:t>Experten vor Ort</w:t>
      </w:r>
    </w:p>
    <w:p w14:paraId="4CAACB89" w14:textId="77777777" w:rsidR="00A821AC" w:rsidRPr="009A148D" w:rsidRDefault="00A821AC" w:rsidP="00A821AC">
      <w:pPr>
        <w:ind w:firstLine="709"/>
        <w:rPr>
          <w:b/>
          <w:bCs/>
        </w:rPr>
      </w:pPr>
      <w:r w:rsidRPr="009A148D">
        <w:rPr>
          <w:b/>
          <w:bCs/>
        </w:rPr>
        <w:t>„Demenz – Gut leben mit Vergesslichkeit“</w:t>
      </w:r>
    </w:p>
    <w:p w14:paraId="77A97509" w14:textId="13BE784E" w:rsidR="00A821AC" w:rsidRPr="009A148D" w:rsidRDefault="00E2039F" w:rsidP="00436B9F">
      <w:pPr>
        <w:ind w:left="709"/>
      </w:pPr>
      <w:r w:rsidRPr="009A148D">
        <w:t>Was ist De</w:t>
      </w:r>
      <w:r w:rsidR="00436B9F" w:rsidRPr="009A148D">
        <w:t>me</w:t>
      </w:r>
      <w:r w:rsidRPr="009A148D">
        <w:t>nz? Welches sind erste Anzeichen? Wohin kann ich mich wenden?</w:t>
      </w:r>
      <w:r w:rsidR="00436B9F" w:rsidRPr="009A148D">
        <w:t xml:space="preserve"> </w:t>
      </w:r>
      <w:r w:rsidR="00A821AC" w:rsidRPr="009A148D">
        <w:t>Eine „normale Vergesslichkeit“ von einer Demenz abzugrenzen</w:t>
      </w:r>
      <w:r w:rsidR="009A148D">
        <w:t>,</w:t>
      </w:r>
      <w:r w:rsidR="00A821AC" w:rsidRPr="009A148D">
        <w:t xml:space="preserve"> ist besonders im Anfangsstadium der Demenz schwierig. Alexandra Ziegler (Demenzkoordinatorin der Diakonie Düsseldorf e.V.) und Volker Busch (Leitung B</w:t>
      </w:r>
      <w:r w:rsidR="00DC5037" w:rsidRPr="009A148D">
        <w:t>EAtE</w:t>
      </w:r>
      <w:r w:rsidR="00A821AC" w:rsidRPr="009A148D">
        <w:t xml:space="preserve"> Gruppe „</w:t>
      </w:r>
      <w:r w:rsidR="00646707" w:rsidRPr="009A148D">
        <w:t xml:space="preserve">Café </w:t>
      </w:r>
      <w:r w:rsidR="00A821AC" w:rsidRPr="009A148D">
        <w:t>Muckefu</w:t>
      </w:r>
      <w:r w:rsidR="00646707" w:rsidRPr="009A148D">
        <w:t>c</w:t>
      </w:r>
      <w:r w:rsidR="00A821AC" w:rsidRPr="009A148D">
        <w:t>k“ in der Ev. Kirchengemeinde Kaiserswerth-Tersteegen</w:t>
      </w:r>
      <w:r w:rsidR="00DC5037" w:rsidRPr="009A148D">
        <w:t>)</w:t>
      </w:r>
      <w:r w:rsidR="00A821AC" w:rsidRPr="009A148D">
        <w:t xml:space="preserve">, klären auf und stellen Unterstützungsangebote vor. </w:t>
      </w:r>
    </w:p>
    <w:p w14:paraId="504F5973" w14:textId="00A76D4F" w:rsidR="00834456" w:rsidRPr="009A148D" w:rsidRDefault="00834456" w:rsidP="00A821AC">
      <w:pPr>
        <w:ind w:left="709"/>
        <w:rPr>
          <w:b/>
          <w:bCs/>
          <w:i/>
          <w:iCs/>
        </w:rPr>
      </w:pPr>
      <w:r w:rsidRPr="009A148D">
        <w:rPr>
          <w:b/>
          <w:bCs/>
        </w:rPr>
        <w:t>Termin: 23. April</w:t>
      </w:r>
    </w:p>
    <w:p w14:paraId="2C715C24" w14:textId="77777777" w:rsidR="00436B9F" w:rsidRPr="009A148D" w:rsidRDefault="00436B9F" w:rsidP="001F7396">
      <w:pPr>
        <w:ind w:firstLine="709"/>
        <w:rPr>
          <w:b/>
          <w:bCs/>
        </w:rPr>
      </w:pPr>
    </w:p>
    <w:p w14:paraId="664A297D" w14:textId="77777777" w:rsidR="00355A90" w:rsidRPr="009A148D" w:rsidRDefault="00355A90" w:rsidP="00355A90">
      <w:pPr>
        <w:pStyle w:val="Listenabsatz"/>
        <w:numPr>
          <w:ilvl w:val="0"/>
          <w:numId w:val="20"/>
        </w:numPr>
        <w:rPr>
          <w:b/>
          <w:bCs/>
        </w:rPr>
      </w:pPr>
      <w:r w:rsidRPr="009A148D">
        <w:rPr>
          <w:b/>
          <w:bCs/>
        </w:rPr>
        <w:t>Experten vor Ort</w:t>
      </w:r>
    </w:p>
    <w:p w14:paraId="4626815E" w14:textId="77777777" w:rsidR="00355A90" w:rsidRPr="009A148D" w:rsidRDefault="00355A90" w:rsidP="00355A90">
      <w:pPr>
        <w:ind w:firstLine="709"/>
        <w:rPr>
          <w:b/>
          <w:bCs/>
        </w:rPr>
      </w:pPr>
      <w:r w:rsidRPr="009A148D">
        <w:rPr>
          <w:b/>
          <w:bCs/>
        </w:rPr>
        <w:t>„Wandern ist eine Kunst“</w:t>
      </w:r>
    </w:p>
    <w:p w14:paraId="4683A8A7" w14:textId="5C42A187" w:rsidR="00BD6D4E" w:rsidRPr="009A148D" w:rsidRDefault="00355A90" w:rsidP="00355A90">
      <w:pPr>
        <w:ind w:left="709"/>
      </w:pPr>
      <w:r w:rsidRPr="009A148D">
        <w:t>Petra Burger stellt den „Eifelverein Düsseldorf e.V. 1908“</w:t>
      </w:r>
      <w:r w:rsidR="00C117DB" w:rsidRPr="009A148D">
        <w:t xml:space="preserve"> vor</w:t>
      </w:r>
      <w:r w:rsidRPr="009A148D">
        <w:t xml:space="preserve">, eine Ortsgruppe des Gesamtverbands </w:t>
      </w:r>
      <w:r w:rsidR="0082597A" w:rsidRPr="009A148D">
        <w:t xml:space="preserve">des </w:t>
      </w:r>
      <w:r w:rsidRPr="009A148D">
        <w:t>Eifelverein</w:t>
      </w:r>
      <w:r w:rsidR="0082597A" w:rsidRPr="009A148D">
        <w:t>s.</w:t>
      </w:r>
    </w:p>
    <w:p w14:paraId="7546682E" w14:textId="52EC48AC" w:rsidR="00436B9F" w:rsidRPr="009A148D" w:rsidRDefault="00355A90" w:rsidP="0082597A">
      <w:pPr>
        <w:ind w:left="709"/>
        <w:rPr>
          <w:b/>
          <w:bCs/>
        </w:rPr>
      </w:pPr>
      <w:r w:rsidRPr="009A148D">
        <w:rPr>
          <w:b/>
          <w:bCs/>
        </w:rPr>
        <w:t xml:space="preserve">Termin: 7. Mai </w:t>
      </w:r>
    </w:p>
    <w:p w14:paraId="42B4CEC0" w14:textId="77777777" w:rsidR="003A68C5" w:rsidRDefault="003A68C5" w:rsidP="003A68C5">
      <w:pPr>
        <w:rPr>
          <w:b/>
          <w:bCs/>
          <w:highlight w:val="green"/>
        </w:rPr>
      </w:pPr>
    </w:p>
    <w:p w14:paraId="56A562D0" w14:textId="5CC95A56" w:rsidR="00255EB6" w:rsidRPr="00035A17" w:rsidRDefault="00255EB6" w:rsidP="001E469C">
      <w:pPr>
        <w:pStyle w:val="StandardWeb"/>
        <w:numPr>
          <w:ilvl w:val="0"/>
          <w:numId w:val="20"/>
        </w:numPr>
        <w:spacing w:before="0" w:beforeAutospacing="0" w:after="0" w:afterAutospacing="0"/>
        <w:rPr>
          <w:rFonts w:ascii="Suisse Works" w:hAnsi="Suisse Works"/>
          <w:b/>
          <w:sz w:val="22"/>
          <w:szCs w:val="22"/>
        </w:rPr>
      </w:pPr>
      <w:r w:rsidRPr="00035A17">
        <w:rPr>
          <w:rFonts w:ascii="Suisse Works" w:hAnsi="Suisse Works"/>
          <w:b/>
          <w:sz w:val="22"/>
          <w:szCs w:val="22"/>
        </w:rPr>
        <w:t>„</w:t>
      </w:r>
      <w:r w:rsidR="001E469C" w:rsidRPr="00035A17">
        <w:rPr>
          <w:rFonts w:ascii="Suisse Works" w:hAnsi="Suisse Works"/>
          <w:b/>
          <w:sz w:val="22"/>
          <w:szCs w:val="22"/>
        </w:rPr>
        <w:t>Kulturhistorische Aspekte Württembergs</w:t>
      </w:r>
      <w:r w:rsidRPr="00035A17">
        <w:rPr>
          <w:rFonts w:ascii="Suisse Works" w:hAnsi="Suisse Works"/>
          <w:b/>
          <w:sz w:val="22"/>
          <w:szCs w:val="22"/>
        </w:rPr>
        <w:t>“</w:t>
      </w:r>
    </w:p>
    <w:p w14:paraId="7774661D" w14:textId="6F686E9F" w:rsidR="001E469C" w:rsidRPr="00035A17" w:rsidRDefault="00255EB6" w:rsidP="00255EB6">
      <w:pPr>
        <w:pStyle w:val="StandardWeb"/>
        <w:spacing w:before="0" w:beforeAutospacing="0" w:after="0" w:afterAutospacing="0"/>
        <w:ind w:left="720"/>
        <w:rPr>
          <w:rFonts w:ascii="Suisse Works" w:hAnsi="Suisse Works"/>
          <w:b/>
          <w:sz w:val="22"/>
          <w:szCs w:val="22"/>
        </w:rPr>
      </w:pPr>
      <w:r w:rsidRPr="00035A17">
        <w:rPr>
          <w:rFonts w:ascii="Suisse Works" w:hAnsi="Suisse Works"/>
          <w:bCs/>
          <w:sz w:val="22"/>
          <w:szCs w:val="22"/>
        </w:rPr>
        <w:t>Vortrag und Weinkostproben</w:t>
      </w:r>
      <w:r w:rsidRPr="00035A17">
        <w:rPr>
          <w:rFonts w:ascii="Suisse Works" w:hAnsi="Suisse Works"/>
          <w:b/>
          <w:sz w:val="22"/>
          <w:szCs w:val="22"/>
        </w:rPr>
        <w:t xml:space="preserve"> </w:t>
      </w:r>
      <w:r w:rsidR="001E469C" w:rsidRPr="00035A17">
        <w:rPr>
          <w:rFonts w:ascii="Suisse Works" w:hAnsi="Suisse Works"/>
          <w:sz w:val="22"/>
          <w:szCs w:val="22"/>
        </w:rPr>
        <w:t>mit Karl-Heinz Beier</w:t>
      </w:r>
    </w:p>
    <w:p w14:paraId="7970061E" w14:textId="4DACBFEE" w:rsidR="001E469C" w:rsidRPr="001E469C" w:rsidRDefault="001E469C" w:rsidP="001E469C">
      <w:pPr>
        <w:pStyle w:val="StandardWeb"/>
        <w:spacing w:before="0" w:beforeAutospacing="0" w:after="0" w:afterAutospacing="0"/>
        <w:ind w:left="720"/>
        <w:rPr>
          <w:rFonts w:ascii="Suisse Works" w:hAnsi="Suisse Works"/>
          <w:b/>
          <w:bCs/>
          <w:sz w:val="22"/>
          <w:szCs w:val="22"/>
        </w:rPr>
      </w:pPr>
      <w:r w:rsidRPr="00035A17">
        <w:rPr>
          <w:rFonts w:ascii="Suisse Works" w:hAnsi="Suisse Works"/>
          <w:b/>
          <w:bCs/>
          <w:sz w:val="22"/>
          <w:szCs w:val="22"/>
        </w:rPr>
        <w:t>Termin: 2. Juli</w:t>
      </w:r>
      <w:r w:rsidR="00301876">
        <w:rPr>
          <w:rFonts w:ascii="Suisse Works" w:hAnsi="Suisse Works"/>
          <w:b/>
          <w:bCs/>
          <w:sz w:val="22"/>
          <w:szCs w:val="22"/>
        </w:rPr>
        <w:t xml:space="preserve"> </w:t>
      </w:r>
      <w:r w:rsidR="00301876" w:rsidRPr="009B3BA0">
        <w:rPr>
          <w:rFonts w:ascii="Suisse Works" w:hAnsi="Suisse Works"/>
          <w:sz w:val="22"/>
          <w:szCs w:val="22"/>
        </w:rPr>
        <w:t>(s. Seite</w:t>
      </w:r>
      <w:r w:rsidR="00255EB6" w:rsidRPr="009B3BA0">
        <w:rPr>
          <w:rFonts w:ascii="Suisse Works" w:hAnsi="Suisse Works"/>
          <w:sz w:val="22"/>
          <w:szCs w:val="22"/>
        </w:rPr>
        <w:t xml:space="preserve"> 3</w:t>
      </w:r>
      <w:r w:rsidR="00630455" w:rsidRPr="009B3BA0">
        <w:rPr>
          <w:rFonts w:ascii="Suisse Works" w:hAnsi="Suisse Works"/>
          <w:sz w:val="22"/>
          <w:szCs w:val="22"/>
        </w:rPr>
        <w:t>7</w:t>
      </w:r>
      <w:r w:rsidR="00255EB6" w:rsidRPr="009B3BA0">
        <w:rPr>
          <w:rFonts w:ascii="Suisse Works" w:hAnsi="Suisse Works"/>
          <w:sz w:val="22"/>
          <w:szCs w:val="22"/>
        </w:rPr>
        <w:t>)</w:t>
      </w:r>
    </w:p>
    <w:p w14:paraId="5B3023F0" w14:textId="77777777" w:rsidR="0094780E" w:rsidRPr="006444FA" w:rsidRDefault="0094780E" w:rsidP="003A68C5">
      <w:pPr>
        <w:rPr>
          <w:b/>
          <w:bCs/>
          <w:highlight w:val="green"/>
        </w:rPr>
      </w:pPr>
    </w:p>
    <w:p w14:paraId="200DE23A" w14:textId="77777777" w:rsidR="001E47B3" w:rsidRPr="00A444B8" w:rsidRDefault="001E47B3" w:rsidP="009B48E7">
      <w:pPr>
        <w:rPr>
          <w:b/>
          <w:bCs/>
        </w:rPr>
      </w:pPr>
      <w:r w:rsidRPr="00A444B8">
        <w:rPr>
          <w:b/>
          <w:bCs/>
        </w:rPr>
        <w:lastRenderedPageBreak/>
        <w:t>Ausflüge und Führungen</w:t>
      </w:r>
    </w:p>
    <w:p w14:paraId="4FAC8E81" w14:textId="77777777" w:rsidR="001E47B3" w:rsidRPr="00A444B8" w:rsidRDefault="001E47B3" w:rsidP="009B48E7">
      <w:pPr>
        <w:rPr>
          <w:b/>
          <w:bCs/>
        </w:rPr>
      </w:pPr>
    </w:p>
    <w:p w14:paraId="5A087556" w14:textId="77777777" w:rsidR="008771A7" w:rsidRPr="00A444B8" w:rsidRDefault="008771A7" w:rsidP="00074B2C">
      <w:pPr>
        <w:pStyle w:val="Listenabsatz"/>
        <w:numPr>
          <w:ilvl w:val="0"/>
          <w:numId w:val="20"/>
        </w:numPr>
        <w:rPr>
          <w:b/>
          <w:bCs/>
        </w:rPr>
      </w:pPr>
      <w:r w:rsidRPr="00A444B8">
        <w:rPr>
          <w:b/>
          <w:bCs/>
        </w:rPr>
        <w:t xml:space="preserve">„Die Präsentation des 20. Jahrhunderts – </w:t>
      </w:r>
    </w:p>
    <w:p w14:paraId="118A47D3" w14:textId="77777777" w:rsidR="008771A7" w:rsidRPr="00A444B8" w:rsidRDefault="008771A7" w:rsidP="008771A7">
      <w:pPr>
        <w:ind w:firstLine="709"/>
        <w:rPr>
          <w:b/>
          <w:bCs/>
        </w:rPr>
      </w:pPr>
      <w:r w:rsidRPr="00A444B8">
        <w:rPr>
          <w:b/>
          <w:bCs/>
        </w:rPr>
        <w:t>Erinnerung an das Junge Rheinland“</w:t>
      </w:r>
    </w:p>
    <w:p w14:paraId="239CAEC8" w14:textId="77777777" w:rsidR="00074B2C" w:rsidRPr="00A444B8" w:rsidRDefault="00074B2C" w:rsidP="00074B2C">
      <w:pPr>
        <w:pStyle w:val="Listenabsatz"/>
        <w:rPr>
          <w:b/>
          <w:bCs/>
        </w:rPr>
      </w:pPr>
      <w:r w:rsidRPr="00A444B8">
        <w:rPr>
          <w:b/>
          <w:bCs/>
        </w:rPr>
        <w:t>Führung durch den Kunstpalast</w:t>
      </w:r>
    </w:p>
    <w:p w14:paraId="65A19225" w14:textId="0FF3DA4B" w:rsidR="008771A7" w:rsidRPr="00A444B8" w:rsidRDefault="008771A7" w:rsidP="00074B2C">
      <w:pPr>
        <w:ind w:firstLine="709"/>
      </w:pPr>
      <w:r w:rsidRPr="00A444B8">
        <w:t xml:space="preserve">mit Jutta Sprenger, </w:t>
      </w:r>
      <w:r w:rsidR="000F22FD">
        <w:t>Begleitung</w:t>
      </w:r>
      <w:r w:rsidRPr="00A444B8">
        <w:t xml:space="preserve"> Renate Jastrzembaki</w:t>
      </w:r>
    </w:p>
    <w:p w14:paraId="193997B0" w14:textId="07965AA4" w:rsidR="001E47B3" w:rsidRPr="00A444B8" w:rsidRDefault="001E47B3" w:rsidP="001E47B3">
      <w:pPr>
        <w:ind w:firstLine="709"/>
        <w:rPr>
          <w:rFonts w:cs="Tahoma"/>
          <w:b/>
          <w:bCs/>
          <w:color w:val="000000"/>
          <w:spacing w:val="0"/>
        </w:rPr>
      </w:pPr>
      <w:r w:rsidRPr="00A444B8">
        <w:rPr>
          <w:rFonts w:cs="Tahoma"/>
          <w:b/>
          <w:bCs/>
          <w:color w:val="000000"/>
          <w:spacing w:val="0"/>
        </w:rPr>
        <w:t xml:space="preserve">Termin: </w:t>
      </w:r>
      <w:r w:rsidR="008771A7" w:rsidRPr="00A444B8">
        <w:rPr>
          <w:rFonts w:cs="Tahoma"/>
          <w:b/>
          <w:bCs/>
          <w:color w:val="000000"/>
          <w:spacing w:val="0"/>
        </w:rPr>
        <w:t>29. April</w:t>
      </w:r>
    </w:p>
    <w:p w14:paraId="517D04D1" w14:textId="77777777" w:rsidR="001E47B3" w:rsidRPr="00A444B8" w:rsidRDefault="001E47B3" w:rsidP="009B48E7">
      <w:pPr>
        <w:rPr>
          <w:b/>
          <w:bCs/>
        </w:rPr>
      </w:pPr>
    </w:p>
    <w:p w14:paraId="2AF06FFA" w14:textId="4DD8047F" w:rsidR="00126F03" w:rsidRPr="00A444B8" w:rsidRDefault="00C103C4" w:rsidP="00074B2C">
      <w:pPr>
        <w:pStyle w:val="Listenabsatz"/>
        <w:numPr>
          <w:ilvl w:val="0"/>
          <w:numId w:val="20"/>
        </w:numPr>
      </w:pPr>
      <w:r w:rsidRPr="00A444B8">
        <w:rPr>
          <w:b/>
        </w:rPr>
        <w:t>„</w:t>
      </w:r>
      <w:r w:rsidR="008771A7" w:rsidRPr="00A444B8">
        <w:rPr>
          <w:b/>
        </w:rPr>
        <w:t>Monet, Cézanne, Matisse</w:t>
      </w:r>
      <w:r w:rsidRPr="00A444B8">
        <w:t xml:space="preserve"> /</w:t>
      </w:r>
      <w:r w:rsidRPr="00A444B8">
        <w:rPr>
          <w:b/>
        </w:rPr>
        <w:t>The Scharf Collection“</w:t>
      </w:r>
    </w:p>
    <w:p w14:paraId="55CDD9DD" w14:textId="26F66FB7" w:rsidR="004E03D5" w:rsidRPr="00A444B8" w:rsidRDefault="00074B2C" w:rsidP="00074B2C">
      <w:pPr>
        <w:pStyle w:val="Listenabsatz"/>
        <w:rPr>
          <w:b/>
        </w:rPr>
      </w:pPr>
      <w:r w:rsidRPr="00A444B8">
        <w:rPr>
          <w:b/>
        </w:rPr>
        <w:t xml:space="preserve">Führung durch die Ausstellung </w:t>
      </w:r>
      <w:r w:rsidR="008509BB" w:rsidRPr="00A444B8">
        <w:rPr>
          <w:b/>
        </w:rPr>
        <w:t>i</w:t>
      </w:r>
      <w:r w:rsidR="004E03D5" w:rsidRPr="00A444B8">
        <w:rPr>
          <w:b/>
        </w:rPr>
        <w:t>m Kunstpalast Düsseldorf</w:t>
      </w:r>
    </w:p>
    <w:p w14:paraId="1542E552" w14:textId="77777777" w:rsidR="008771A7" w:rsidRPr="00A444B8" w:rsidRDefault="008771A7" w:rsidP="008771A7">
      <w:pPr>
        <w:ind w:firstLine="709"/>
      </w:pPr>
      <w:r w:rsidRPr="00A444B8">
        <w:t>Begleitung Iris Moldenhauer</w:t>
      </w:r>
    </w:p>
    <w:p w14:paraId="1B5B2492" w14:textId="615373AD" w:rsidR="001E47B3" w:rsidRPr="00A444B8" w:rsidRDefault="001E47B3" w:rsidP="001E47B3">
      <w:pPr>
        <w:ind w:firstLine="709"/>
        <w:rPr>
          <w:b/>
        </w:rPr>
      </w:pPr>
      <w:r w:rsidRPr="00A444B8">
        <w:rPr>
          <w:b/>
        </w:rPr>
        <w:t xml:space="preserve">Termin: </w:t>
      </w:r>
      <w:r w:rsidR="008771A7" w:rsidRPr="00A444B8">
        <w:rPr>
          <w:b/>
        </w:rPr>
        <w:t>05. Mai</w:t>
      </w:r>
    </w:p>
    <w:p w14:paraId="1296AA2B" w14:textId="77777777" w:rsidR="001E47B3" w:rsidRPr="00A444B8" w:rsidRDefault="001E47B3" w:rsidP="001E47B3">
      <w:pPr>
        <w:ind w:firstLine="709"/>
        <w:rPr>
          <w:b/>
        </w:rPr>
      </w:pPr>
    </w:p>
    <w:p w14:paraId="3291E134" w14:textId="6698B4B8" w:rsidR="008771A7" w:rsidRPr="00A444B8" w:rsidRDefault="003A68C5" w:rsidP="008771A7">
      <w:pPr>
        <w:pStyle w:val="Listenabsatz"/>
        <w:numPr>
          <w:ilvl w:val="0"/>
          <w:numId w:val="17"/>
        </w:numPr>
        <w:shd w:val="clear" w:color="auto" w:fill="FFFFFF"/>
        <w:spacing w:line="240" w:lineRule="auto"/>
        <w:rPr>
          <w:b/>
          <w:bCs/>
          <w:color w:val="222222"/>
        </w:rPr>
      </w:pPr>
      <w:r w:rsidRPr="00A444B8">
        <w:rPr>
          <w:b/>
          <w:bCs/>
          <w:color w:val="222222"/>
        </w:rPr>
        <w:t>„H</w:t>
      </w:r>
      <w:r w:rsidR="008771A7" w:rsidRPr="00A444B8">
        <w:rPr>
          <w:b/>
          <w:bCs/>
          <w:color w:val="222222"/>
        </w:rPr>
        <w:t>inter die Kulissen der Deutschen Oper am Rhein</w:t>
      </w:r>
      <w:r w:rsidRPr="00A444B8">
        <w:rPr>
          <w:b/>
          <w:bCs/>
          <w:color w:val="222222"/>
        </w:rPr>
        <w:t>“</w:t>
      </w:r>
    </w:p>
    <w:p w14:paraId="21794F86" w14:textId="0BE16EBF" w:rsidR="008771A7" w:rsidRPr="00A444B8" w:rsidRDefault="008771A7" w:rsidP="008771A7">
      <w:pPr>
        <w:shd w:val="clear" w:color="auto" w:fill="FFFFFF"/>
        <w:spacing w:line="240" w:lineRule="auto"/>
        <w:ind w:firstLine="709"/>
        <w:rPr>
          <w:color w:val="222222"/>
          <w:sz w:val="24"/>
          <w:szCs w:val="24"/>
        </w:rPr>
      </w:pPr>
      <w:r w:rsidRPr="00A444B8">
        <w:rPr>
          <w:color w:val="222222"/>
        </w:rPr>
        <w:t>Begleitung Michael Müller</w:t>
      </w:r>
      <w:r w:rsidR="00452E16" w:rsidRPr="00A444B8">
        <w:rPr>
          <w:color w:val="222222"/>
        </w:rPr>
        <w:t xml:space="preserve"> </w:t>
      </w:r>
    </w:p>
    <w:p w14:paraId="125E1452" w14:textId="3E0C6D3B" w:rsidR="001E47B3" w:rsidRPr="00A444B8" w:rsidRDefault="001E47B3" w:rsidP="003A68C5">
      <w:pPr>
        <w:ind w:firstLine="709"/>
        <w:rPr>
          <w:b/>
        </w:rPr>
      </w:pPr>
      <w:r w:rsidRPr="00A444B8">
        <w:rPr>
          <w:b/>
        </w:rPr>
        <w:t xml:space="preserve">Termin: </w:t>
      </w:r>
      <w:r w:rsidR="008771A7" w:rsidRPr="00A444B8">
        <w:rPr>
          <w:b/>
        </w:rPr>
        <w:t>19. Mai</w:t>
      </w:r>
      <w:r w:rsidR="00452E16" w:rsidRPr="00A444B8">
        <w:rPr>
          <w:b/>
        </w:rPr>
        <w:t xml:space="preserve"> </w:t>
      </w:r>
      <w:r w:rsidR="00452E16" w:rsidRPr="00A444B8">
        <w:rPr>
          <w:bCs/>
        </w:rPr>
        <w:t>(</w:t>
      </w:r>
      <w:r w:rsidR="00FA6950" w:rsidRPr="00A444B8">
        <w:rPr>
          <w:bCs/>
        </w:rPr>
        <w:t xml:space="preserve">Achtung: </w:t>
      </w:r>
      <w:r w:rsidR="008F59B5" w:rsidRPr="00A444B8">
        <w:rPr>
          <w:bCs/>
        </w:rPr>
        <w:t xml:space="preserve">Führung ist </w:t>
      </w:r>
      <w:r w:rsidR="00452E16" w:rsidRPr="00A444B8">
        <w:rPr>
          <w:bCs/>
          <w:color w:val="222222"/>
        </w:rPr>
        <w:t>nicht barrierefrei)</w:t>
      </w:r>
    </w:p>
    <w:p w14:paraId="1285796B" w14:textId="77777777" w:rsidR="002A6515" w:rsidRPr="00A444B8" w:rsidRDefault="002A6515" w:rsidP="003A68C5">
      <w:pPr>
        <w:ind w:firstLine="709"/>
        <w:rPr>
          <w:b/>
        </w:rPr>
      </w:pPr>
    </w:p>
    <w:p w14:paraId="469A9416" w14:textId="77777777" w:rsidR="00272B48" w:rsidRPr="00A444B8" w:rsidRDefault="00272B48" w:rsidP="009B48E7">
      <w:pPr>
        <w:rPr>
          <w:b/>
          <w:bCs/>
        </w:rPr>
      </w:pPr>
    </w:p>
    <w:p w14:paraId="3E3E3906" w14:textId="2980A083" w:rsidR="00A127F2" w:rsidRPr="00A444B8" w:rsidRDefault="009B48E7" w:rsidP="009B48E7">
      <w:pPr>
        <w:rPr>
          <w:bCs/>
        </w:rPr>
      </w:pPr>
      <w:r w:rsidRPr="00A444B8">
        <w:rPr>
          <w:b/>
          <w:bCs/>
        </w:rPr>
        <w:t>Radtouren</w:t>
      </w:r>
      <w:r w:rsidR="00D3102A" w:rsidRPr="00A444B8">
        <w:rPr>
          <w:bCs/>
        </w:rPr>
        <w:t xml:space="preserve"> </w:t>
      </w:r>
      <w:r w:rsidR="00CA24B7" w:rsidRPr="00893282">
        <w:rPr>
          <w:b/>
        </w:rPr>
        <w:t>mit Helma Claus</w:t>
      </w:r>
    </w:p>
    <w:p w14:paraId="741E6D99" w14:textId="77777777" w:rsidR="009B48E7" w:rsidRPr="00A444B8" w:rsidRDefault="009B48E7" w:rsidP="009B48E7">
      <w:pPr>
        <w:rPr>
          <w:b/>
          <w:bCs/>
        </w:rPr>
      </w:pPr>
    </w:p>
    <w:p w14:paraId="040F01CE" w14:textId="77777777" w:rsidR="00E4505D" w:rsidRPr="00A444B8" w:rsidRDefault="00E4505D" w:rsidP="00E4505D">
      <w:pPr>
        <w:pStyle w:val="Listenabsatz"/>
        <w:numPr>
          <w:ilvl w:val="0"/>
          <w:numId w:val="17"/>
        </w:numPr>
        <w:rPr>
          <w:b/>
          <w:bCs/>
        </w:rPr>
      </w:pPr>
      <w:r w:rsidRPr="00A444B8">
        <w:rPr>
          <w:b/>
          <w:bCs/>
        </w:rPr>
        <w:t xml:space="preserve">Auf grünen Schleichwegen durch den </w:t>
      </w:r>
    </w:p>
    <w:p w14:paraId="4EC4FADA" w14:textId="77777777" w:rsidR="00E4505D" w:rsidRPr="00A444B8" w:rsidRDefault="00E4505D" w:rsidP="00E4505D">
      <w:pPr>
        <w:ind w:firstLine="709"/>
        <w:rPr>
          <w:b/>
          <w:bCs/>
        </w:rPr>
      </w:pPr>
      <w:r w:rsidRPr="00A444B8">
        <w:rPr>
          <w:b/>
          <w:bCs/>
        </w:rPr>
        <w:t>Düsseldorfer Süden</w:t>
      </w:r>
    </w:p>
    <w:p w14:paraId="40A32BB3" w14:textId="5B4CA65A" w:rsidR="007F57A6" w:rsidRPr="00A444B8" w:rsidRDefault="00B30B2D" w:rsidP="00B30B2D">
      <w:pPr>
        <w:ind w:firstLine="709"/>
        <w:rPr>
          <w:bCs/>
        </w:rPr>
      </w:pPr>
      <w:r w:rsidRPr="00A444B8">
        <w:rPr>
          <w:b/>
          <w:bCs/>
        </w:rPr>
        <w:t xml:space="preserve">Termin: </w:t>
      </w:r>
      <w:r w:rsidR="00E4505D" w:rsidRPr="00A444B8">
        <w:rPr>
          <w:b/>
          <w:bCs/>
        </w:rPr>
        <w:t>14. April</w:t>
      </w:r>
    </w:p>
    <w:p w14:paraId="4ED0487E" w14:textId="77777777" w:rsidR="009B48E7" w:rsidRPr="00A444B8" w:rsidRDefault="009B48E7" w:rsidP="009B48E7">
      <w:pPr>
        <w:ind w:left="218" w:firstLine="709"/>
        <w:rPr>
          <w:bCs/>
        </w:rPr>
      </w:pPr>
    </w:p>
    <w:p w14:paraId="7D2182B4" w14:textId="77777777" w:rsidR="00E4505D" w:rsidRPr="00A444B8" w:rsidRDefault="00E4505D" w:rsidP="00E4505D">
      <w:pPr>
        <w:pStyle w:val="Listenabsatz"/>
        <w:numPr>
          <w:ilvl w:val="0"/>
          <w:numId w:val="17"/>
        </w:numPr>
        <w:rPr>
          <w:b/>
          <w:bCs/>
        </w:rPr>
      </w:pPr>
      <w:r w:rsidRPr="00A444B8">
        <w:rPr>
          <w:b/>
          <w:bCs/>
        </w:rPr>
        <w:t>Grüne Tour rings um Ratingen</w:t>
      </w:r>
    </w:p>
    <w:p w14:paraId="0DA4671A" w14:textId="50E9E4A7" w:rsidR="007F57A6" w:rsidRPr="00A444B8" w:rsidRDefault="007F57A6" w:rsidP="00B30B2D">
      <w:pPr>
        <w:ind w:firstLine="709"/>
        <w:rPr>
          <w:b/>
          <w:bCs/>
        </w:rPr>
      </w:pPr>
      <w:r w:rsidRPr="00A444B8">
        <w:rPr>
          <w:b/>
          <w:bCs/>
        </w:rPr>
        <w:t xml:space="preserve">Termin: </w:t>
      </w:r>
      <w:r w:rsidR="00E4505D" w:rsidRPr="00A444B8">
        <w:rPr>
          <w:b/>
          <w:bCs/>
        </w:rPr>
        <w:t>26. Mai</w:t>
      </w:r>
    </w:p>
    <w:p w14:paraId="77140DCF" w14:textId="77777777" w:rsidR="00102E34" w:rsidRPr="00A444B8" w:rsidRDefault="00102E34" w:rsidP="00B30B2D">
      <w:pPr>
        <w:pStyle w:val="NurText"/>
        <w:rPr>
          <w:rFonts w:ascii="Suisse Works" w:hAnsi="Suisse Works"/>
          <w:b/>
          <w:szCs w:val="22"/>
        </w:rPr>
      </w:pPr>
    </w:p>
    <w:p w14:paraId="01F091D8" w14:textId="77777777" w:rsidR="00CD3E58" w:rsidRPr="00A444B8" w:rsidRDefault="00CD3E58" w:rsidP="00CD3E58">
      <w:pPr>
        <w:pStyle w:val="Listenabsatz"/>
        <w:numPr>
          <w:ilvl w:val="0"/>
          <w:numId w:val="17"/>
        </w:numPr>
        <w:rPr>
          <w:rFonts w:cstheme="minorBidi"/>
          <w:b/>
          <w:spacing w:val="0"/>
        </w:rPr>
      </w:pPr>
      <w:r w:rsidRPr="00A444B8">
        <w:rPr>
          <w:rFonts w:cstheme="minorBidi"/>
          <w:b/>
        </w:rPr>
        <w:t>Zum Kinderbauernhof nach Neuss</w:t>
      </w:r>
    </w:p>
    <w:p w14:paraId="633DE927" w14:textId="44A56DE4" w:rsidR="000D5FFF" w:rsidRPr="00A444B8" w:rsidRDefault="00102E34" w:rsidP="00BE42BB">
      <w:pPr>
        <w:ind w:firstLine="709"/>
        <w:rPr>
          <w:b/>
          <w:bCs/>
        </w:rPr>
      </w:pPr>
      <w:r w:rsidRPr="00A444B8">
        <w:rPr>
          <w:b/>
          <w:bCs/>
        </w:rPr>
        <w:t xml:space="preserve">Termin: </w:t>
      </w:r>
      <w:r w:rsidR="00CD3E58" w:rsidRPr="00A444B8">
        <w:rPr>
          <w:b/>
          <w:bCs/>
        </w:rPr>
        <w:t>16. Juni</w:t>
      </w:r>
    </w:p>
    <w:p w14:paraId="09C3E5C8" w14:textId="77777777" w:rsidR="00CD3E58" w:rsidRPr="00CD3E58" w:rsidRDefault="00CD3E58" w:rsidP="00DE7067">
      <w:pPr>
        <w:ind w:firstLine="709"/>
        <w:rPr>
          <w:b/>
          <w:bCs/>
          <w:highlight w:val="green"/>
        </w:rPr>
      </w:pPr>
    </w:p>
    <w:p w14:paraId="4605F9D1" w14:textId="77777777" w:rsidR="00855892" w:rsidRDefault="00855892" w:rsidP="00552ED9">
      <w:pPr>
        <w:rPr>
          <w:b/>
          <w:bCs/>
          <w:highlight w:val="green"/>
        </w:rPr>
      </w:pPr>
    </w:p>
    <w:p w14:paraId="3328D05C" w14:textId="77777777" w:rsidR="00855892" w:rsidRDefault="00855892" w:rsidP="00552ED9">
      <w:pPr>
        <w:rPr>
          <w:b/>
          <w:bCs/>
          <w:highlight w:val="green"/>
        </w:rPr>
      </w:pPr>
    </w:p>
    <w:p w14:paraId="38E21EE9" w14:textId="77777777" w:rsidR="00855892" w:rsidRDefault="00855892" w:rsidP="00552ED9">
      <w:pPr>
        <w:rPr>
          <w:b/>
          <w:bCs/>
          <w:highlight w:val="green"/>
        </w:rPr>
      </w:pPr>
    </w:p>
    <w:p w14:paraId="0E5547D1" w14:textId="77777777" w:rsidR="00855892" w:rsidRDefault="00855892" w:rsidP="00552ED9">
      <w:pPr>
        <w:rPr>
          <w:b/>
          <w:bCs/>
          <w:highlight w:val="green"/>
        </w:rPr>
      </w:pPr>
    </w:p>
    <w:p w14:paraId="7564AA48" w14:textId="77777777" w:rsidR="002A3CB9" w:rsidRDefault="002A3CB9" w:rsidP="00552ED9">
      <w:pPr>
        <w:rPr>
          <w:b/>
          <w:bCs/>
        </w:rPr>
      </w:pPr>
    </w:p>
    <w:p w14:paraId="4B84C9B7" w14:textId="505C0625" w:rsidR="00552ED9" w:rsidRPr="009A148D" w:rsidRDefault="00552ED9" w:rsidP="00552ED9">
      <w:pPr>
        <w:rPr>
          <w:b/>
          <w:bCs/>
        </w:rPr>
      </w:pPr>
      <w:r w:rsidRPr="009A148D">
        <w:rPr>
          <w:b/>
          <w:bCs/>
        </w:rPr>
        <w:lastRenderedPageBreak/>
        <w:t>Veranstaltungen zum Thema Nachhaltigkeit</w:t>
      </w:r>
    </w:p>
    <w:p w14:paraId="403B56DC" w14:textId="77777777" w:rsidR="00552ED9" w:rsidRPr="009A148D" w:rsidRDefault="00552ED9" w:rsidP="00552ED9">
      <w:pPr>
        <w:pStyle w:val="StandardWeb"/>
        <w:numPr>
          <w:ilvl w:val="0"/>
          <w:numId w:val="10"/>
        </w:numPr>
        <w:contextualSpacing/>
        <w:rPr>
          <w:rFonts w:ascii="Suisse Works" w:hAnsi="Suisse Works" w:cstheme="majorHAnsi"/>
          <w:b/>
          <w:sz w:val="22"/>
          <w:szCs w:val="22"/>
        </w:rPr>
      </w:pPr>
      <w:r w:rsidRPr="009A148D">
        <w:rPr>
          <w:rFonts w:ascii="Suisse Works" w:hAnsi="Suisse Works" w:cstheme="majorHAnsi"/>
          <w:b/>
          <w:sz w:val="22"/>
          <w:szCs w:val="22"/>
        </w:rPr>
        <w:t xml:space="preserve">Nachhaltigkeitsgruppe </w:t>
      </w:r>
    </w:p>
    <w:p w14:paraId="3F801202" w14:textId="77777777" w:rsidR="00552ED9" w:rsidRPr="009A148D" w:rsidRDefault="00552ED9" w:rsidP="00552ED9">
      <w:pPr>
        <w:pStyle w:val="StandardWeb"/>
        <w:ind w:firstLine="709"/>
        <w:contextualSpacing/>
        <w:rPr>
          <w:rFonts w:ascii="Suisse Works" w:hAnsi="Suisse Works" w:cstheme="majorHAnsi"/>
          <w:sz w:val="22"/>
          <w:szCs w:val="22"/>
        </w:rPr>
      </w:pPr>
      <w:r w:rsidRPr="009A148D">
        <w:rPr>
          <w:rFonts w:ascii="Suisse Works" w:hAnsi="Suisse Works" w:cstheme="majorHAnsi"/>
          <w:sz w:val="22"/>
          <w:szCs w:val="22"/>
        </w:rPr>
        <w:t>mit Ellen Kreutz und Inge Gößling</w:t>
      </w:r>
    </w:p>
    <w:p w14:paraId="2F3FB9A2" w14:textId="77777777" w:rsidR="00552ED9" w:rsidRPr="009A148D" w:rsidRDefault="00F86F18" w:rsidP="00552ED9">
      <w:pPr>
        <w:pStyle w:val="StandardWeb"/>
        <w:ind w:left="709"/>
        <w:contextualSpacing/>
        <w:rPr>
          <w:rFonts w:ascii="Suisse Works" w:hAnsi="Suisse Works" w:cstheme="majorHAnsi"/>
          <w:sz w:val="22"/>
          <w:szCs w:val="22"/>
        </w:rPr>
      </w:pPr>
      <w:r w:rsidRPr="009A148D">
        <w:rPr>
          <w:rFonts w:ascii="Suisse Works" w:hAnsi="Suisse Works" w:cstheme="majorHAnsi"/>
          <w:sz w:val="22"/>
          <w:szCs w:val="22"/>
        </w:rPr>
        <w:t>W</w:t>
      </w:r>
      <w:r w:rsidR="00552ED9" w:rsidRPr="009A148D">
        <w:rPr>
          <w:rFonts w:ascii="Suisse Works" w:hAnsi="Suisse Works" w:cstheme="majorHAnsi"/>
          <w:sz w:val="22"/>
          <w:szCs w:val="22"/>
        </w:rPr>
        <w:t xml:space="preserve">elche Veranstaltungen </w:t>
      </w:r>
      <w:r w:rsidRPr="009A148D">
        <w:rPr>
          <w:rFonts w:ascii="Suisse Works" w:hAnsi="Suisse Works" w:cstheme="majorHAnsi"/>
          <w:sz w:val="22"/>
          <w:szCs w:val="22"/>
        </w:rPr>
        <w:t xml:space="preserve">wollen </w:t>
      </w:r>
      <w:r w:rsidR="00552ED9" w:rsidRPr="009A148D">
        <w:rPr>
          <w:rFonts w:ascii="Suisse Works" w:hAnsi="Suisse Works" w:cstheme="majorHAnsi"/>
          <w:sz w:val="22"/>
          <w:szCs w:val="22"/>
        </w:rPr>
        <w:t>wir planen</w:t>
      </w:r>
      <w:r w:rsidR="00500C51" w:rsidRPr="009A148D">
        <w:rPr>
          <w:rFonts w:ascii="Suisse Works" w:hAnsi="Suisse Works" w:cstheme="majorHAnsi"/>
          <w:sz w:val="22"/>
          <w:szCs w:val="22"/>
        </w:rPr>
        <w:t>,</w:t>
      </w:r>
      <w:r w:rsidR="00552ED9" w:rsidRPr="009A148D">
        <w:rPr>
          <w:rFonts w:ascii="Suisse Works" w:hAnsi="Suisse Works" w:cstheme="majorHAnsi"/>
          <w:sz w:val="22"/>
          <w:szCs w:val="22"/>
        </w:rPr>
        <w:t xml:space="preserve"> und wo </w:t>
      </w:r>
      <w:r w:rsidRPr="009A148D">
        <w:rPr>
          <w:rFonts w:ascii="Suisse Works" w:hAnsi="Suisse Works" w:cstheme="majorHAnsi"/>
          <w:sz w:val="22"/>
          <w:szCs w:val="22"/>
        </w:rPr>
        <w:t xml:space="preserve">können </w:t>
      </w:r>
      <w:r w:rsidR="00552ED9" w:rsidRPr="009A148D">
        <w:rPr>
          <w:rFonts w:ascii="Suisse Works" w:hAnsi="Suisse Works" w:cstheme="majorHAnsi"/>
          <w:sz w:val="22"/>
          <w:szCs w:val="22"/>
        </w:rPr>
        <w:t>wir in unserem Stadtteil aktiv werden</w:t>
      </w:r>
      <w:r w:rsidRPr="009A148D">
        <w:rPr>
          <w:rFonts w:ascii="Suisse Works" w:hAnsi="Suisse Works" w:cstheme="majorHAnsi"/>
          <w:sz w:val="22"/>
          <w:szCs w:val="22"/>
        </w:rPr>
        <w:t>?</w:t>
      </w:r>
      <w:r w:rsidR="00552ED9" w:rsidRPr="009A148D">
        <w:rPr>
          <w:rFonts w:ascii="Suisse Works" w:hAnsi="Suisse Works" w:cstheme="majorHAnsi"/>
          <w:sz w:val="22"/>
          <w:szCs w:val="22"/>
        </w:rPr>
        <w:t xml:space="preserve"> Machen Sie mit! </w:t>
      </w:r>
    </w:p>
    <w:p w14:paraId="52D26B5D" w14:textId="2E59BFE8" w:rsidR="00716E38" w:rsidRPr="009A148D" w:rsidRDefault="00552ED9" w:rsidP="00716E38">
      <w:pPr>
        <w:pStyle w:val="StandardWeb"/>
        <w:ind w:firstLine="709"/>
        <w:contextualSpacing/>
        <w:rPr>
          <w:rFonts w:ascii="Suisse Works" w:hAnsi="Suisse Works" w:cstheme="majorHAnsi"/>
          <w:b/>
          <w:sz w:val="22"/>
          <w:szCs w:val="22"/>
        </w:rPr>
      </w:pPr>
      <w:r w:rsidRPr="009A148D">
        <w:rPr>
          <w:rFonts w:ascii="Suisse Works" w:hAnsi="Suisse Works" w:cstheme="majorHAnsi"/>
          <w:b/>
          <w:sz w:val="22"/>
          <w:szCs w:val="22"/>
        </w:rPr>
        <w:t xml:space="preserve">Termine: </w:t>
      </w:r>
      <w:r w:rsidR="00223326" w:rsidRPr="009A148D">
        <w:rPr>
          <w:rFonts w:ascii="Suisse Works" w:hAnsi="Suisse Works" w:cstheme="majorHAnsi"/>
          <w:b/>
          <w:sz w:val="22"/>
          <w:szCs w:val="22"/>
        </w:rPr>
        <w:t>13. April und 01. Juni</w:t>
      </w:r>
    </w:p>
    <w:p w14:paraId="6674C020" w14:textId="77777777" w:rsidR="00855892" w:rsidRPr="009A148D" w:rsidRDefault="00855892" w:rsidP="00F94211">
      <w:pPr>
        <w:pStyle w:val="Listenabsatz"/>
        <w:numPr>
          <w:ilvl w:val="0"/>
          <w:numId w:val="10"/>
        </w:numPr>
        <w:autoSpaceDE w:val="0"/>
        <w:autoSpaceDN w:val="0"/>
        <w:adjustRightInd w:val="0"/>
        <w:rPr>
          <w:rFonts w:eastAsiaTheme="minorEastAsia"/>
          <w:b/>
          <w:bCs/>
        </w:rPr>
      </w:pPr>
      <w:r w:rsidRPr="009A148D">
        <w:rPr>
          <w:rFonts w:eastAsiaTheme="minorEastAsia"/>
          <w:b/>
          <w:bCs/>
        </w:rPr>
        <w:t>„</w:t>
      </w:r>
      <w:r w:rsidR="00F94211" w:rsidRPr="009A148D">
        <w:rPr>
          <w:rFonts w:eastAsiaTheme="minorEastAsia"/>
          <w:b/>
          <w:bCs/>
        </w:rPr>
        <w:t>Leitungswasser</w:t>
      </w:r>
      <w:r w:rsidR="00130066" w:rsidRPr="009A148D">
        <w:rPr>
          <w:rFonts w:eastAsiaTheme="minorEastAsia"/>
          <w:b/>
          <w:bCs/>
        </w:rPr>
        <w:t>? Od</w:t>
      </w:r>
      <w:r w:rsidR="00F94211" w:rsidRPr="009A148D">
        <w:rPr>
          <w:rFonts w:eastAsiaTheme="minorEastAsia"/>
          <w:b/>
          <w:bCs/>
        </w:rPr>
        <w:t>er doch Mineralwasser?“</w:t>
      </w:r>
    </w:p>
    <w:p w14:paraId="1A9DD0E1" w14:textId="2087EC5C" w:rsidR="00716E38" w:rsidRPr="009A148D" w:rsidRDefault="00A444B8" w:rsidP="00855892">
      <w:pPr>
        <w:pStyle w:val="Listenabsatz"/>
        <w:autoSpaceDE w:val="0"/>
        <w:autoSpaceDN w:val="0"/>
        <w:adjustRightInd w:val="0"/>
        <w:rPr>
          <w:rFonts w:eastAsiaTheme="minorEastAsia"/>
          <w:b/>
          <w:bCs/>
        </w:rPr>
      </w:pPr>
      <w:r w:rsidRPr="009A148D">
        <w:rPr>
          <w:rFonts w:eastAsiaTheme="minorEastAsia"/>
          <w:b/>
          <w:bCs/>
        </w:rPr>
        <w:t xml:space="preserve">mit </w:t>
      </w:r>
      <w:r w:rsidR="00716E38" w:rsidRPr="009A148D">
        <w:rPr>
          <w:rFonts w:eastAsiaTheme="minorEastAsia"/>
          <w:b/>
          <w:bCs/>
        </w:rPr>
        <w:t xml:space="preserve">Trinkwasserverkostung </w:t>
      </w:r>
    </w:p>
    <w:p w14:paraId="58315983" w14:textId="4BB154EA" w:rsidR="00716E38" w:rsidRPr="009A148D" w:rsidRDefault="00716E38" w:rsidP="00F94211">
      <w:pPr>
        <w:autoSpaceDE w:val="0"/>
        <w:autoSpaceDN w:val="0"/>
        <w:adjustRightInd w:val="0"/>
        <w:ind w:left="709"/>
        <w:rPr>
          <w:rFonts w:eastAsiaTheme="minorEastAsia"/>
          <w:b/>
          <w:bCs/>
        </w:rPr>
      </w:pPr>
      <w:r w:rsidRPr="009A148D">
        <w:rPr>
          <w:rFonts w:eastAsiaTheme="minorEastAsia"/>
        </w:rPr>
        <w:t>Ewa Westermann-Schutzki der Verbraucherzentrale NRW</w:t>
      </w:r>
      <w:r w:rsidR="00F94211" w:rsidRPr="009A148D">
        <w:rPr>
          <w:rFonts w:eastAsiaTheme="minorEastAsia"/>
          <w:b/>
          <w:bCs/>
        </w:rPr>
        <w:t xml:space="preserve"> </w:t>
      </w:r>
      <w:r w:rsidR="00F94211" w:rsidRPr="009A148D">
        <w:rPr>
          <w:rFonts w:eastAsiaTheme="minorEastAsia"/>
        </w:rPr>
        <w:t>bietet Informationen und Raum für ein</w:t>
      </w:r>
      <w:r w:rsidRPr="009A148D">
        <w:rPr>
          <w:rFonts w:eastAsiaTheme="minorEastAsia"/>
        </w:rPr>
        <w:t xml:space="preserve"> Gespräch zum Thema Leitungswasser</w:t>
      </w:r>
      <w:r w:rsidR="00855892" w:rsidRPr="009A148D">
        <w:rPr>
          <w:rFonts w:eastAsiaTheme="minorEastAsia"/>
        </w:rPr>
        <w:t xml:space="preserve"> und lässt uns </w:t>
      </w:r>
      <w:r w:rsidR="00A444B8" w:rsidRPr="009A148D">
        <w:rPr>
          <w:rFonts w:eastAsiaTheme="minorEastAsia"/>
        </w:rPr>
        <w:t>Wasser probieren.</w:t>
      </w:r>
    </w:p>
    <w:p w14:paraId="62BBE642" w14:textId="078F76FB" w:rsidR="00716E38" w:rsidRPr="009A148D" w:rsidRDefault="00716E38" w:rsidP="00716E38">
      <w:pPr>
        <w:autoSpaceDE w:val="0"/>
        <w:autoSpaceDN w:val="0"/>
        <w:adjustRightInd w:val="0"/>
        <w:ind w:firstLine="709"/>
        <w:rPr>
          <w:rFonts w:eastAsiaTheme="minorEastAsia"/>
          <w:b/>
          <w:bCs/>
        </w:rPr>
      </w:pPr>
      <w:r w:rsidRPr="009A148D">
        <w:rPr>
          <w:rFonts w:eastAsiaTheme="minorEastAsia"/>
          <w:b/>
          <w:bCs/>
        </w:rPr>
        <w:t>Termin: 20. April</w:t>
      </w:r>
    </w:p>
    <w:p w14:paraId="5195160E" w14:textId="1C453366" w:rsidR="00223326" w:rsidRPr="009A148D" w:rsidRDefault="00223326" w:rsidP="00223326">
      <w:pPr>
        <w:pStyle w:val="StandardWeb"/>
        <w:numPr>
          <w:ilvl w:val="0"/>
          <w:numId w:val="10"/>
        </w:numPr>
        <w:contextualSpacing/>
        <w:rPr>
          <w:rFonts w:ascii="Suisse Works" w:hAnsi="Suisse Works" w:cstheme="majorHAnsi"/>
          <w:b/>
          <w:sz w:val="22"/>
          <w:szCs w:val="22"/>
        </w:rPr>
      </w:pPr>
      <w:r w:rsidRPr="009A148D">
        <w:rPr>
          <w:rFonts w:ascii="Suisse Works" w:hAnsi="Suisse Works" w:cstheme="majorHAnsi"/>
          <w:b/>
          <w:sz w:val="22"/>
          <w:szCs w:val="22"/>
        </w:rPr>
        <w:t>Vortrag</w:t>
      </w:r>
      <w:r w:rsidR="00105F78" w:rsidRPr="009A148D">
        <w:rPr>
          <w:rFonts w:ascii="Suisse Works" w:hAnsi="Suisse Works" w:cstheme="majorHAnsi"/>
          <w:b/>
          <w:sz w:val="22"/>
          <w:szCs w:val="22"/>
        </w:rPr>
        <w:t xml:space="preserve"> </w:t>
      </w:r>
      <w:r w:rsidR="00105F78" w:rsidRPr="009A148D">
        <w:rPr>
          <w:rFonts w:eastAsiaTheme="minorEastAsia"/>
          <w:b/>
          <w:bCs/>
        </w:rPr>
        <w:t>zum Thema</w:t>
      </w:r>
      <w:r w:rsidRPr="009A148D">
        <w:rPr>
          <w:rFonts w:ascii="Suisse Works" w:hAnsi="Suisse Works" w:cstheme="majorHAnsi"/>
          <w:b/>
          <w:sz w:val="22"/>
          <w:szCs w:val="22"/>
        </w:rPr>
        <w:t xml:space="preserve"> </w:t>
      </w:r>
      <w:r w:rsidR="00105F78" w:rsidRPr="009A148D">
        <w:rPr>
          <w:rFonts w:ascii="Suisse Works" w:hAnsi="Suisse Works" w:cstheme="majorHAnsi"/>
          <w:b/>
          <w:sz w:val="22"/>
          <w:szCs w:val="22"/>
        </w:rPr>
        <w:t>„</w:t>
      </w:r>
      <w:r w:rsidRPr="009A148D">
        <w:rPr>
          <w:rFonts w:ascii="Suisse Works" w:hAnsi="Suisse Works" w:cstheme="majorHAnsi"/>
          <w:b/>
          <w:sz w:val="22"/>
          <w:szCs w:val="22"/>
        </w:rPr>
        <w:t>Insektenfreundliche Balkonbepflanzung</w:t>
      </w:r>
      <w:r w:rsidR="00105F78" w:rsidRPr="009A148D">
        <w:rPr>
          <w:rFonts w:ascii="Suisse Works" w:hAnsi="Suisse Works" w:cstheme="majorHAnsi"/>
          <w:b/>
          <w:sz w:val="22"/>
          <w:szCs w:val="22"/>
        </w:rPr>
        <w:t>“</w:t>
      </w:r>
      <w:r w:rsidRPr="009A148D">
        <w:rPr>
          <w:rFonts w:ascii="Suisse Works" w:hAnsi="Suisse Works" w:cstheme="majorHAnsi"/>
          <w:b/>
          <w:sz w:val="22"/>
          <w:szCs w:val="22"/>
        </w:rPr>
        <w:t xml:space="preserve"> </w:t>
      </w:r>
    </w:p>
    <w:p w14:paraId="27200D25" w14:textId="5C740941" w:rsidR="00223326" w:rsidRPr="009A148D" w:rsidRDefault="00223326" w:rsidP="00223326">
      <w:pPr>
        <w:pStyle w:val="StandardWeb"/>
        <w:ind w:left="720"/>
        <w:contextualSpacing/>
        <w:rPr>
          <w:rFonts w:ascii="Suisse Works" w:hAnsi="Suisse Works" w:cstheme="majorHAnsi"/>
          <w:bCs/>
          <w:sz w:val="22"/>
          <w:szCs w:val="22"/>
        </w:rPr>
      </w:pPr>
      <w:r w:rsidRPr="009A148D">
        <w:rPr>
          <w:rFonts w:ascii="Suisse Works" w:hAnsi="Suisse Works" w:cstheme="majorHAnsi"/>
          <w:bCs/>
          <w:sz w:val="22"/>
          <w:szCs w:val="22"/>
        </w:rPr>
        <w:t>mit Dr. Susanne Dickel der Stadt-Aktion „platzgrün“!</w:t>
      </w:r>
    </w:p>
    <w:p w14:paraId="5B840BDB" w14:textId="1913642D" w:rsidR="00BE42BB" w:rsidRPr="009A148D" w:rsidRDefault="00D33BDF" w:rsidP="00AC6EC7">
      <w:pPr>
        <w:pStyle w:val="StandardWeb"/>
        <w:ind w:left="720"/>
        <w:contextualSpacing/>
        <w:rPr>
          <w:rFonts w:ascii="Suisse Works" w:hAnsi="Suisse Works" w:cstheme="majorHAnsi"/>
          <w:b/>
          <w:sz w:val="22"/>
          <w:szCs w:val="22"/>
        </w:rPr>
      </w:pPr>
      <w:r w:rsidRPr="009A148D">
        <w:rPr>
          <w:rFonts w:ascii="Suisse Works" w:hAnsi="Suisse Works" w:cstheme="majorHAnsi"/>
          <w:b/>
          <w:sz w:val="22"/>
          <w:szCs w:val="22"/>
        </w:rPr>
        <w:t>Termin: 04. Mai</w:t>
      </w:r>
    </w:p>
    <w:p w14:paraId="3184CEC3" w14:textId="38EE0B43" w:rsidR="00D33BDF" w:rsidRPr="009A148D" w:rsidRDefault="00D33BDF" w:rsidP="00D33BDF">
      <w:pPr>
        <w:pStyle w:val="Listenabsatz"/>
        <w:numPr>
          <w:ilvl w:val="0"/>
          <w:numId w:val="10"/>
        </w:numPr>
        <w:autoSpaceDE w:val="0"/>
        <w:autoSpaceDN w:val="0"/>
        <w:adjustRightInd w:val="0"/>
        <w:rPr>
          <w:rFonts w:eastAsiaTheme="minorEastAsia"/>
          <w:b/>
          <w:bCs/>
        </w:rPr>
      </w:pPr>
      <w:r w:rsidRPr="009A148D">
        <w:rPr>
          <w:rFonts w:eastAsiaTheme="minorEastAsia"/>
          <w:b/>
          <w:bCs/>
        </w:rPr>
        <w:t xml:space="preserve">Gabentisch </w:t>
      </w:r>
      <w:r w:rsidR="00F30048" w:rsidRPr="009A148D">
        <w:rPr>
          <w:rFonts w:eastAsiaTheme="minorEastAsia"/>
          <w:b/>
          <w:bCs/>
        </w:rPr>
        <w:t>„</w:t>
      </w:r>
      <w:r w:rsidRPr="009A148D">
        <w:rPr>
          <w:rFonts w:eastAsiaTheme="minorEastAsia"/>
          <w:b/>
          <w:bCs/>
        </w:rPr>
        <w:t>Accessoires</w:t>
      </w:r>
      <w:r w:rsidR="00F30048" w:rsidRPr="009A148D">
        <w:rPr>
          <w:rFonts w:eastAsiaTheme="minorEastAsia"/>
          <w:b/>
          <w:bCs/>
        </w:rPr>
        <w:t>“</w:t>
      </w:r>
    </w:p>
    <w:p w14:paraId="543B5221" w14:textId="43128A50" w:rsidR="00D33BDF" w:rsidRPr="009A148D" w:rsidRDefault="00315E53" w:rsidP="00D33BDF">
      <w:pPr>
        <w:ind w:left="709"/>
        <w:rPr>
          <w:rFonts w:eastAsiaTheme="minorEastAsia"/>
        </w:rPr>
      </w:pPr>
      <w:r w:rsidRPr="009A148D">
        <w:rPr>
          <w:rFonts w:eastAsiaTheme="minorEastAsia"/>
        </w:rPr>
        <w:t>Bei Kaffee und Kuchen</w:t>
      </w:r>
      <w:r w:rsidR="00D33BDF" w:rsidRPr="009A148D">
        <w:rPr>
          <w:rFonts w:eastAsiaTheme="minorEastAsia"/>
        </w:rPr>
        <w:t xml:space="preserve"> können </w:t>
      </w:r>
      <w:r w:rsidRPr="009A148D">
        <w:rPr>
          <w:rFonts w:eastAsiaTheme="minorEastAsia"/>
        </w:rPr>
        <w:t xml:space="preserve">Sie </w:t>
      </w:r>
      <w:r w:rsidR="00D33BDF" w:rsidRPr="009A148D">
        <w:rPr>
          <w:rFonts w:eastAsiaTheme="minorEastAsia"/>
        </w:rPr>
        <w:t>zwischen Modeschmuck, Tüchern etc. stöbern und auswählen.</w:t>
      </w:r>
      <w:r w:rsidR="00855892" w:rsidRPr="009A148D">
        <w:rPr>
          <w:rFonts w:eastAsiaTheme="minorEastAsia"/>
        </w:rPr>
        <w:t xml:space="preserve"> </w:t>
      </w:r>
    </w:p>
    <w:p w14:paraId="02CA92FC" w14:textId="77777777" w:rsidR="00D33BDF" w:rsidRPr="009A148D" w:rsidRDefault="00D33BDF" w:rsidP="00D33BDF">
      <w:pPr>
        <w:ind w:left="709"/>
        <w:rPr>
          <w:rFonts w:eastAsiaTheme="minorEastAsia"/>
          <w:i/>
          <w:iCs/>
        </w:rPr>
      </w:pPr>
      <w:r w:rsidRPr="009A148D">
        <w:rPr>
          <w:rFonts w:eastAsiaTheme="minorEastAsia"/>
          <w:i/>
          <w:iCs/>
        </w:rPr>
        <w:t>In der Zeit vom 17.06. bis 24.06. (montags bis freitags), zwischen 10:00 und 12:00 Uhr können Sie Accessoires für den Gabentisch vorab im „zentrum plus“ abgeben.</w:t>
      </w:r>
    </w:p>
    <w:p w14:paraId="68300176" w14:textId="271678C4" w:rsidR="00BB79A7" w:rsidRDefault="00EA46F3" w:rsidP="001F7396">
      <w:pPr>
        <w:ind w:left="709"/>
        <w:rPr>
          <w:rFonts w:eastAsiaTheme="minorEastAsia"/>
          <w:b/>
          <w:bCs/>
        </w:rPr>
      </w:pPr>
      <w:r w:rsidRPr="009A148D">
        <w:rPr>
          <w:rFonts w:eastAsiaTheme="minorEastAsia"/>
          <w:b/>
          <w:bCs/>
        </w:rPr>
        <w:t>Termin: 25. Juni</w:t>
      </w:r>
    </w:p>
    <w:p w14:paraId="394591F9" w14:textId="77777777" w:rsidR="0030141B" w:rsidRDefault="0030141B" w:rsidP="0030141B">
      <w:pPr>
        <w:rPr>
          <w:rFonts w:eastAsiaTheme="minorEastAsia"/>
          <w:b/>
          <w:bCs/>
        </w:rPr>
      </w:pPr>
    </w:p>
    <w:p w14:paraId="24F818C1" w14:textId="77777777" w:rsidR="0030141B" w:rsidRDefault="0030141B" w:rsidP="0030141B">
      <w:pPr>
        <w:rPr>
          <w:rFonts w:cs="Calibri"/>
          <w:b/>
          <w:iCs/>
        </w:rPr>
      </w:pPr>
      <w:r w:rsidRPr="003811C4">
        <w:rPr>
          <w:rFonts w:cs="Calibri"/>
          <w:b/>
          <w:iCs/>
        </w:rPr>
        <w:t xml:space="preserve">Planungstreffen der ehrenamtlich Engagierten des „zentrum </w:t>
      </w:r>
      <w:r w:rsidRPr="003811C4">
        <w:rPr>
          <w:rFonts w:cs="Calibri"/>
          <w:b/>
          <w:i/>
        </w:rPr>
        <w:t>plus</w:t>
      </w:r>
      <w:r w:rsidRPr="003811C4">
        <w:rPr>
          <w:rFonts w:cs="Calibri"/>
          <w:b/>
          <w:iCs/>
        </w:rPr>
        <w:t>“ Derendorf-Golzheim. Termin: 28. Mai</w:t>
      </w:r>
    </w:p>
    <w:p w14:paraId="5CDA77F5" w14:textId="77777777" w:rsidR="0030141B" w:rsidRDefault="0030141B" w:rsidP="0030141B">
      <w:pPr>
        <w:rPr>
          <w:rFonts w:cs="Calibri"/>
          <w:b/>
          <w:iCs/>
        </w:rPr>
      </w:pPr>
    </w:p>
    <w:p w14:paraId="4438D5A9" w14:textId="77777777" w:rsidR="0030141B" w:rsidRPr="008D5349" w:rsidRDefault="0030141B" w:rsidP="0030141B">
      <w:pPr>
        <w:rPr>
          <w:b/>
          <w:bCs/>
        </w:rPr>
      </w:pPr>
      <w:r w:rsidRPr="008D5349">
        <w:rPr>
          <w:b/>
          <w:bCs/>
        </w:rPr>
        <w:t>Ausgabe der Tüte „Kleine Freude“</w:t>
      </w:r>
    </w:p>
    <w:p w14:paraId="53697E33" w14:textId="77777777" w:rsidR="0030141B" w:rsidRPr="008D5349" w:rsidRDefault="0030141B" w:rsidP="0030141B">
      <w:pPr>
        <w:rPr>
          <w:b/>
          <w:bCs/>
        </w:rPr>
      </w:pPr>
      <w:r w:rsidRPr="008D5349">
        <w:rPr>
          <w:b/>
          <w:bCs/>
        </w:rPr>
        <w:t>Termine: 16.04., 21.05. und 18.06.</w:t>
      </w:r>
    </w:p>
    <w:p w14:paraId="111B4126" w14:textId="77777777" w:rsidR="0030141B" w:rsidRPr="008D5349" w:rsidRDefault="0030141B" w:rsidP="0030141B">
      <w:pPr>
        <w:rPr>
          <w:rFonts w:cs="Tahoma"/>
          <w:b/>
        </w:rPr>
      </w:pPr>
      <w:r w:rsidRPr="008D5349">
        <w:rPr>
          <w:bCs/>
        </w:rPr>
        <w:t xml:space="preserve">Bitte beachten Sie die </w:t>
      </w:r>
      <w:r w:rsidRPr="008D5349">
        <w:rPr>
          <w:bCs/>
          <w:u w:val="single"/>
        </w:rPr>
        <w:t>NEUE Ausgabezeit</w:t>
      </w:r>
      <w:r w:rsidRPr="008D5349">
        <w:rPr>
          <w:bCs/>
        </w:rPr>
        <w:t xml:space="preserve"> von </w:t>
      </w:r>
      <w:r w:rsidRPr="008D5349">
        <w:rPr>
          <w:rFonts w:cs="Tahoma"/>
          <w:b/>
        </w:rPr>
        <w:t>11:30-13:00 Uhr !!!</w:t>
      </w:r>
    </w:p>
    <w:p w14:paraId="7289A126" w14:textId="77777777" w:rsidR="0030141B" w:rsidRDefault="0030141B" w:rsidP="0030141B">
      <w:pPr>
        <w:rPr>
          <w:rFonts w:eastAsiaTheme="minorEastAsia"/>
          <w:b/>
          <w:bCs/>
        </w:rPr>
      </w:pPr>
    </w:p>
    <w:p w14:paraId="1AB1FC10" w14:textId="77777777" w:rsidR="00EB0244" w:rsidRPr="00855892" w:rsidRDefault="00EB0244" w:rsidP="00D22B7B">
      <w:pPr>
        <w:rPr>
          <w:b/>
          <w:bCs/>
        </w:rPr>
      </w:pPr>
    </w:p>
    <w:p w14:paraId="47897DD6" w14:textId="77777777" w:rsidR="0078743C" w:rsidRDefault="0078743C" w:rsidP="005B3917">
      <w:pPr>
        <w:rPr>
          <w:b/>
        </w:rPr>
      </w:pPr>
      <w:r>
        <w:rPr>
          <w:b/>
        </w:rPr>
        <w:lastRenderedPageBreak/>
        <w:t>Folgende Gruppen freuen sich über Verstärkung:</w:t>
      </w:r>
    </w:p>
    <w:p w14:paraId="2E907058" w14:textId="77777777" w:rsidR="0078743C" w:rsidRDefault="0078743C" w:rsidP="005B3917">
      <w:pPr>
        <w:rPr>
          <w:b/>
        </w:rPr>
      </w:pPr>
    </w:p>
    <w:p w14:paraId="3DD41FCD" w14:textId="00AD56D5" w:rsidR="00D22B7B" w:rsidRPr="005B3917" w:rsidRDefault="00D22B7B" w:rsidP="005B3917">
      <w:pPr>
        <w:rPr>
          <w:b/>
        </w:rPr>
      </w:pPr>
      <w:r w:rsidRPr="005B3917">
        <w:rPr>
          <w:b/>
        </w:rPr>
        <w:t xml:space="preserve">Handarbeitsgruppe </w:t>
      </w:r>
      <w:r w:rsidRPr="00855892">
        <w:t xml:space="preserve">(Samstag) </w:t>
      </w:r>
      <w:r w:rsidR="004F107B" w:rsidRPr="00855892">
        <w:tab/>
      </w:r>
      <w:r w:rsidR="004F107B" w:rsidRPr="00855892">
        <w:tab/>
      </w:r>
      <w:r w:rsidR="004F107B" w:rsidRPr="00855892">
        <w:tab/>
      </w:r>
      <w:r w:rsidR="004F107B" w:rsidRPr="005B3917">
        <w:rPr>
          <w:b/>
        </w:rPr>
        <w:t>PLÄTZE FREI!</w:t>
      </w:r>
    </w:p>
    <w:p w14:paraId="3D42D9D8" w14:textId="0FC6FB29" w:rsidR="00102235" w:rsidRDefault="00D22B7B" w:rsidP="005B3917">
      <w:r w:rsidRPr="00855892">
        <w:t xml:space="preserve">Bitte </w:t>
      </w:r>
      <w:r w:rsidR="00F24F50" w:rsidRPr="00855892">
        <w:t>bei Carin Becker samstags von 15</w:t>
      </w:r>
      <w:r w:rsidRPr="00855892">
        <w:t xml:space="preserve">-16 Uhr im „zentrum </w:t>
      </w:r>
      <w:r w:rsidRPr="005B3917">
        <w:rPr>
          <w:i/>
        </w:rPr>
        <w:t xml:space="preserve">plus“ </w:t>
      </w:r>
      <w:r w:rsidRPr="00855892">
        <w:t>melden!</w:t>
      </w:r>
    </w:p>
    <w:p w14:paraId="1030D6AB" w14:textId="77777777" w:rsidR="005B3917" w:rsidRDefault="005B3917" w:rsidP="005B3917">
      <w:pPr>
        <w:rPr>
          <w:rFonts w:cs="Calibri"/>
          <w:iCs/>
        </w:rPr>
      </w:pPr>
    </w:p>
    <w:p w14:paraId="48AC0B6F" w14:textId="11666EF7" w:rsidR="00D22B7B" w:rsidRPr="005B3917" w:rsidRDefault="00D22B7B" w:rsidP="005B3917">
      <w:pPr>
        <w:rPr>
          <w:rFonts w:cs="Calibri"/>
          <w:iCs/>
        </w:rPr>
      </w:pPr>
      <w:r w:rsidRPr="005B3917">
        <w:rPr>
          <w:rFonts w:cs="Calibri"/>
          <w:b/>
          <w:iCs/>
        </w:rPr>
        <w:t xml:space="preserve">Fotogruppe </w:t>
      </w:r>
      <w:r w:rsidR="00237C22">
        <w:rPr>
          <w:rFonts w:cs="Calibri"/>
          <w:b/>
          <w:iCs/>
        </w:rPr>
        <w:t>„</w:t>
      </w:r>
      <w:r w:rsidRPr="005B3917">
        <w:rPr>
          <w:rFonts w:cs="Calibri"/>
          <w:b/>
          <w:iCs/>
        </w:rPr>
        <w:t>Blende“</w:t>
      </w:r>
      <w:r w:rsidRPr="005B3917">
        <w:rPr>
          <w:rFonts w:cs="Calibri"/>
          <w:iCs/>
        </w:rPr>
        <w:t xml:space="preserve"> </w:t>
      </w:r>
      <w:r w:rsidR="004F107B" w:rsidRPr="005B3917">
        <w:rPr>
          <w:rFonts w:cs="Calibri"/>
          <w:iCs/>
        </w:rPr>
        <w:tab/>
      </w:r>
      <w:r w:rsidR="004F107B" w:rsidRPr="005B3917">
        <w:rPr>
          <w:rFonts w:cs="Calibri"/>
          <w:iCs/>
        </w:rPr>
        <w:tab/>
      </w:r>
      <w:r w:rsidR="004F107B" w:rsidRPr="005B3917">
        <w:rPr>
          <w:rFonts w:cs="Calibri"/>
          <w:iCs/>
        </w:rPr>
        <w:tab/>
      </w:r>
      <w:r w:rsidR="004F107B" w:rsidRPr="005B3917">
        <w:rPr>
          <w:rFonts w:cs="Calibri"/>
          <w:iCs/>
        </w:rPr>
        <w:tab/>
      </w:r>
      <w:r w:rsidR="004F107B" w:rsidRPr="005B3917">
        <w:rPr>
          <w:b/>
        </w:rPr>
        <w:t>PLÄTZE FREI!</w:t>
      </w:r>
    </w:p>
    <w:p w14:paraId="0B3F849C" w14:textId="77777777" w:rsidR="004931CA" w:rsidRPr="00855892" w:rsidRDefault="00D22B7B" w:rsidP="005B3917">
      <w:pPr>
        <w:rPr>
          <w:rFonts w:cs="Calibri"/>
          <w:iCs/>
        </w:rPr>
      </w:pPr>
      <w:r w:rsidRPr="00855892">
        <w:rPr>
          <w:rFonts w:cs="Calibri"/>
          <w:iCs/>
        </w:rPr>
        <w:t xml:space="preserve">Interessierte können sich bei Sabine Lange per E-Mail an              </w:t>
      </w:r>
      <w:hyperlink r:id="rId20" w:history="1">
        <w:r w:rsidRPr="00855892">
          <w:rPr>
            <w:rStyle w:val="Hyperlink"/>
            <w:rFonts w:eastAsiaTheme="majorEastAsia" w:cs="Calibri"/>
            <w:iCs/>
          </w:rPr>
          <w:t>fotogruppeblende@gmx.de</w:t>
        </w:r>
      </w:hyperlink>
      <w:r w:rsidRPr="00855892">
        <w:rPr>
          <w:rFonts w:cs="Calibri"/>
          <w:iCs/>
        </w:rPr>
        <w:t xml:space="preserve"> melden oder einfach zum </w:t>
      </w:r>
    </w:p>
    <w:p w14:paraId="6220C2CF" w14:textId="142B9A65" w:rsidR="00F037AB" w:rsidRDefault="00D22B7B" w:rsidP="005B3917">
      <w:pPr>
        <w:rPr>
          <w:rFonts w:cs="Calibri"/>
          <w:iCs/>
        </w:rPr>
      </w:pPr>
      <w:r w:rsidRPr="00855892">
        <w:rPr>
          <w:rFonts w:cs="Calibri"/>
          <w:iCs/>
        </w:rPr>
        <w:t xml:space="preserve">Gruppentreffen am </w:t>
      </w:r>
      <w:r w:rsidR="00AC6EC7" w:rsidRPr="00855892">
        <w:rPr>
          <w:rFonts w:cs="Calibri"/>
          <w:iCs/>
        </w:rPr>
        <w:t xml:space="preserve">1. </w:t>
      </w:r>
      <w:r w:rsidRPr="00855892">
        <w:rPr>
          <w:rFonts w:cs="Calibri"/>
          <w:iCs/>
        </w:rPr>
        <w:t xml:space="preserve">Montag </w:t>
      </w:r>
      <w:r w:rsidR="00AC6EC7" w:rsidRPr="00855892">
        <w:rPr>
          <w:rFonts w:cs="Calibri"/>
          <w:iCs/>
        </w:rPr>
        <w:t xml:space="preserve">des </w:t>
      </w:r>
      <w:r w:rsidRPr="00855892">
        <w:rPr>
          <w:rFonts w:cs="Calibri"/>
          <w:iCs/>
        </w:rPr>
        <w:t>Monats vorbeikommen.</w:t>
      </w:r>
    </w:p>
    <w:p w14:paraId="753A19F3" w14:textId="77777777" w:rsidR="004675B2" w:rsidRPr="00855892" w:rsidRDefault="004675B2" w:rsidP="005B3917">
      <w:pPr>
        <w:rPr>
          <w:rFonts w:cs="Calibri"/>
          <w:iCs/>
        </w:rPr>
      </w:pPr>
    </w:p>
    <w:p w14:paraId="1DDE5A2A" w14:textId="0D99BDE9" w:rsidR="00D22B7B" w:rsidRPr="0078743C" w:rsidRDefault="009C7B24" w:rsidP="0078743C">
      <w:pPr>
        <w:rPr>
          <w:rFonts w:cs="Calibri"/>
          <w:b/>
          <w:iCs/>
        </w:rPr>
      </w:pPr>
      <w:r w:rsidRPr="0078743C">
        <w:rPr>
          <w:rFonts w:cs="Calibri"/>
          <w:b/>
          <w:iCs/>
        </w:rPr>
        <w:t>MenPower</w:t>
      </w:r>
      <w:r w:rsidR="00A13BD5">
        <w:rPr>
          <w:rFonts w:cs="Calibri"/>
          <w:b/>
          <w:iCs/>
        </w:rPr>
        <w:tab/>
      </w:r>
      <w:r w:rsidR="00A13BD5">
        <w:rPr>
          <w:rFonts w:cs="Calibri"/>
          <w:b/>
          <w:iCs/>
        </w:rPr>
        <w:tab/>
      </w:r>
      <w:r w:rsidR="00A13BD5">
        <w:rPr>
          <w:rFonts w:cs="Calibri"/>
          <w:b/>
          <w:iCs/>
        </w:rPr>
        <w:tab/>
      </w:r>
      <w:r w:rsidR="00A13BD5">
        <w:rPr>
          <w:rFonts w:cs="Calibri"/>
          <w:b/>
          <w:iCs/>
        </w:rPr>
        <w:tab/>
      </w:r>
      <w:r w:rsidR="00A13BD5">
        <w:rPr>
          <w:rFonts w:cs="Calibri"/>
          <w:b/>
          <w:iCs/>
        </w:rPr>
        <w:tab/>
      </w:r>
      <w:r w:rsidR="00A13BD5">
        <w:rPr>
          <w:rFonts w:cs="Calibri"/>
          <w:b/>
          <w:iCs/>
        </w:rPr>
        <w:tab/>
      </w:r>
      <w:r w:rsidR="00A13BD5" w:rsidRPr="005B3917">
        <w:rPr>
          <w:b/>
        </w:rPr>
        <w:t>PLÄTZE FREI!</w:t>
      </w:r>
    </w:p>
    <w:p w14:paraId="3A188319" w14:textId="77777777" w:rsidR="00237C22" w:rsidRDefault="00102235" w:rsidP="0078743C">
      <w:pPr>
        <w:pStyle w:val="Text"/>
        <w:rPr>
          <w:rFonts w:ascii="Suisse Works" w:eastAsia="Times New Roman" w:hAnsi="Suisse Works"/>
        </w:rPr>
      </w:pPr>
      <w:r w:rsidRPr="00855892">
        <w:rPr>
          <w:rFonts w:ascii="Suisse Works" w:eastAsia="Times New Roman" w:hAnsi="Suisse Works"/>
        </w:rPr>
        <w:t xml:space="preserve">Im „zentrum </w:t>
      </w:r>
      <w:r w:rsidRPr="00855892">
        <w:rPr>
          <w:rFonts w:ascii="Suisse Works" w:eastAsia="Times New Roman" w:hAnsi="Suisse Works"/>
          <w:i/>
        </w:rPr>
        <w:t>plu</w:t>
      </w:r>
      <w:r w:rsidRPr="00855892">
        <w:rPr>
          <w:rFonts w:ascii="Suisse Works" w:eastAsia="Times New Roman" w:hAnsi="Suisse Works"/>
        </w:rPr>
        <w:t xml:space="preserve">s“ an der Klever Straße gibt es schon seit über </w:t>
      </w:r>
    </w:p>
    <w:p w14:paraId="7635C45D" w14:textId="21BBBB98" w:rsidR="00AC0A29" w:rsidRPr="00855892" w:rsidRDefault="00102235" w:rsidP="0078743C">
      <w:pPr>
        <w:pStyle w:val="Text"/>
        <w:rPr>
          <w:rFonts w:ascii="Suisse Works" w:eastAsia="Times New Roman" w:hAnsi="Suisse Works"/>
        </w:rPr>
      </w:pPr>
      <w:r w:rsidRPr="00855892">
        <w:rPr>
          <w:rFonts w:ascii="Suisse Works" w:eastAsia="Times New Roman" w:hAnsi="Suisse Works"/>
        </w:rPr>
        <w:t xml:space="preserve">10 Jahren eine reine Männergruppe unter dem Namen </w:t>
      </w:r>
    </w:p>
    <w:p w14:paraId="07BB0C17" w14:textId="77777777" w:rsidR="00AC0A29" w:rsidRPr="00855892" w:rsidRDefault="00102235" w:rsidP="0078743C">
      <w:pPr>
        <w:pStyle w:val="Text"/>
        <w:rPr>
          <w:rFonts w:ascii="Suisse Works" w:eastAsia="Times New Roman" w:hAnsi="Suisse Works"/>
        </w:rPr>
      </w:pPr>
      <w:r w:rsidRPr="00855892">
        <w:rPr>
          <w:rFonts w:ascii="Suisse Works" w:eastAsia="Times New Roman" w:hAnsi="Suisse Works"/>
        </w:rPr>
        <w:t>"MenPower".</w:t>
      </w:r>
      <w:r w:rsidR="00AC0A29" w:rsidRPr="00855892">
        <w:rPr>
          <w:rFonts w:ascii="Suisse Works" w:eastAsia="Times New Roman" w:hAnsi="Suisse Works"/>
        </w:rPr>
        <w:t xml:space="preserve"> </w:t>
      </w:r>
      <w:r w:rsidRPr="00855892">
        <w:rPr>
          <w:rFonts w:ascii="Suisse Works" w:eastAsia="Times New Roman" w:hAnsi="Suisse Works"/>
        </w:rPr>
        <w:t xml:space="preserve">Sie trifft sich zu Wanderungen, Radtouren, </w:t>
      </w:r>
    </w:p>
    <w:p w14:paraId="56142C91" w14:textId="77777777" w:rsidR="00237C22" w:rsidRDefault="00102235" w:rsidP="0078743C">
      <w:pPr>
        <w:pStyle w:val="Text"/>
        <w:rPr>
          <w:rFonts w:ascii="Suisse Works" w:hAnsi="Suisse Works"/>
        </w:rPr>
      </w:pPr>
      <w:r w:rsidRPr="00855892">
        <w:rPr>
          <w:rFonts w:ascii="Suisse Works" w:eastAsia="Times New Roman" w:hAnsi="Suisse Works"/>
        </w:rPr>
        <w:t xml:space="preserve">Besichtigungen und Exkursionen, aber auch schon mal zu Grillwurst und Bier. Die Organisation unserer Aktionen wird immer von einem oder mehreren aus unserer Mitte übernommen. </w:t>
      </w:r>
      <w:r w:rsidRPr="00855892">
        <w:rPr>
          <w:rFonts w:ascii="Suisse Works" w:hAnsi="Suisse Works"/>
        </w:rPr>
        <w:t xml:space="preserve">Wenn Sie Interesse haben, die Gruppe kennenzulernen, dann kommen Sie doch einfach zu unserem nächsten Gruppentreffen oder nehmen Sie an einer </w:t>
      </w:r>
    </w:p>
    <w:p w14:paraId="1A61A6DD" w14:textId="596A177E" w:rsidR="00102235" w:rsidRPr="0078743C" w:rsidRDefault="00102235" w:rsidP="0078743C">
      <w:pPr>
        <w:pStyle w:val="Text"/>
        <w:rPr>
          <w:rFonts w:ascii="Suisse Works" w:eastAsia="Times New Roman" w:hAnsi="Suisse Works"/>
        </w:rPr>
      </w:pPr>
      <w:r w:rsidRPr="00855892">
        <w:rPr>
          <w:rFonts w:ascii="Suisse Works" w:hAnsi="Suisse Works"/>
        </w:rPr>
        <w:t>unserer Aktivitäten teil.</w:t>
      </w:r>
    </w:p>
    <w:p w14:paraId="2F4B1C9E" w14:textId="7A6B52BD" w:rsidR="00102235" w:rsidRPr="00855892" w:rsidRDefault="00AC0A29" w:rsidP="0078743C">
      <w:pPr>
        <w:pStyle w:val="Text"/>
        <w:rPr>
          <w:rFonts w:ascii="Suisse Works" w:eastAsia="Times New Roman" w:hAnsi="Suisse Works"/>
        </w:rPr>
      </w:pPr>
      <w:r w:rsidRPr="00855892">
        <w:rPr>
          <w:rFonts w:ascii="Suisse Works" w:eastAsia="Times New Roman" w:hAnsi="Suisse Works"/>
        </w:rPr>
        <w:t xml:space="preserve">Der nächste Termin findet </w:t>
      </w:r>
      <w:r w:rsidR="00102235" w:rsidRPr="00855892">
        <w:rPr>
          <w:rFonts w:ascii="Suisse Works" w:eastAsia="Times New Roman" w:hAnsi="Suisse Works"/>
        </w:rPr>
        <w:t xml:space="preserve">am </w:t>
      </w:r>
      <w:r w:rsidR="00102235" w:rsidRPr="00855892">
        <w:rPr>
          <w:rFonts w:ascii="Suisse Works" w:eastAsia="Times New Roman" w:hAnsi="Suisse Works"/>
          <w:b/>
        </w:rPr>
        <w:t>2</w:t>
      </w:r>
      <w:r w:rsidR="00893282">
        <w:rPr>
          <w:rFonts w:ascii="Suisse Works" w:eastAsia="Times New Roman" w:hAnsi="Suisse Works"/>
          <w:b/>
        </w:rPr>
        <w:t>0</w:t>
      </w:r>
      <w:r w:rsidR="00102235" w:rsidRPr="00855892">
        <w:rPr>
          <w:rFonts w:ascii="Suisse Works" w:eastAsia="Times New Roman" w:hAnsi="Suisse Works"/>
          <w:b/>
        </w:rPr>
        <w:t xml:space="preserve">. </w:t>
      </w:r>
      <w:r w:rsidR="00893282">
        <w:rPr>
          <w:rFonts w:ascii="Suisse Works" w:eastAsia="Times New Roman" w:hAnsi="Suisse Works"/>
          <w:b/>
        </w:rPr>
        <w:t>Mai</w:t>
      </w:r>
      <w:r w:rsidR="00102235" w:rsidRPr="00855892">
        <w:rPr>
          <w:rFonts w:ascii="Suisse Works" w:eastAsia="Times New Roman" w:hAnsi="Suisse Works"/>
          <w:b/>
        </w:rPr>
        <w:t xml:space="preserve"> 2026</w:t>
      </w:r>
      <w:r w:rsidR="00102235" w:rsidRPr="00855892">
        <w:rPr>
          <w:rFonts w:ascii="Suisse Works" w:eastAsia="Times New Roman" w:hAnsi="Suisse Works"/>
        </w:rPr>
        <w:t xml:space="preserve"> im </w:t>
      </w:r>
    </w:p>
    <w:p w14:paraId="6F9592F1" w14:textId="7BFB2013" w:rsidR="00102235" w:rsidRPr="00855892" w:rsidRDefault="00237C22" w:rsidP="0078743C">
      <w:pPr>
        <w:pStyle w:val="Text"/>
        <w:rPr>
          <w:rFonts w:ascii="Suisse Works" w:eastAsia="Times New Roman" w:hAnsi="Suisse Works"/>
        </w:rPr>
      </w:pPr>
      <w:r>
        <w:rPr>
          <w:rFonts w:ascii="Suisse Works" w:eastAsia="Times New Roman" w:hAnsi="Suisse Works"/>
        </w:rPr>
        <w:t>„</w:t>
      </w:r>
      <w:r w:rsidR="00102235" w:rsidRPr="00855892">
        <w:rPr>
          <w:rFonts w:ascii="Suisse Works" w:eastAsia="Times New Roman" w:hAnsi="Suisse Works"/>
        </w:rPr>
        <w:t xml:space="preserve">zentrum </w:t>
      </w:r>
      <w:r w:rsidR="00102235" w:rsidRPr="00855892">
        <w:rPr>
          <w:rFonts w:ascii="Suisse Works" w:eastAsia="Times New Roman" w:hAnsi="Suisse Works"/>
          <w:i/>
        </w:rPr>
        <w:t>plus</w:t>
      </w:r>
      <w:r w:rsidR="00102235" w:rsidRPr="00855892">
        <w:rPr>
          <w:rFonts w:ascii="Suisse Works" w:eastAsia="Times New Roman" w:hAnsi="Suisse Works"/>
        </w:rPr>
        <w:t>“ Derendorf-Golzheim</w:t>
      </w:r>
      <w:r w:rsidR="00AC0A29" w:rsidRPr="00855892">
        <w:rPr>
          <w:rFonts w:ascii="Suisse Works" w:eastAsia="Times New Roman" w:hAnsi="Suisse Works"/>
        </w:rPr>
        <w:t xml:space="preserve"> statt</w:t>
      </w:r>
      <w:r w:rsidR="00102235" w:rsidRPr="00855892">
        <w:rPr>
          <w:rFonts w:ascii="Suisse Works" w:eastAsia="Times New Roman" w:hAnsi="Suisse Works"/>
        </w:rPr>
        <w:t>.</w:t>
      </w:r>
    </w:p>
    <w:p w14:paraId="58331492" w14:textId="77777777" w:rsidR="00F037AB" w:rsidRPr="00855892" w:rsidRDefault="00F037AB" w:rsidP="00102235">
      <w:pPr>
        <w:pStyle w:val="Text"/>
        <w:ind w:left="720"/>
        <w:rPr>
          <w:rFonts w:ascii="Suisse Works" w:eastAsia="Times New Roman" w:hAnsi="Suisse Works"/>
        </w:rPr>
      </w:pPr>
    </w:p>
    <w:p w14:paraId="3AA909F8" w14:textId="60522A74" w:rsidR="00102235" w:rsidRPr="0078743C" w:rsidRDefault="00F037AB" w:rsidP="0078743C">
      <w:pPr>
        <w:rPr>
          <w:rFonts w:cs="Calibri"/>
          <w:b/>
          <w:iCs/>
        </w:rPr>
      </w:pPr>
      <w:r w:rsidRPr="0078743C">
        <w:rPr>
          <w:rFonts w:cs="Calibri"/>
          <w:b/>
          <w:iCs/>
        </w:rPr>
        <w:t>Literaturtreff</w:t>
      </w:r>
      <w:r w:rsidR="00A13BD5">
        <w:rPr>
          <w:rFonts w:cs="Calibri"/>
          <w:b/>
          <w:iCs/>
        </w:rPr>
        <w:tab/>
      </w:r>
      <w:r w:rsidR="00A13BD5">
        <w:rPr>
          <w:rFonts w:cs="Calibri"/>
          <w:b/>
          <w:iCs/>
        </w:rPr>
        <w:tab/>
      </w:r>
      <w:r w:rsidR="00A13BD5">
        <w:rPr>
          <w:rFonts w:cs="Calibri"/>
          <w:b/>
          <w:iCs/>
        </w:rPr>
        <w:tab/>
      </w:r>
      <w:r w:rsidR="00A13BD5">
        <w:rPr>
          <w:rFonts w:cs="Calibri"/>
          <w:b/>
          <w:iCs/>
        </w:rPr>
        <w:tab/>
      </w:r>
      <w:r w:rsidR="00A13BD5">
        <w:rPr>
          <w:rFonts w:cs="Calibri"/>
          <w:b/>
          <w:iCs/>
        </w:rPr>
        <w:tab/>
      </w:r>
      <w:r w:rsidR="00A13BD5" w:rsidRPr="005B3917">
        <w:rPr>
          <w:b/>
        </w:rPr>
        <w:t>PLÄTZE FREI!</w:t>
      </w:r>
    </w:p>
    <w:p w14:paraId="01F03C46" w14:textId="77777777" w:rsidR="00734E72" w:rsidRPr="0078743C" w:rsidRDefault="00F037AB" w:rsidP="0078743C">
      <w:pPr>
        <w:rPr>
          <w:rFonts w:cs="Calibri"/>
          <w:iCs/>
        </w:rPr>
      </w:pPr>
      <w:r w:rsidRPr="0078743C">
        <w:rPr>
          <w:rFonts w:cs="Calibri"/>
          <w:iCs/>
        </w:rPr>
        <w:t xml:space="preserve">Literaturinteressierte sind herzlich willkommen. </w:t>
      </w:r>
    </w:p>
    <w:p w14:paraId="78450059" w14:textId="77777777" w:rsidR="00102235" w:rsidRPr="0078743C" w:rsidRDefault="00F037AB" w:rsidP="0078743C">
      <w:pPr>
        <w:rPr>
          <w:rFonts w:cs="Calibri"/>
          <w:iCs/>
        </w:rPr>
      </w:pPr>
      <w:r w:rsidRPr="0078743C">
        <w:rPr>
          <w:rFonts w:cs="Calibri"/>
          <w:iCs/>
        </w:rPr>
        <w:t xml:space="preserve">Bitte im „zentrum </w:t>
      </w:r>
      <w:r w:rsidRPr="0078743C">
        <w:rPr>
          <w:rFonts w:cs="Calibri"/>
          <w:i/>
          <w:iCs/>
        </w:rPr>
        <w:t>plus</w:t>
      </w:r>
      <w:r w:rsidRPr="0078743C">
        <w:rPr>
          <w:rFonts w:cs="Calibri"/>
          <w:iCs/>
        </w:rPr>
        <w:t>“ melden!</w:t>
      </w:r>
    </w:p>
    <w:p w14:paraId="307F783E" w14:textId="77777777" w:rsidR="00DD1A0E" w:rsidRPr="00855892" w:rsidRDefault="00DD1A0E" w:rsidP="00DD1A0E">
      <w:pPr>
        <w:pStyle w:val="StandardWeb"/>
        <w:contextualSpacing/>
        <w:rPr>
          <w:rFonts w:ascii="Suisse Works" w:hAnsi="Suisse Works" w:cs="Calibri"/>
          <w:bCs/>
          <w:sz w:val="22"/>
          <w:szCs w:val="22"/>
        </w:rPr>
      </w:pPr>
      <w:r w:rsidRPr="00855892">
        <w:rPr>
          <w:rFonts w:ascii="Suisse Works" w:hAnsi="Suisse Works"/>
          <w:b/>
          <w:bCs/>
          <w:sz w:val="22"/>
          <w:szCs w:val="22"/>
        </w:rPr>
        <w:t xml:space="preserve">Kleine praktische Hilfestellungen im Haushalt                                       </w:t>
      </w:r>
      <w:r w:rsidRPr="00855892">
        <w:rPr>
          <w:rFonts w:ascii="Suisse Works" w:hAnsi="Suisse Works"/>
          <w:sz w:val="22"/>
          <w:szCs w:val="22"/>
        </w:rPr>
        <w:t xml:space="preserve">Die Männergruppe „MenPower“ hilft bei Reparaturen, die so klein sind, dass kein Handwerker dafür kommt (z.B. Wechseln von Glühbirnen etc.).  In solchen Fällen können sich die Besucherinnen und Besucher unseres „zentrum </w:t>
      </w:r>
      <w:r w:rsidRPr="00855892">
        <w:rPr>
          <w:rFonts w:ascii="Suisse Works" w:hAnsi="Suisse Works"/>
          <w:i/>
          <w:sz w:val="22"/>
          <w:szCs w:val="22"/>
        </w:rPr>
        <w:t>plus</w:t>
      </w:r>
      <w:r w:rsidRPr="00855892">
        <w:rPr>
          <w:rFonts w:ascii="Suisse Works" w:hAnsi="Suisse Works"/>
          <w:sz w:val="22"/>
          <w:szCs w:val="22"/>
        </w:rPr>
        <w:t>“ donnerstags (10 bis 12 Uhr) an Frau Gößling wenden.</w:t>
      </w:r>
    </w:p>
    <w:p w14:paraId="74A3D068" w14:textId="77777777" w:rsidR="0036697D" w:rsidRPr="008D5349" w:rsidRDefault="0036697D" w:rsidP="00F52966">
      <w:pPr>
        <w:rPr>
          <w:b/>
        </w:rPr>
      </w:pPr>
      <w:r w:rsidRPr="008D5349">
        <w:rPr>
          <w:b/>
        </w:rPr>
        <w:lastRenderedPageBreak/>
        <w:t>Versichertenberatung</w:t>
      </w:r>
    </w:p>
    <w:p w14:paraId="4A5D1E11" w14:textId="3E381B2D" w:rsidR="0036697D" w:rsidRPr="008D5349" w:rsidRDefault="0036697D" w:rsidP="00F52966">
      <w:pPr>
        <w:rPr>
          <w:bCs/>
        </w:rPr>
      </w:pPr>
      <w:r w:rsidRPr="008D5349">
        <w:rPr>
          <w:bCs/>
        </w:rPr>
        <w:t xml:space="preserve">Die ehrenamtliche Versichertenberaterin der Deutschen Rentenversicherung Eva Ringertz-Polaskova unterstützt Sie kostenfrei bei Fragen rund um das Thema </w:t>
      </w:r>
      <w:r w:rsidR="00B40747" w:rsidRPr="008D5349">
        <w:rPr>
          <w:bCs/>
        </w:rPr>
        <w:t>R</w:t>
      </w:r>
      <w:r w:rsidRPr="008D5349">
        <w:rPr>
          <w:bCs/>
        </w:rPr>
        <w:t>ente und Antragshilfe.</w:t>
      </w:r>
    </w:p>
    <w:p w14:paraId="5174CA25" w14:textId="6DE9FB8A" w:rsidR="0036697D" w:rsidRPr="008D5349" w:rsidRDefault="0036697D" w:rsidP="00F52966">
      <w:pPr>
        <w:rPr>
          <w:b/>
        </w:rPr>
      </w:pPr>
      <w:r w:rsidRPr="008D5349">
        <w:rPr>
          <w:b/>
        </w:rPr>
        <w:t xml:space="preserve">Termine: </w:t>
      </w:r>
      <w:r w:rsidR="00B40747" w:rsidRPr="008D5349">
        <w:rPr>
          <w:b/>
        </w:rPr>
        <w:t>20. April, 21. Mai und 18. Juni</w:t>
      </w:r>
    </w:p>
    <w:p w14:paraId="6409F285" w14:textId="77777777" w:rsidR="0036697D" w:rsidRDefault="0036697D" w:rsidP="00F52966">
      <w:pPr>
        <w:rPr>
          <w:b/>
          <w:highlight w:val="green"/>
        </w:rPr>
      </w:pPr>
    </w:p>
    <w:p w14:paraId="00388834" w14:textId="4B7F0C5C" w:rsidR="00F52966" w:rsidRPr="008D5349" w:rsidRDefault="00F52966" w:rsidP="00F52966">
      <w:pPr>
        <w:rPr>
          <w:b/>
        </w:rPr>
      </w:pPr>
      <w:r w:rsidRPr="008D5349">
        <w:rPr>
          <w:b/>
        </w:rPr>
        <w:t>FiB – Finanzen im Blick</w:t>
      </w:r>
      <w:r w:rsidRPr="008D5349">
        <w:rPr>
          <w:b/>
        </w:rPr>
        <w:tab/>
      </w:r>
      <w:r w:rsidRPr="008D5349">
        <w:rPr>
          <w:b/>
        </w:rPr>
        <w:tab/>
      </w:r>
      <w:r w:rsidRPr="008D5349">
        <w:rPr>
          <w:b/>
        </w:rPr>
        <w:tab/>
      </w:r>
      <w:r w:rsidRPr="008D5349">
        <w:rPr>
          <w:b/>
        </w:rPr>
        <w:tab/>
      </w:r>
      <w:r w:rsidRPr="008D5349">
        <w:rPr>
          <w:b/>
        </w:rPr>
        <w:tab/>
      </w:r>
      <w:r w:rsidRPr="008D5349">
        <w:rPr>
          <w:b/>
        </w:rPr>
        <w:tab/>
      </w:r>
    </w:p>
    <w:p w14:paraId="13CDE82B" w14:textId="77777777" w:rsidR="00F52966" w:rsidRPr="008D5349" w:rsidRDefault="00F52966" w:rsidP="00F52966">
      <w:pPr>
        <w:rPr>
          <w:b/>
        </w:rPr>
      </w:pPr>
      <w:r w:rsidRPr="008D5349">
        <w:rPr>
          <w:b/>
        </w:rPr>
        <w:t>Ein mobiles Angebot der D</w:t>
      </w:r>
      <w:r w:rsidR="00B424D2" w:rsidRPr="008D5349">
        <w:rPr>
          <w:b/>
        </w:rPr>
        <w:t>iakonie Düsseldorf mit Dirk Kon</w:t>
      </w:r>
      <w:r w:rsidRPr="008D5349">
        <w:rPr>
          <w:b/>
        </w:rPr>
        <w:t>zak,</w:t>
      </w:r>
    </w:p>
    <w:p w14:paraId="5D5072B7" w14:textId="77777777" w:rsidR="008E38E8" w:rsidRPr="008D5349" w:rsidRDefault="00F52966" w:rsidP="00F52966">
      <w:pPr>
        <w:rPr>
          <w:i/>
          <w:sz w:val="20"/>
          <w:szCs w:val="20"/>
        </w:rPr>
      </w:pPr>
      <w:r w:rsidRPr="008D5349">
        <w:rPr>
          <w:i/>
          <w:sz w:val="20"/>
          <w:szCs w:val="20"/>
        </w:rPr>
        <w:t>gefördert d</w:t>
      </w:r>
      <w:r w:rsidR="00F40F52" w:rsidRPr="008D5349">
        <w:rPr>
          <w:i/>
          <w:sz w:val="20"/>
          <w:szCs w:val="20"/>
        </w:rPr>
        <w:t xml:space="preserve">urch </w:t>
      </w:r>
      <w:r w:rsidR="008E38E8" w:rsidRPr="008D5349">
        <w:rPr>
          <w:i/>
          <w:sz w:val="20"/>
          <w:szCs w:val="20"/>
        </w:rPr>
        <w:t xml:space="preserve">das Amt für Soziales und Jugend der </w:t>
      </w:r>
      <w:r w:rsidR="00BC55E4" w:rsidRPr="008D5349">
        <w:rPr>
          <w:i/>
          <w:sz w:val="20"/>
          <w:szCs w:val="20"/>
        </w:rPr>
        <w:t>Lan</w:t>
      </w:r>
      <w:r w:rsidR="008E38E8" w:rsidRPr="008D5349">
        <w:rPr>
          <w:i/>
          <w:sz w:val="20"/>
          <w:szCs w:val="20"/>
        </w:rPr>
        <w:t xml:space="preserve">deshauptstadt Düsseldorf </w:t>
      </w:r>
    </w:p>
    <w:p w14:paraId="724DCE6B" w14:textId="77777777" w:rsidR="00F52966" w:rsidRPr="008D5349" w:rsidRDefault="00F52966" w:rsidP="00F52966">
      <w:r w:rsidRPr="008D5349">
        <w:t xml:space="preserve">Häufig führt der Eintritt ins Rentenalter oder eine dauerhafte </w:t>
      </w:r>
      <w:r w:rsidR="00483F93" w:rsidRPr="008D5349">
        <w:t xml:space="preserve">               </w:t>
      </w:r>
      <w:r w:rsidRPr="008D5349">
        <w:t xml:space="preserve">Erkrankung zu geringeren Einkünften bei gleichzeitig steigenden Kosten. Dann ist es wichtig, die finanzielle Situation im Blick zu behalten. Dabei unterstützen wir </w:t>
      </w:r>
      <w:r w:rsidR="00970993" w:rsidRPr="008D5349">
        <w:t>Sie gerne:</w:t>
      </w:r>
    </w:p>
    <w:p w14:paraId="2DF4DF86" w14:textId="77777777" w:rsidR="00F52966" w:rsidRPr="008D5349" w:rsidRDefault="00F52966" w:rsidP="00970993">
      <w:r w:rsidRPr="008D5349">
        <w:t>Überblick verschaffen</w:t>
      </w:r>
      <w:r w:rsidR="00970993" w:rsidRPr="008D5349">
        <w:t xml:space="preserve">, </w:t>
      </w:r>
      <w:r w:rsidRPr="008D5349">
        <w:t>Handlungsmöglichkeiten besprechen</w:t>
      </w:r>
      <w:r w:rsidR="00884A82" w:rsidRPr="008D5349">
        <w:t>,</w:t>
      </w:r>
    </w:p>
    <w:p w14:paraId="262FECE0" w14:textId="77777777" w:rsidR="00A5500C" w:rsidRPr="008D5349" w:rsidRDefault="00F52966" w:rsidP="00970993">
      <w:r w:rsidRPr="008D5349">
        <w:t>Budget- und Regulierungsberatung</w:t>
      </w:r>
      <w:r w:rsidR="00970993" w:rsidRPr="008D5349">
        <w:t xml:space="preserve">, </w:t>
      </w:r>
      <w:r w:rsidR="00462F9A" w:rsidRPr="008D5349">
        <w:t xml:space="preserve">Existenzsichernde </w:t>
      </w:r>
    </w:p>
    <w:p w14:paraId="179F1502" w14:textId="77777777" w:rsidR="00F52966" w:rsidRPr="008D5349" w:rsidRDefault="00462F9A" w:rsidP="00970993">
      <w:pPr>
        <w:rPr>
          <w:u w:val="single"/>
        </w:rPr>
      </w:pPr>
      <w:r w:rsidRPr="008D5349">
        <w:t xml:space="preserve">Maßnahmen, </w:t>
      </w:r>
      <w:r w:rsidR="00F52966" w:rsidRPr="008D5349">
        <w:t>Unterstützung bei der Korrespondenz</w:t>
      </w:r>
      <w:r w:rsidR="001C227B" w:rsidRPr="008D5349">
        <w:rPr>
          <w:u w:val="single"/>
        </w:rPr>
        <w:t>.</w:t>
      </w:r>
    </w:p>
    <w:p w14:paraId="4CF5BA14" w14:textId="77777777" w:rsidR="00F52966" w:rsidRPr="008D5349" w:rsidRDefault="00F52966" w:rsidP="00F52966">
      <w:r w:rsidRPr="008D5349">
        <w:t>Die Beratung ist für Sie kostenfrei und vertraulich.</w:t>
      </w:r>
    </w:p>
    <w:p w14:paraId="09F06EA1" w14:textId="20FB402B" w:rsidR="00F52966" w:rsidRPr="008D5349" w:rsidRDefault="00207FFB" w:rsidP="00F52966">
      <w:r w:rsidRPr="008D5349">
        <w:rPr>
          <w:b/>
        </w:rPr>
        <w:t>Beratungst</w:t>
      </w:r>
      <w:r w:rsidR="002914E0" w:rsidRPr="008D5349">
        <w:rPr>
          <w:b/>
        </w:rPr>
        <w:t xml:space="preserve">ermine im </w:t>
      </w:r>
      <w:r w:rsidR="00E8418E" w:rsidRPr="008D5349">
        <w:rPr>
          <w:b/>
        </w:rPr>
        <w:t>„</w:t>
      </w:r>
      <w:r w:rsidR="002914E0" w:rsidRPr="008D5349">
        <w:rPr>
          <w:b/>
        </w:rPr>
        <w:t xml:space="preserve">zentrum </w:t>
      </w:r>
      <w:r w:rsidR="002914E0" w:rsidRPr="008D5349">
        <w:rPr>
          <w:b/>
          <w:i/>
        </w:rPr>
        <w:t>plus</w:t>
      </w:r>
      <w:r w:rsidR="00E8418E" w:rsidRPr="008D5349">
        <w:rPr>
          <w:b/>
          <w:i/>
        </w:rPr>
        <w:t>“</w:t>
      </w:r>
      <w:r w:rsidR="00F52966" w:rsidRPr="008D5349">
        <w:rPr>
          <w:b/>
          <w:i/>
        </w:rPr>
        <w:t xml:space="preserve"> </w:t>
      </w:r>
      <w:r w:rsidR="00F52966" w:rsidRPr="008D5349">
        <w:rPr>
          <w:b/>
        </w:rPr>
        <w:t>Derendorf-Golzheim:</w:t>
      </w:r>
    </w:p>
    <w:p w14:paraId="6E1ED475" w14:textId="19F9E216" w:rsidR="00207FFB" w:rsidRPr="008D5349" w:rsidRDefault="00EE5B84" w:rsidP="00F52966">
      <w:pPr>
        <w:rPr>
          <w:b/>
        </w:rPr>
      </w:pPr>
      <w:r w:rsidRPr="008D5349">
        <w:rPr>
          <w:b/>
        </w:rPr>
        <w:t xml:space="preserve">13. </w:t>
      </w:r>
      <w:r w:rsidR="00673E67" w:rsidRPr="008D5349">
        <w:rPr>
          <w:b/>
        </w:rPr>
        <w:t>April</w:t>
      </w:r>
      <w:r w:rsidRPr="008D5349">
        <w:rPr>
          <w:b/>
        </w:rPr>
        <w:t xml:space="preserve">, 27. </w:t>
      </w:r>
      <w:r w:rsidR="00673E67" w:rsidRPr="008D5349">
        <w:rPr>
          <w:b/>
        </w:rPr>
        <w:t>April</w:t>
      </w:r>
      <w:r w:rsidRPr="008D5349">
        <w:rPr>
          <w:b/>
        </w:rPr>
        <w:t>, 11. Mai und 22. Juni</w:t>
      </w:r>
      <w:r w:rsidR="00207FFB" w:rsidRPr="008D5349">
        <w:rPr>
          <w:b/>
        </w:rPr>
        <w:t xml:space="preserve">, </w:t>
      </w:r>
    </w:p>
    <w:p w14:paraId="51BE04EF" w14:textId="502D1F83" w:rsidR="00A7052F" w:rsidRDefault="00207FFB" w:rsidP="00F52966">
      <w:pPr>
        <w:rPr>
          <w:b/>
        </w:rPr>
      </w:pPr>
      <w:r w:rsidRPr="008D5349">
        <w:rPr>
          <w:b/>
        </w:rPr>
        <w:t>jeweils für zwei Termine in der Zeit von 10 bis 12 Uhr</w:t>
      </w:r>
    </w:p>
    <w:p w14:paraId="732D915A" w14:textId="77777777" w:rsidR="00DD1A0E" w:rsidRDefault="00DD1A0E" w:rsidP="00F52966">
      <w:pPr>
        <w:rPr>
          <w:b/>
        </w:rPr>
      </w:pPr>
    </w:p>
    <w:p w14:paraId="20B024F2" w14:textId="77777777" w:rsidR="00DD1A0E" w:rsidRDefault="00DD1A0E" w:rsidP="00F52966">
      <w:pPr>
        <w:rPr>
          <w:b/>
        </w:rPr>
      </w:pPr>
    </w:p>
    <w:p w14:paraId="534FD767" w14:textId="77777777" w:rsidR="00DD1A0E" w:rsidRDefault="00DD1A0E" w:rsidP="00F52966">
      <w:pPr>
        <w:rPr>
          <w:b/>
        </w:rPr>
      </w:pPr>
    </w:p>
    <w:p w14:paraId="6BE5E66A" w14:textId="77777777" w:rsidR="00DD1A0E" w:rsidRDefault="00DD1A0E" w:rsidP="00F52966">
      <w:pPr>
        <w:rPr>
          <w:b/>
        </w:rPr>
      </w:pPr>
    </w:p>
    <w:p w14:paraId="467F961C" w14:textId="77777777" w:rsidR="00DD1A0E" w:rsidRDefault="00DD1A0E" w:rsidP="00F52966">
      <w:pPr>
        <w:rPr>
          <w:b/>
        </w:rPr>
      </w:pPr>
    </w:p>
    <w:p w14:paraId="6C3C7A6B" w14:textId="77777777" w:rsidR="00DD1A0E" w:rsidRDefault="00DD1A0E" w:rsidP="00F52966">
      <w:pPr>
        <w:rPr>
          <w:b/>
        </w:rPr>
      </w:pPr>
    </w:p>
    <w:p w14:paraId="5222D0C4" w14:textId="77777777" w:rsidR="0067176C" w:rsidRDefault="0067176C" w:rsidP="00F52966">
      <w:pPr>
        <w:rPr>
          <w:b/>
        </w:rPr>
      </w:pPr>
    </w:p>
    <w:p w14:paraId="32D3D62E" w14:textId="77777777" w:rsidR="00585870" w:rsidRDefault="00585870" w:rsidP="00F52966">
      <w:pPr>
        <w:rPr>
          <w:b/>
        </w:rPr>
      </w:pPr>
    </w:p>
    <w:p w14:paraId="52C82D73" w14:textId="77777777" w:rsidR="00585870" w:rsidRDefault="00585870" w:rsidP="00F52966">
      <w:pPr>
        <w:rPr>
          <w:b/>
        </w:rPr>
      </w:pPr>
    </w:p>
    <w:p w14:paraId="4B60095C" w14:textId="77777777" w:rsidR="00585870" w:rsidRDefault="00585870" w:rsidP="00F52966">
      <w:pPr>
        <w:rPr>
          <w:b/>
        </w:rPr>
      </w:pPr>
    </w:p>
    <w:p w14:paraId="322AB939" w14:textId="77777777" w:rsidR="00585870" w:rsidRDefault="00585870" w:rsidP="00F52966">
      <w:pPr>
        <w:rPr>
          <w:b/>
        </w:rPr>
      </w:pPr>
    </w:p>
    <w:p w14:paraId="119ABBA8" w14:textId="77777777" w:rsidR="00585870" w:rsidRDefault="00585870" w:rsidP="00F52966">
      <w:pPr>
        <w:rPr>
          <w:b/>
        </w:rPr>
      </w:pPr>
    </w:p>
    <w:p w14:paraId="2EA25261" w14:textId="77777777" w:rsidR="00585870" w:rsidRDefault="00585870" w:rsidP="00F52966">
      <w:pPr>
        <w:rPr>
          <w:b/>
        </w:rPr>
      </w:pPr>
    </w:p>
    <w:p w14:paraId="21F9E042" w14:textId="77777777" w:rsidR="00585870" w:rsidRDefault="00585870" w:rsidP="00F52966">
      <w:pPr>
        <w:rPr>
          <w:b/>
        </w:rPr>
      </w:pPr>
    </w:p>
    <w:p w14:paraId="01D024A9" w14:textId="74EE0662" w:rsidR="009A68BA" w:rsidRPr="00855892" w:rsidRDefault="005610F3" w:rsidP="005C06CE">
      <w:pPr>
        <w:rPr>
          <w:b/>
        </w:rPr>
      </w:pPr>
      <w:r w:rsidRPr="00855892">
        <w:rPr>
          <w:b/>
        </w:rPr>
        <w:lastRenderedPageBreak/>
        <w:t>Beantragung oder Verlängerung von Ausweisdokumenten</w:t>
      </w:r>
      <w:r w:rsidR="009A68BA" w:rsidRPr="00855892">
        <w:rPr>
          <w:b/>
        </w:rPr>
        <w:t xml:space="preserve"> </w:t>
      </w:r>
    </w:p>
    <w:p w14:paraId="291B2716" w14:textId="77777777" w:rsidR="00700C13" w:rsidRPr="00855892" w:rsidRDefault="009A68BA" w:rsidP="005C06CE">
      <w:pPr>
        <w:rPr>
          <w:b/>
        </w:rPr>
      </w:pPr>
      <w:r w:rsidRPr="00855892">
        <w:rPr>
          <w:b/>
        </w:rPr>
        <w:t xml:space="preserve">im </w:t>
      </w:r>
      <w:r w:rsidR="0049783B" w:rsidRPr="00855892">
        <w:rPr>
          <w:b/>
        </w:rPr>
        <w:t>„</w:t>
      </w:r>
      <w:r w:rsidRPr="00855892">
        <w:rPr>
          <w:b/>
        </w:rPr>
        <w:t xml:space="preserve">zentrum </w:t>
      </w:r>
      <w:r w:rsidRPr="00855892">
        <w:rPr>
          <w:b/>
          <w:i/>
        </w:rPr>
        <w:t>plus</w:t>
      </w:r>
      <w:r w:rsidR="0049783B" w:rsidRPr="00855892">
        <w:rPr>
          <w:b/>
          <w:i/>
        </w:rPr>
        <w:t>“</w:t>
      </w:r>
      <w:r w:rsidRPr="00855892">
        <w:rPr>
          <w:b/>
        </w:rPr>
        <w:t xml:space="preserve"> </w:t>
      </w:r>
      <w:r w:rsidR="000E00A4" w:rsidRPr="00855892">
        <w:rPr>
          <w:b/>
        </w:rPr>
        <w:t>–</w:t>
      </w:r>
      <w:r w:rsidR="005610F3" w:rsidRPr="00855892">
        <w:rPr>
          <w:b/>
        </w:rPr>
        <w:t xml:space="preserve"> </w:t>
      </w:r>
      <w:r w:rsidR="000E00A4" w:rsidRPr="00855892">
        <w:rPr>
          <w:b/>
        </w:rPr>
        <w:t xml:space="preserve">Ein </w:t>
      </w:r>
      <w:r w:rsidR="00700C13" w:rsidRPr="00855892">
        <w:rPr>
          <w:b/>
        </w:rPr>
        <w:t>Angebot der Bürgerbüros</w:t>
      </w:r>
      <w:r w:rsidR="00700C13" w:rsidRPr="00855892">
        <w:rPr>
          <w:b/>
        </w:rPr>
        <w:tab/>
      </w:r>
    </w:p>
    <w:p w14:paraId="11B7399C" w14:textId="77777777" w:rsidR="00C259CB" w:rsidRPr="00855892" w:rsidRDefault="00356376" w:rsidP="00007110">
      <w:r w:rsidRPr="00855892">
        <w:t>Das</w:t>
      </w:r>
      <w:r w:rsidR="00700C13" w:rsidRPr="00855892">
        <w:t xml:space="preserve"> Einwohnermeldeamt der Stadt Düsseldorf </w:t>
      </w:r>
      <w:r w:rsidRPr="00855892">
        <w:t xml:space="preserve">bietet </w:t>
      </w:r>
      <w:r w:rsidR="00700C13" w:rsidRPr="00855892">
        <w:t>insbesondere für mobilitätseingeschränkte Menschen Service</w:t>
      </w:r>
      <w:r w:rsidR="00AE5F00" w:rsidRPr="00855892">
        <w:t xml:space="preserve">leistungen </w:t>
      </w:r>
      <w:r w:rsidR="00700C13" w:rsidRPr="00855892">
        <w:t xml:space="preserve">der Bürgerbüros in Kooperation mit den </w:t>
      </w:r>
      <w:r w:rsidR="006C13DC" w:rsidRPr="00855892">
        <w:t>„</w:t>
      </w:r>
      <w:r w:rsidR="00700C13" w:rsidRPr="00855892">
        <w:t xml:space="preserve">zentren </w:t>
      </w:r>
      <w:r w:rsidR="00700C13" w:rsidRPr="00855892">
        <w:rPr>
          <w:i/>
        </w:rPr>
        <w:t>plus</w:t>
      </w:r>
      <w:r w:rsidR="006C13DC" w:rsidRPr="00855892">
        <w:rPr>
          <w:i/>
        </w:rPr>
        <w:t>“</w:t>
      </w:r>
      <w:r w:rsidR="00F12634" w:rsidRPr="00855892">
        <w:t xml:space="preserve"> </w:t>
      </w:r>
      <w:r w:rsidRPr="00855892">
        <w:t>an</w:t>
      </w:r>
      <w:r w:rsidR="00700C13" w:rsidRPr="00855892">
        <w:t xml:space="preserve">. Auch in </w:t>
      </w:r>
    </w:p>
    <w:p w14:paraId="3D29CC25" w14:textId="77777777" w:rsidR="0049783B" w:rsidRPr="00855892" w:rsidRDefault="00700C13" w:rsidP="00007110">
      <w:r w:rsidRPr="00855892">
        <w:t xml:space="preserve">unserem </w:t>
      </w:r>
      <w:r w:rsidR="006C13DC" w:rsidRPr="00855892">
        <w:t>„</w:t>
      </w:r>
      <w:r w:rsidRPr="00855892">
        <w:t xml:space="preserve">zentrum </w:t>
      </w:r>
      <w:r w:rsidRPr="00855892">
        <w:rPr>
          <w:i/>
        </w:rPr>
        <w:t>plus</w:t>
      </w:r>
      <w:r w:rsidR="00536848" w:rsidRPr="00855892">
        <w:rPr>
          <w:i/>
        </w:rPr>
        <w:t>“</w:t>
      </w:r>
      <w:r w:rsidRPr="00855892">
        <w:t xml:space="preserve"> Derendorf-Golzheim wird dieser Außer-Haus</w:t>
      </w:r>
      <w:r w:rsidR="00F12634" w:rsidRPr="00855892">
        <w:t xml:space="preserve">-Service an einzelnen, mit dem </w:t>
      </w:r>
      <w:r w:rsidRPr="00855892">
        <w:t>Einwohnermeldeamt abges</w:t>
      </w:r>
      <w:r w:rsidR="00F12634" w:rsidRPr="00855892">
        <w:t xml:space="preserve">prochenen Terminen, vormittags </w:t>
      </w:r>
      <w:r w:rsidRPr="00855892">
        <w:t>angeboten. Dazu sammeln wir im Vorfeld von Ihnen angemeldete Anfragen und</w:t>
      </w:r>
      <w:r w:rsidR="00F12634" w:rsidRPr="00855892">
        <w:t xml:space="preserve"> leiten Sie an das Amt weiter. </w:t>
      </w:r>
      <w:r w:rsidRPr="00855892">
        <w:t>Zu den Service</w:t>
      </w:r>
      <w:r w:rsidR="004C5004" w:rsidRPr="00855892">
        <w:t>l</w:t>
      </w:r>
      <w:r w:rsidRPr="00855892">
        <w:t xml:space="preserve">eistungen gehören u.a. die </w:t>
      </w:r>
    </w:p>
    <w:p w14:paraId="0789834F" w14:textId="77777777" w:rsidR="0049783B" w:rsidRPr="00855892" w:rsidRDefault="00700C13" w:rsidP="00007110">
      <w:pPr>
        <w:rPr>
          <w:color w:val="212121"/>
          <w:shd w:val="clear" w:color="auto" w:fill="FFFFFF"/>
        </w:rPr>
      </w:pPr>
      <w:r w:rsidRPr="00855892">
        <w:t xml:space="preserve">Beantragung von </w:t>
      </w:r>
      <w:r w:rsidRPr="00855892">
        <w:rPr>
          <w:color w:val="212121"/>
          <w:shd w:val="clear" w:color="auto" w:fill="FFFFFF"/>
        </w:rPr>
        <w:t xml:space="preserve">Ausweisdokumenten, Befreiungen sowie </w:t>
      </w:r>
    </w:p>
    <w:p w14:paraId="417F1556" w14:textId="77777777" w:rsidR="0049783B" w:rsidRPr="00855892" w:rsidRDefault="00700C13" w:rsidP="00007110">
      <w:pPr>
        <w:rPr>
          <w:color w:val="212121"/>
          <w:shd w:val="clear" w:color="auto" w:fill="FFFFFF"/>
        </w:rPr>
      </w:pPr>
      <w:r w:rsidRPr="00855892">
        <w:rPr>
          <w:color w:val="212121"/>
          <w:shd w:val="clear" w:color="auto" w:fill="FFFFFF"/>
        </w:rPr>
        <w:t xml:space="preserve">Ummeldungen. Bei Interesse sprechen Sie uns gerne an, wir </w:t>
      </w:r>
    </w:p>
    <w:p w14:paraId="3041777B" w14:textId="06534B48" w:rsidR="00C259CB" w:rsidRDefault="00700C13" w:rsidP="00007110">
      <w:pPr>
        <w:rPr>
          <w:color w:val="212121"/>
          <w:shd w:val="clear" w:color="auto" w:fill="FFFFFF"/>
        </w:rPr>
      </w:pPr>
      <w:r w:rsidRPr="00855892">
        <w:rPr>
          <w:color w:val="212121"/>
          <w:shd w:val="clear" w:color="auto" w:fill="FFFFFF"/>
        </w:rPr>
        <w:t xml:space="preserve">informieren Sie über </w:t>
      </w:r>
      <w:r w:rsidR="00C72A9A" w:rsidRPr="00855892">
        <w:rPr>
          <w:color w:val="212121"/>
          <w:shd w:val="clear" w:color="auto" w:fill="FFFFFF"/>
        </w:rPr>
        <w:t>die Details der Antragstellung.</w:t>
      </w:r>
    </w:p>
    <w:p w14:paraId="7BC62EF0" w14:textId="77777777" w:rsidR="00870102" w:rsidRPr="00855892" w:rsidRDefault="00870102" w:rsidP="00007110">
      <w:pPr>
        <w:rPr>
          <w:color w:val="212121"/>
          <w:shd w:val="clear" w:color="auto" w:fill="FFFFFF"/>
        </w:rPr>
      </w:pPr>
    </w:p>
    <w:p w14:paraId="5A918971" w14:textId="7F71109D" w:rsidR="00C259CB" w:rsidRPr="00855892" w:rsidRDefault="00C259CB" w:rsidP="00C259CB">
      <w:pPr>
        <w:rPr>
          <w:color w:val="212121"/>
          <w:shd w:val="clear" w:color="auto" w:fill="FFFFFF"/>
        </w:rPr>
      </w:pPr>
      <w:r w:rsidRPr="00855892">
        <w:rPr>
          <w:b/>
          <w:color w:val="212121"/>
          <w:shd w:val="clear" w:color="auto" w:fill="FFFFFF"/>
        </w:rPr>
        <w:t xml:space="preserve">Spendenaktion - Unterstützung in schwierigen Zeiten                       </w:t>
      </w:r>
      <w:r w:rsidRPr="00855892">
        <w:rPr>
          <w:color w:val="212121"/>
          <w:shd w:val="clear" w:color="auto" w:fill="FFFFFF"/>
        </w:rPr>
        <w:t xml:space="preserve">Um Menschen in schwieriger finanzieller Situation zu helfen, geben wir einmal im Monat eine Tüte „Kleine Freude“ und einen Einkaufsgutschein aus. Vielleicht möchten Sie diese Aktion mit einer Spende haltbarer und original verpackter Lebensmittel oder Drogerieartikel unterstützen. Eine Sammelkiste steht im „zentrum </w:t>
      </w:r>
      <w:r w:rsidRPr="00855892">
        <w:rPr>
          <w:i/>
          <w:color w:val="212121"/>
          <w:shd w:val="clear" w:color="auto" w:fill="FFFFFF"/>
        </w:rPr>
        <w:t>plus</w:t>
      </w:r>
      <w:r w:rsidRPr="00855892">
        <w:rPr>
          <w:color w:val="212121"/>
          <w:shd w:val="clear" w:color="auto" w:fill="FFFFFF"/>
        </w:rPr>
        <w:t>“ bereit. Wir freuen uns über Ihre Unterstützung.</w:t>
      </w:r>
    </w:p>
    <w:p w14:paraId="27C231E6" w14:textId="77777777" w:rsidR="0030141B" w:rsidRPr="00572256" w:rsidRDefault="0030141B" w:rsidP="003A5165">
      <w:pPr>
        <w:rPr>
          <w:rFonts w:cs="Tahoma"/>
          <w:b/>
          <w:highlight w:val="green"/>
        </w:rPr>
      </w:pPr>
    </w:p>
    <w:p w14:paraId="5F629733" w14:textId="3369B822" w:rsidR="003A5165" w:rsidRPr="008D5349" w:rsidRDefault="003A5165" w:rsidP="003A5165">
      <w:r w:rsidRPr="008D5349">
        <w:rPr>
          <w:b/>
        </w:rPr>
        <w:t>VFF</w:t>
      </w:r>
    </w:p>
    <w:p w14:paraId="644F61D5" w14:textId="77777777" w:rsidR="003A5165" w:rsidRPr="008D5349" w:rsidRDefault="003A5165" w:rsidP="003A5165">
      <w:r w:rsidRPr="008D5349">
        <w:t xml:space="preserve">Der </w:t>
      </w:r>
      <w:r w:rsidRPr="008D5349">
        <w:rPr>
          <w:b/>
          <w:bCs/>
        </w:rPr>
        <w:t>Verein der Freunde und Förderer</w:t>
      </w:r>
      <w:r w:rsidRPr="008D5349">
        <w:t xml:space="preserve"> (VFF) des „zentrum </w:t>
      </w:r>
      <w:r w:rsidRPr="008D5349">
        <w:rPr>
          <w:i/>
        </w:rPr>
        <w:t>plus</w:t>
      </w:r>
      <w:r w:rsidRPr="008D5349">
        <w:t xml:space="preserve">“ Derendorf-Golzheim, Klever Straße 75, unterstützt uns finanziell und ideell bei unserer Arbeit und steht uns mit Rat und Tat zur Seite. Er bereichert unser Programm mit vielen besonderen </w:t>
      </w:r>
    </w:p>
    <w:p w14:paraId="54690E35" w14:textId="77777777" w:rsidR="003A5165" w:rsidRPr="008D5349" w:rsidRDefault="003A5165" w:rsidP="003A5165">
      <w:r w:rsidRPr="008D5349">
        <w:t xml:space="preserve">Veranstaltungen und hilft uns bei der Finanzierung von </w:t>
      </w:r>
    </w:p>
    <w:p w14:paraId="5D52DB52" w14:textId="77777777" w:rsidR="003A5165" w:rsidRPr="008D5349" w:rsidRDefault="003A5165" w:rsidP="003A5165">
      <w:r w:rsidRPr="008D5349">
        <w:t xml:space="preserve">Anschaffungen. Dafür danken wir herzlich! Gerne verraten wir an dieser Stelle auch, dass der Verein sich über jedes neue Mitglied freut. Der Jahresförderbeitrag beträgt 30 €. </w:t>
      </w:r>
    </w:p>
    <w:p w14:paraId="4EB4D159" w14:textId="77777777" w:rsidR="003A5165" w:rsidRPr="008D5349" w:rsidRDefault="003A5165" w:rsidP="003A5165">
      <w:r w:rsidRPr="008D5349">
        <w:t xml:space="preserve">Eine Spendenbescheinigung wird auf Wunsch ausgestellt. </w:t>
      </w:r>
    </w:p>
    <w:p w14:paraId="09D02724" w14:textId="77777777" w:rsidR="003A5165" w:rsidRPr="008D5349" w:rsidRDefault="003A5165" w:rsidP="003A5165">
      <w:r w:rsidRPr="008D5349">
        <w:t xml:space="preserve">Weitere Informationen, Beitrittserklärungen und die </w:t>
      </w:r>
    </w:p>
    <w:p w14:paraId="117A4176" w14:textId="77777777" w:rsidR="003A5165" w:rsidRDefault="003A5165" w:rsidP="003A5165">
      <w:r w:rsidRPr="008D5349">
        <w:t xml:space="preserve">Vereinssatzung erhalten Sie beim Vorstand des VFF. </w:t>
      </w:r>
    </w:p>
    <w:p w14:paraId="4B3EF041" w14:textId="77777777" w:rsidR="0030141B" w:rsidRDefault="0030141B" w:rsidP="003A5165"/>
    <w:p w14:paraId="6FF1D86D" w14:textId="77777777" w:rsidR="00D3571C" w:rsidRPr="008D5349" w:rsidRDefault="00CD5937" w:rsidP="003A5165">
      <w:pPr>
        <w:rPr>
          <w:b/>
        </w:rPr>
      </w:pPr>
      <w:r w:rsidRPr="008D5349">
        <w:rPr>
          <w:b/>
        </w:rPr>
        <w:lastRenderedPageBreak/>
        <w:t>Veranstaltungen des VFF</w:t>
      </w:r>
    </w:p>
    <w:p w14:paraId="21C497CC" w14:textId="77777777" w:rsidR="00D01F55" w:rsidRPr="008D5349" w:rsidRDefault="00D01F55" w:rsidP="00D01F55">
      <w:pPr>
        <w:rPr>
          <w:b/>
        </w:rPr>
      </w:pPr>
    </w:p>
    <w:p w14:paraId="56F51746" w14:textId="2CE9D607" w:rsidR="00D01F55" w:rsidRPr="008D5349" w:rsidRDefault="00D01F55" w:rsidP="00AB7291">
      <w:pPr>
        <w:pStyle w:val="Listenabsatz"/>
        <w:numPr>
          <w:ilvl w:val="0"/>
          <w:numId w:val="12"/>
        </w:numPr>
        <w:rPr>
          <w:b/>
        </w:rPr>
      </w:pPr>
      <w:r w:rsidRPr="008D5349">
        <w:rPr>
          <w:b/>
        </w:rPr>
        <w:t>Ausflug zum Schloss Brühl</w:t>
      </w:r>
    </w:p>
    <w:p w14:paraId="138AAEFA" w14:textId="77777777" w:rsidR="00D01F55" w:rsidRPr="008D5349" w:rsidRDefault="00D01F55" w:rsidP="00AB7291">
      <w:pPr>
        <w:ind w:firstLine="709"/>
        <w:rPr>
          <w:bCs/>
        </w:rPr>
      </w:pPr>
      <w:r w:rsidRPr="008D5349">
        <w:rPr>
          <w:bCs/>
        </w:rPr>
        <w:t xml:space="preserve">mit Führung (Beginn 12:30 Uhr, ca. 1 Stunde), </w:t>
      </w:r>
    </w:p>
    <w:p w14:paraId="79B842DB" w14:textId="32422F6D" w:rsidR="00D01F55" w:rsidRPr="008D5349" w:rsidRDefault="00D01F55" w:rsidP="00AB7291">
      <w:pPr>
        <w:ind w:left="709"/>
        <w:rPr>
          <w:bCs/>
        </w:rPr>
      </w:pPr>
      <w:r w:rsidRPr="008D5349">
        <w:rPr>
          <w:bCs/>
        </w:rPr>
        <w:t>Begleitung Monika Leinhos und Gisela Dorp,</w:t>
      </w:r>
      <w:r w:rsidR="00AB7291" w:rsidRPr="008D5349">
        <w:rPr>
          <w:bCs/>
        </w:rPr>
        <w:t xml:space="preserve"> </w:t>
      </w:r>
      <w:r w:rsidRPr="008D5349">
        <w:rPr>
          <w:bCs/>
        </w:rPr>
        <w:t>anschließend Einkehr im Restaurant Brühler Wirtshaus</w:t>
      </w:r>
    </w:p>
    <w:p w14:paraId="0D0BC03E" w14:textId="26B42B81" w:rsidR="001A69FD" w:rsidRPr="008D5349" w:rsidRDefault="00D01F55" w:rsidP="0067176C">
      <w:pPr>
        <w:ind w:firstLine="709"/>
        <w:rPr>
          <w:b/>
        </w:rPr>
      </w:pPr>
      <w:r w:rsidRPr="008D5349">
        <w:rPr>
          <w:b/>
        </w:rPr>
        <w:t>Termin: 12.05.</w:t>
      </w:r>
    </w:p>
    <w:p w14:paraId="584B782E" w14:textId="77777777" w:rsidR="00AB7291" w:rsidRPr="00370231" w:rsidRDefault="00AB7291" w:rsidP="00370231">
      <w:pPr>
        <w:pStyle w:val="Listenabsatz"/>
        <w:ind w:left="1440"/>
        <w:rPr>
          <w:b/>
        </w:rPr>
      </w:pPr>
    </w:p>
    <w:p w14:paraId="1020F37B" w14:textId="77777777" w:rsidR="00953A4E" w:rsidRPr="00855892" w:rsidRDefault="00953A4E" w:rsidP="000C7D25">
      <w:pPr>
        <w:pStyle w:val="Listenabsatz"/>
        <w:numPr>
          <w:ilvl w:val="0"/>
          <w:numId w:val="12"/>
        </w:numPr>
        <w:rPr>
          <w:b/>
        </w:rPr>
      </w:pPr>
      <w:r w:rsidRPr="00855892">
        <w:rPr>
          <w:b/>
        </w:rPr>
        <w:t>Anmeldung Veranstaltungen</w:t>
      </w:r>
    </w:p>
    <w:p w14:paraId="5B29767F" w14:textId="77777777" w:rsidR="00F20FBF" w:rsidRPr="00855892" w:rsidRDefault="00FE1340" w:rsidP="000C7D25">
      <w:pPr>
        <w:ind w:firstLine="360"/>
      </w:pPr>
      <w:r w:rsidRPr="00855892">
        <w:t>Aus Kapazitätsgründen können</w:t>
      </w:r>
      <w:r w:rsidR="00E01A8A" w:rsidRPr="00855892">
        <w:t xml:space="preserve"> wir nach Erscheinen des </w:t>
      </w:r>
    </w:p>
    <w:p w14:paraId="60B3C48B" w14:textId="77777777" w:rsidR="006454E4" w:rsidRPr="00855892" w:rsidRDefault="00FE1340" w:rsidP="00A25427">
      <w:pPr>
        <w:ind w:left="360"/>
      </w:pPr>
      <w:r w:rsidRPr="00855892">
        <w:t xml:space="preserve">jeweils </w:t>
      </w:r>
      <w:r w:rsidR="00F67CA2" w:rsidRPr="00855892">
        <w:t>neuen Programm</w:t>
      </w:r>
      <w:r w:rsidR="00E01A8A" w:rsidRPr="00855892">
        <w:t xml:space="preserve">s zuerst die </w:t>
      </w:r>
      <w:r w:rsidRPr="00855892">
        <w:t>Anmeldungen bearbeiten, die persönlich an</w:t>
      </w:r>
      <w:r w:rsidR="00F67CA2" w:rsidRPr="00855892">
        <w:t xml:space="preserve"> unserer Informationstheke auf</w:t>
      </w:r>
      <w:r w:rsidRPr="00855892">
        <w:t xml:space="preserve">gegeben </w:t>
      </w:r>
    </w:p>
    <w:p w14:paraId="6B88039A" w14:textId="77777777" w:rsidR="00E01A8A" w:rsidRPr="00855892" w:rsidRDefault="00FE1340" w:rsidP="00A25427">
      <w:pPr>
        <w:ind w:left="360"/>
      </w:pPr>
      <w:r w:rsidRPr="00855892">
        <w:t>werden. Wenn Sie si</w:t>
      </w:r>
      <w:r w:rsidR="00DB551A" w:rsidRPr="00855892">
        <w:t xml:space="preserve">ch telefonisch anmelden wollen, </w:t>
      </w:r>
      <w:r w:rsidRPr="00855892">
        <w:t>rufen Sie bitte zu einem späteren Zeitpunkt noch einmal an</w:t>
      </w:r>
      <w:r w:rsidR="00DB551A" w:rsidRPr="00855892">
        <w:t>, wenn Sie die Mitarbeiterin darum bittet</w:t>
      </w:r>
      <w:r w:rsidRPr="00855892">
        <w:t>. Es erfolgt kein Rückruf.</w:t>
      </w:r>
    </w:p>
    <w:p w14:paraId="5BFF157E" w14:textId="77777777" w:rsidR="00FE1340" w:rsidRPr="00855892" w:rsidRDefault="00FE1340" w:rsidP="00A25427">
      <w:pPr>
        <w:ind w:left="360"/>
      </w:pPr>
      <w:r w:rsidRPr="00855892">
        <w:t xml:space="preserve">Anmeldungen per Mail gelten erst, wenn Sie die </w:t>
      </w:r>
      <w:r w:rsidR="0032550C" w:rsidRPr="00855892">
        <w:t>Bestätigung</w:t>
      </w:r>
      <w:r w:rsidRPr="00855892">
        <w:t xml:space="preserve"> </w:t>
      </w:r>
      <w:r w:rsidR="00DB551A" w:rsidRPr="00855892">
        <w:t>per M</w:t>
      </w:r>
      <w:r w:rsidRPr="00855892">
        <w:t>ail oder telefonisch über einen sicheren Platz erhalten haben.</w:t>
      </w:r>
    </w:p>
    <w:p w14:paraId="63E86800" w14:textId="77777777" w:rsidR="00C259CB" w:rsidRPr="00855892" w:rsidRDefault="00C259CB" w:rsidP="000B6800"/>
    <w:p w14:paraId="65EAB10C" w14:textId="77777777" w:rsidR="00953A4E" w:rsidRPr="00855892" w:rsidRDefault="00953A4E" w:rsidP="008E25A5">
      <w:pPr>
        <w:pStyle w:val="Listenabsatz"/>
        <w:numPr>
          <w:ilvl w:val="0"/>
          <w:numId w:val="8"/>
        </w:numPr>
        <w:rPr>
          <w:b/>
        </w:rPr>
      </w:pPr>
      <w:r w:rsidRPr="00855892">
        <w:rPr>
          <w:b/>
        </w:rPr>
        <w:t>Anmeldung Handysprechstunde</w:t>
      </w:r>
      <w:r w:rsidR="00A25427" w:rsidRPr="00855892">
        <w:rPr>
          <w:b/>
        </w:rPr>
        <w:t>n</w:t>
      </w:r>
    </w:p>
    <w:p w14:paraId="77970C85" w14:textId="77777777" w:rsidR="00DF3053" w:rsidRPr="00855892" w:rsidRDefault="00953A4E" w:rsidP="004E339E">
      <w:pPr>
        <w:ind w:left="360"/>
      </w:pPr>
      <w:r w:rsidRPr="00855892">
        <w:t>Um möglichst vielen Interessierten die Möglichkeit zu geben</w:t>
      </w:r>
      <w:r w:rsidR="00F20FBF" w:rsidRPr="00855892">
        <w:t>,</w:t>
      </w:r>
      <w:r w:rsidRPr="00855892">
        <w:t xml:space="preserve"> die Beratung durch eine Handysprechstunde in Anspruch zu nehmen, können</w:t>
      </w:r>
      <w:r w:rsidR="00C03DA6" w:rsidRPr="00855892">
        <w:t xml:space="preserve"> S</w:t>
      </w:r>
      <w:r w:rsidRPr="00855892">
        <w:t xml:space="preserve">ie sich nur noch jeweils </w:t>
      </w:r>
      <w:r w:rsidR="00EF3AEB" w:rsidRPr="00855892">
        <w:t>für einen Monat</w:t>
      </w:r>
      <w:r w:rsidRPr="00855892">
        <w:t xml:space="preserve"> anmelden.</w:t>
      </w:r>
    </w:p>
    <w:p w14:paraId="78C8517C" w14:textId="77777777" w:rsidR="00953A4E" w:rsidRPr="00855892" w:rsidRDefault="00953A4E" w:rsidP="000B6800"/>
    <w:p w14:paraId="37EAF5F6" w14:textId="77777777" w:rsidR="001F1624" w:rsidRPr="00855892" w:rsidRDefault="001F1624" w:rsidP="001F1624">
      <w:pPr>
        <w:pStyle w:val="Listenabsatz"/>
        <w:numPr>
          <w:ilvl w:val="0"/>
          <w:numId w:val="8"/>
        </w:numPr>
        <w:rPr>
          <w:b/>
        </w:rPr>
      </w:pPr>
      <w:r w:rsidRPr="00855892">
        <w:rPr>
          <w:b/>
        </w:rPr>
        <w:t>Aufnahme in unseren Mailverteiler</w:t>
      </w:r>
    </w:p>
    <w:p w14:paraId="4BEAB835" w14:textId="77777777" w:rsidR="002476B8" w:rsidRPr="00855892" w:rsidRDefault="001F1624" w:rsidP="001F1624">
      <w:pPr>
        <w:ind w:left="360"/>
      </w:pPr>
      <w:r w:rsidRPr="00855892">
        <w:t xml:space="preserve">Wenn Sie </w:t>
      </w:r>
      <w:r w:rsidR="002476B8" w:rsidRPr="00855892">
        <w:t xml:space="preserve">wünschen, dass wir Ihnen </w:t>
      </w:r>
      <w:r w:rsidRPr="00855892">
        <w:t xml:space="preserve">unser Programm mit </w:t>
      </w:r>
      <w:r w:rsidR="002476B8" w:rsidRPr="00855892">
        <w:t xml:space="preserve">             </w:t>
      </w:r>
      <w:r w:rsidRPr="00855892">
        <w:t xml:space="preserve">Erscheinen per Mail </w:t>
      </w:r>
      <w:r w:rsidR="00A72FD3" w:rsidRPr="00855892">
        <w:t xml:space="preserve">als Datei </w:t>
      </w:r>
      <w:r w:rsidR="002476B8" w:rsidRPr="00855892">
        <w:t>zusenden</w:t>
      </w:r>
      <w:r w:rsidRPr="00855892">
        <w:t>, nehmen wir Sie gerne in unseren Mailverteiler auf. Dafür bitten wir Sie</w:t>
      </w:r>
      <w:r w:rsidR="002476B8" w:rsidRPr="00855892">
        <w:t>,</w:t>
      </w:r>
      <w:r w:rsidRPr="00855892">
        <w:t xml:space="preserve"> </w:t>
      </w:r>
      <w:r w:rsidR="002476B8" w:rsidRPr="00855892">
        <w:t xml:space="preserve">eine Mail mit Angabe Ihres Namens und der Bitte um Aufnahme in unseren Mailverteiler </w:t>
      </w:r>
      <w:r w:rsidRPr="00855892">
        <w:t>an folgende Mailadresse</w:t>
      </w:r>
      <w:r w:rsidR="002476B8" w:rsidRPr="00855892">
        <w:t xml:space="preserve"> zu senden:</w:t>
      </w:r>
    </w:p>
    <w:p w14:paraId="06A99AEE" w14:textId="77777777" w:rsidR="001F1624" w:rsidRPr="00855892" w:rsidRDefault="002476B8" w:rsidP="001F1624">
      <w:pPr>
        <w:ind w:left="360"/>
      </w:pPr>
      <w:hyperlink r:id="rId21" w:history="1">
        <w:r w:rsidRPr="00855892">
          <w:rPr>
            <w:rStyle w:val="Hyperlink"/>
          </w:rPr>
          <w:t>inge.goessling@diakonie-duesseldorf.de</w:t>
        </w:r>
      </w:hyperlink>
    </w:p>
    <w:p w14:paraId="015B3CA4" w14:textId="406EC974" w:rsidR="002476B8" w:rsidRPr="00DD1A0E" w:rsidRDefault="002476B8" w:rsidP="00DD1A0E">
      <w:pPr>
        <w:ind w:left="360"/>
      </w:pPr>
      <w:r w:rsidRPr="00855892">
        <w:rPr>
          <w:u w:val="single"/>
        </w:rPr>
        <w:t>Bitte kontrollieren Sie regelmäßig die Größenkapazität Ihres Postfaches</w:t>
      </w:r>
      <w:r w:rsidRPr="00855892">
        <w:t>, damit die Daten des Programmes bei Ihnen ankommen.</w:t>
      </w:r>
    </w:p>
    <w:p w14:paraId="3AF320EC" w14:textId="77777777" w:rsidR="005E4329" w:rsidRPr="007E01E5" w:rsidRDefault="005E4329" w:rsidP="004943E2">
      <w:pPr>
        <w:rPr>
          <w:highlight w:val="yellow"/>
        </w:rPr>
        <w:sectPr w:rsidR="005E4329" w:rsidRPr="007E01E5" w:rsidSect="00E47D40">
          <w:headerReference w:type="default" r:id="rId22"/>
          <w:pgSz w:w="8392" w:h="11907" w:code="11"/>
          <w:pgMar w:top="992" w:right="454" w:bottom="567" w:left="567" w:header="567" w:footer="170" w:gutter="0"/>
          <w:cols w:space="283"/>
          <w:docGrid w:linePitch="360"/>
        </w:sectPr>
      </w:pPr>
    </w:p>
    <w:tbl>
      <w:tblPr>
        <w:tblW w:w="7441" w:type="dxa"/>
        <w:tblBorders>
          <w:top w:val="dotted" w:sz="4" w:space="0" w:color="auto"/>
          <w:bottom w:val="dotted" w:sz="4" w:space="0" w:color="auto"/>
          <w:insideH w:val="dotted" w:sz="4" w:space="0" w:color="auto"/>
        </w:tblBorders>
        <w:tblCellMar>
          <w:left w:w="70" w:type="dxa"/>
          <w:right w:w="70" w:type="dxa"/>
        </w:tblCellMar>
        <w:tblLook w:val="04A0" w:firstRow="1" w:lastRow="0" w:firstColumn="1" w:lastColumn="0" w:noHBand="0" w:noVBand="1"/>
      </w:tblPr>
      <w:tblGrid>
        <w:gridCol w:w="1560"/>
        <w:gridCol w:w="3613"/>
        <w:gridCol w:w="2268"/>
      </w:tblGrid>
      <w:tr w:rsidR="00E83355" w:rsidRPr="007E01E5" w14:paraId="518915C5" w14:textId="77777777" w:rsidTr="00331E69">
        <w:trPr>
          <w:trHeight w:val="312"/>
        </w:trPr>
        <w:tc>
          <w:tcPr>
            <w:tcW w:w="1560" w:type="dxa"/>
            <w:shd w:val="clear" w:color="auto" w:fill="F2F2F2" w:themeFill="background1" w:themeFillShade="F2"/>
            <w:noWrap/>
          </w:tcPr>
          <w:p w14:paraId="1C42E0E8" w14:textId="77777777" w:rsidR="00E83355" w:rsidRPr="007E01E5" w:rsidRDefault="00E83355" w:rsidP="00731F72">
            <w:pPr>
              <w:rPr>
                <w:rFonts w:ascii="Tahoma" w:hAnsi="Tahoma" w:cs="Tahoma"/>
                <w:b/>
                <w:bCs/>
                <w:highlight w:val="yellow"/>
              </w:rPr>
            </w:pPr>
            <w:r w:rsidRPr="00674077">
              <w:rPr>
                <w:rFonts w:ascii="Tahoma" w:hAnsi="Tahoma" w:cs="Tahoma"/>
                <w:b/>
                <w:bCs/>
              </w:rPr>
              <w:lastRenderedPageBreak/>
              <w:t>Montag</w:t>
            </w:r>
          </w:p>
        </w:tc>
        <w:tc>
          <w:tcPr>
            <w:tcW w:w="3613" w:type="dxa"/>
            <w:shd w:val="clear" w:color="auto" w:fill="F2F2F2" w:themeFill="background1" w:themeFillShade="F2"/>
            <w:noWrap/>
          </w:tcPr>
          <w:p w14:paraId="4CBAD3EF" w14:textId="77777777" w:rsidR="00E83355" w:rsidRPr="007E01E5" w:rsidRDefault="00E83355" w:rsidP="00731F72">
            <w:pPr>
              <w:rPr>
                <w:highlight w:val="yellow"/>
              </w:rPr>
            </w:pPr>
          </w:p>
        </w:tc>
        <w:tc>
          <w:tcPr>
            <w:tcW w:w="2268" w:type="dxa"/>
            <w:shd w:val="clear" w:color="auto" w:fill="F2F2F2" w:themeFill="background1" w:themeFillShade="F2"/>
            <w:noWrap/>
          </w:tcPr>
          <w:p w14:paraId="366165BF" w14:textId="77777777" w:rsidR="00E83355" w:rsidRPr="007E01E5" w:rsidRDefault="00E83355" w:rsidP="00731F72">
            <w:pPr>
              <w:rPr>
                <w:highlight w:val="yellow"/>
              </w:rPr>
            </w:pPr>
          </w:p>
        </w:tc>
      </w:tr>
      <w:tr w:rsidR="00C139BD" w:rsidRPr="007E01E5" w14:paraId="4CB94B3E" w14:textId="77777777" w:rsidTr="00331E69">
        <w:trPr>
          <w:trHeight w:val="312"/>
        </w:trPr>
        <w:tc>
          <w:tcPr>
            <w:tcW w:w="1560" w:type="dxa"/>
            <w:noWrap/>
          </w:tcPr>
          <w:p w14:paraId="1315080D" w14:textId="77777777" w:rsidR="00C139BD" w:rsidRPr="007E01E5" w:rsidRDefault="00BF1CDB" w:rsidP="00731F72">
            <w:pPr>
              <w:rPr>
                <w:rFonts w:ascii="Tahoma" w:hAnsi="Tahoma" w:cs="Tahoma"/>
              </w:rPr>
            </w:pPr>
            <w:r w:rsidRPr="007E01E5">
              <w:rPr>
                <w:rFonts w:ascii="Tahoma" w:hAnsi="Tahoma" w:cs="Tahoma"/>
              </w:rPr>
              <w:t>10:30-12:0</w:t>
            </w:r>
            <w:r w:rsidR="00C139BD" w:rsidRPr="007E01E5">
              <w:rPr>
                <w:rFonts w:ascii="Tahoma" w:hAnsi="Tahoma" w:cs="Tahoma"/>
              </w:rPr>
              <w:t>0</w:t>
            </w:r>
          </w:p>
        </w:tc>
        <w:tc>
          <w:tcPr>
            <w:tcW w:w="3613" w:type="dxa"/>
            <w:noWrap/>
          </w:tcPr>
          <w:p w14:paraId="28E29A43" w14:textId="77777777" w:rsidR="00C139BD" w:rsidRPr="007E01E5" w:rsidRDefault="00C139BD" w:rsidP="00C139BD">
            <w:r w:rsidRPr="007E01E5">
              <w:t>Französisch für</w:t>
            </w:r>
          </w:p>
          <w:p w14:paraId="1844D761" w14:textId="77777777" w:rsidR="00C139BD" w:rsidRPr="007E01E5" w:rsidRDefault="007160C1" w:rsidP="00731F72">
            <w:r w:rsidRPr="007E01E5">
              <w:t>leicht Fortgeschrittene</w:t>
            </w:r>
            <w:r w:rsidR="00C139BD" w:rsidRPr="007E01E5">
              <w:t xml:space="preserve"> </w:t>
            </w:r>
          </w:p>
        </w:tc>
        <w:tc>
          <w:tcPr>
            <w:tcW w:w="2268" w:type="dxa"/>
            <w:noWrap/>
          </w:tcPr>
          <w:p w14:paraId="5FD9C627" w14:textId="77777777" w:rsidR="007E01E5" w:rsidRDefault="007E01E5" w:rsidP="00731F72">
            <w:r>
              <w:t>Karin Breuer/</w:t>
            </w:r>
          </w:p>
          <w:p w14:paraId="24077251" w14:textId="1766DA84" w:rsidR="007160C1" w:rsidRPr="007E01E5" w:rsidRDefault="007E01E5" w:rsidP="00731F72">
            <w:r>
              <w:t>Traudel Müller</w:t>
            </w:r>
          </w:p>
        </w:tc>
      </w:tr>
      <w:tr w:rsidR="00C139BD" w:rsidRPr="007E01E5" w14:paraId="17C63515" w14:textId="77777777" w:rsidTr="00331E69">
        <w:trPr>
          <w:trHeight w:val="312"/>
        </w:trPr>
        <w:tc>
          <w:tcPr>
            <w:tcW w:w="1560" w:type="dxa"/>
            <w:noWrap/>
            <w:hideMark/>
          </w:tcPr>
          <w:p w14:paraId="7B885DBD" w14:textId="77777777" w:rsidR="00C139BD" w:rsidRPr="007E01E5" w:rsidRDefault="007A3EDA" w:rsidP="00731F72">
            <w:pPr>
              <w:rPr>
                <w:rFonts w:ascii="Tahoma" w:hAnsi="Tahoma" w:cs="Tahoma"/>
              </w:rPr>
            </w:pPr>
            <w:r w:rsidRPr="007E01E5">
              <w:rPr>
                <w:rFonts w:ascii="Tahoma" w:hAnsi="Tahoma" w:cs="Tahoma"/>
              </w:rPr>
              <w:t>10:00-11</w:t>
            </w:r>
            <w:r w:rsidR="00C139BD" w:rsidRPr="007E01E5">
              <w:rPr>
                <w:rFonts w:ascii="Tahoma" w:hAnsi="Tahoma" w:cs="Tahoma"/>
              </w:rPr>
              <w:t>:00</w:t>
            </w:r>
          </w:p>
        </w:tc>
        <w:tc>
          <w:tcPr>
            <w:tcW w:w="3613" w:type="dxa"/>
            <w:noWrap/>
            <w:hideMark/>
          </w:tcPr>
          <w:p w14:paraId="39812228" w14:textId="77777777" w:rsidR="00C139BD" w:rsidRPr="007E01E5" w:rsidRDefault="00C139BD" w:rsidP="00731F72">
            <w:r w:rsidRPr="007E01E5">
              <w:t>Gymnastik</w:t>
            </w:r>
          </w:p>
        </w:tc>
        <w:tc>
          <w:tcPr>
            <w:tcW w:w="2268" w:type="dxa"/>
            <w:noWrap/>
            <w:hideMark/>
          </w:tcPr>
          <w:p w14:paraId="2A08342C" w14:textId="77777777" w:rsidR="00C139BD" w:rsidRPr="007E01E5" w:rsidRDefault="00C139BD" w:rsidP="00731F72">
            <w:r w:rsidRPr="007E01E5">
              <w:t>Silke Wahl</w:t>
            </w:r>
          </w:p>
        </w:tc>
      </w:tr>
      <w:tr w:rsidR="007A3EDA" w:rsidRPr="007E01E5" w14:paraId="7118A0B5" w14:textId="77777777" w:rsidTr="00331E69">
        <w:trPr>
          <w:trHeight w:val="312"/>
        </w:trPr>
        <w:tc>
          <w:tcPr>
            <w:tcW w:w="1560" w:type="dxa"/>
            <w:noWrap/>
          </w:tcPr>
          <w:p w14:paraId="29EF29D7" w14:textId="77777777" w:rsidR="007A3EDA" w:rsidRPr="007E01E5" w:rsidRDefault="007A3EDA" w:rsidP="007A3EDA">
            <w:pPr>
              <w:rPr>
                <w:rFonts w:ascii="Tahoma" w:hAnsi="Tahoma" w:cs="Tahoma"/>
              </w:rPr>
            </w:pPr>
            <w:r w:rsidRPr="007E01E5">
              <w:rPr>
                <w:rFonts w:ascii="Tahoma" w:hAnsi="Tahoma" w:cs="Tahoma"/>
              </w:rPr>
              <w:t>11:00-12:00</w:t>
            </w:r>
          </w:p>
        </w:tc>
        <w:tc>
          <w:tcPr>
            <w:tcW w:w="3613" w:type="dxa"/>
            <w:noWrap/>
          </w:tcPr>
          <w:p w14:paraId="5724F452" w14:textId="77777777" w:rsidR="007A3EDA" w:rsidRPr="007E01E5" w:rsidRDefault="007A3EDA" w:rsidP="007A3EDA">
            <w:r w:rsidRPr="007E01E5">
              <w:t>Gymnastik</w:t>
            </w:r>
          </w:p>
        </w:tc>
        <w:tc>
          <w:tcPr>
            <w:tcW w:w="2268" w:type="dxa"/>
            <w:noWrap/>
          </w:tcPr>
          <w:p w14:paraId="3FBDD81D" w14:textId="77777777" w:rsidR="007A3EDA" w:rsidRPr="007E01E5" w:rsidRDefault="007A3EDA" w:rsidP="007A3EDA">
            <w:r w:rsidRPr="007E01E5">
              <w:t>Silke Wahl</w:t>
            </w:r>
          </w:p>
        </w:tc>
      </w:tr>
      <w:tr w:rsidR="00337EC6" w:rsidRPr="007E01E5" w14:paraId="753DEA5C" w14:textId="77777777" w:rsidTr="00331E69">
        <w:trPr>
          <w:trHeight w:val="312"/>
        </w:trPr>
        <w:tc>
          <w:tcPr>
            <w:tcW w:w="1560" w:type="dxa"/>
            <w:noWrap/>
          </w:tcPr>
          <w:p w14:paraId="58DA273B" w14:textId="77777777" w:rsidR="00337EC6" w:rsidRPr="007E01E5" w:rsidRDefault="00337EC6" w:rsidP="007A3EDA">
            <w:pPr>
              <w:rPr>
                <w:rFonts w:ascii="Tahoma" w:hAnsi="Tahoma" w:cs="Tahoma"/>
              </w:rPr>
            </w:pPr>
            <w:r w:rsidRPr="007E01E5">
              <w:rPr>
                <w:rFonts w:ascii="Tahoma" w:hAnsi="Tahoma" w:cs="Tahoma"/>
              </w:rPr>
              <w:t>10:00-11:30</w:t>
            </w:r>
          </w:p>
        </w:tc>
        <w:tc>
          <w:tcPr>
            <w:tcW w:w="3613" w:type="dxa"/>
            <w:noWrap/>
          </w:tcPr>
          <w:p w14:paraId="441FD66E" w14:textId="2031A4CA" w:rsidR="00337EC6" w:rsidRPr="007E01E5" w:rsidRDefault="00337EC6" w:rsidP="007A3EDA">
            <w:r w:rsidRPr="007E01E5">
              <w:t xml:space="preserve">Italienisch </w:t>
            </w:r>
          </w:p>
        </w:tc>
        <w:tc>
          <w:tcPr>
            <w:tcW w:w="2268" w:type="dxa"/>
            <w:noWrap/>
          </w:tcPr>
          <w:p w14:paraId="14720531" w14:textId="77777777" w:rsidR="00337EC6" w:rsidRPr="007E01E5" w:rsidRDefault="00337EC6" w:rsidP="007A3EDA">
            <w:r w:rsidRPr="007E01E5">
              <w:t>Helene Grecu</w:t>
            </w:r>
          </w:p>
        </w:tc>
      </w:tr>
      <w:tr w:rsidR="00337EC6" w:rsidRPr="007E01E5" w14:paraId="4A80B2D1" w14:textId="77777777" w:rsidTr="00331E69">
        <w:trPr>
          <w:trHeight w:val="312"/>
        </w:trPr>
        <w:tc>
          <w:tcPr>
            <w:tcW w:w="1560" w:type="dxa"/>
            <w:noWrap/>
          </w:tcPr>
          <w:p w14:paraId="6354C926" w14:textId="77777777" w:rsidR="00337EC6" w:rsidRPr="007E01E5" w:rsidRDefault="00337EC6" w:rsidP="007A3EDA">
            <w:pPr>
              <w:rPr>
                <w:rFonts w:ascii="Tahoma" w:hAnsi="Tahoma" w:cs="Tahoma"/>
              </w:rPr>
            </w:pPr>
            <w:r w:rsidRPr="007E01E5">
              <w:rPr>
                <w:rFonts w:ascii="Tahoma" w:hAnsi="Tahoma" w:cs="Tahoma"/>
              </w:rPr>
              <w:t>14:00-15:30</w:t>
            </w:r>
          </w:p>
        </w:tc>
        <w:tc>
          <w:tcPr>
            <w:tcW w:w="3613" w:type="dxa"/>
            <w:noWrap/>
          </w:tcPr>
          <w:p w14:paraId="46B5AF37" w14:textId="7FFA4CD9" w:rsidR="00337EC6" w:rsidRPr="007E01E5" w:rsidRDefault="00337EC6" w:rsidP="007A3EDA">
            <w:r w:rsidRPr="007E01E5">
              <w:t xml:space="preserve">Italienisch </w:t>
            </w:r>
          </w:p>
        </w:tc>
        <w:tc>
          <w:tcPr>
            <w:tcW w:w="2268" w:type="dxa"/>
            <w:noWrap/>
          </w:tcPr>
          <w:p w14:paraId="430FA6D9" w14:textId="77777777" w:rsidR="00337EC6" w:rsidRPr="007E01E5" w:rsidRDefault="00337EC6" w:rsidP="007A3EDA">
            <w:r w:rsidRPr="007E01E5">
              <w:t>Helene Grecu</w:t>
            </w:r>
          </w:p>
        </w:tc>
      </w:tr>
      <w:tr w:rsidR="007A3EDA" w:rsidRPr="007E01E5" w14:paraId="63DF7760" w14:textId="77777777" w:rsidTr="00331E69">
        <w:trPr>
          <w:trHeight w:val="312"/>
        </w:trPr>
        <w:tc>
          <w:tcPr>
            <w:tcW w:w="1560" w:type="dxa"/>
            <w:noWrap/>
          </w:tcPr>
          <w:p w14:paraId="4658C98D" w14:textId="77777777" w:rsidR="007A3EDA" w:rsidRPr="007E01E5" w:rsidRDefault="00F83678" w:rsidP="007A3EDA">
            <w:pPr>
              <w:rPr>
                <w:rFonts w:ascii="Tahoma" w:hAnsi="Tahoma" w:cs="Tahoma"/>
              </w:rPr>
            </w:pPr>
            <w:r w:rsidRPr="007E01E5">
              <w:rPr>
                <w:rFonts w:ascii="Tahoma" w:hAnsi="Tahoma" w:cs="Tahoma"/>
              </w:rPr>
              <w:t>12:0</w:t>
            </w:r>
            <w:r w:rsidR="007A3EDA" w:rsidRPr="007E01E5">
              <w:rPr>
                <w:rFonts w:ascii="Tahoma" w:hAnsi="Tahoma" w:cs="Tahoma"/>
              </w:rPr>
              <w:t>0-</w:t>
            </w:r>
            <w:r w:rsidR="00701114" w:rsidRPr="007E01E5">
              <w:rPr>
                <w:rFonts w:ascii="Tahoma" w:hAnsi="Tahoma" w:cs="Tahoma"/>
              </w:rPr>
              <w:t>15:3</w:t>
            </w:r>
            <w:r w:rsidR="007A3EDA" w:rsidRPr="007E01E5">
              <w:rPr>
                <w:rFonts w:ascii="Tahoma" w:hAnsi="Tahoma" w:cs="Tahoma"/>
              </w:rPr>
              <w:t>0</w:t>
            </w:r>
          </w:p>
        </w:tc>
        <w:tc>
          <w:tcPr>
            <w:tcW w:w="3613" w:type="dxa"/>
            <w:noWrap/>
          </w:tcPr>
          <w:p w14:paraId="573906F4" w14:textId="77777777" w:rsidR="007A3EDA" w:rsidRPr="007E01E5" w:rsidRDefault="007A3EDA" w:rsidP="007A3EDA">
            <w:r w:rsidRPr="007E01E5">
              <w:t xml:space="preserve">Canasta </w:t>
            </w:r>
          </w:p>
        </w:tc>
        <w:tc>
          <w:tcPr>
            <w:tcW w:w="2268" w:type="dxa"/>
            <w:noWrap/>
          </w:tcPr>
          <w:p w14:paraId="41CCAB96" w14:textId="77777777" w:rsidR="007A3EDA" w:rsidRPr="007E01E5" w:rsidRDefault="008A4CC6" w:rsidP="007A3EDA">
            <w:r w:rsidRPr="007E01E5">
              <w:t>Bernhardine Rolle</w:t>
            </w:r>
          </w:p>
        </w:tc>
      </w:tr>
      <w:tr w:rsidR="007A3EDA" w:rsidRPr="007E01E5" w14:paraId="2A4443A5" w14:textId="77777777" w:rsidTr="00331E69">
        <w:trPr>
          <w:trHeight w:val="312"/>
        </w:trPr>
        <w:tc>
          <w:tcPr>
            <w:tcW w:w="1560" w:type="dxa"/>
            <w:noWrap/>
          </w:tcPr>
          <w:p w14:paraId="0EF38E92" w14:textId="77777777" w:rsidR="007A3EDA" w:rsidRPr="007E01E5" w:rsidRDefault="007A3EDA" w:rsidP="007A3EDA">
            <w:pPr>
              <w:rPr>
                <w:rFonts w:ascii="Tahoma" w:hAnsi="Tahoma" w:cs="Tahoma"/>
              </w:rPr>
            </w:pPr>
            <w:r w:rsidRPr="007E01E5">
              <w:rPr>
                <w:rFonts w:ascii="Tahoma" w:hAnsi="Tahoma" w:cs="Tahoma"/>
              </w:rPr>
              <w:t>17:30-19:00</w:t>
            </w:r>
          </w:p>
        </w:tc>
        <w:tc>
          <w:tcPr>
            <w:tcW w:w="3613" w:type="dxa"/>
            <w:noWrap/>
          </w:tcPr>
          <w:p w14:paraId="30B131B6" w14:textId="77777777" w:rsidR="007A3EDA" w:rsidRPr="007E01E5" w:rsidRDefault="007A3EDA" w:rsidP="007A3EDA">
            <w:r w:rsidRPr="007E01E5">
              <w:t xml:space="preserve">Literatur/Philosophie </w:t>
            </w:r>
          </w:p>
          <w:p w14:paraId="18CCCF36" w14:textId="77777777" w:rsidR="007A3EDA" w:rsidRPr="007E01E5" w:rsidRDefault="00DA0E52" w:rsidP="00DA0E52">
            <w:r w:rsidRPr="007E01E5">
              <w:t>Lesekreis: „Bücher -</w:t>
            </w:r>
            <w:r w:rsidR="003A7599" w:rsidRPr="007E01E5">
              <w:t xml:space="preserve"> </w:t>
            </w:r>
            <w:r w:rsidRPr="007E01E5">
              <w:t>z</w:t>
            </w:r>
            <w:r w:rsidR="007A3EDA" w:rsidRPr="007E01E5">
              <w:t>iemlich</w:t>
            </w:r>
            <w:r w:rsidRPr="007E01E5">
              <w:t xml:space="preserve"> beste Freunde“</w:t>
            </w:r>
          </w:p>
        </w:tc>
        <w:tc>
          <w:tcPr>
            <w:tcW w:w="2268" w:type="dxa"/>
            <w:noWrap/>
          </w:tcPr>
          <w:p w14:paraId="04361806" w14:textId="77777777" w:rsidR="007A3EDA" w:rsidRPr="007E01E5" w:rsidRDefault="007A3EDA" w:rsidP="00046281">
            <w:r w:rsidRPr="007E01E5">
              <w:t xml:space="preserve">Dorothee Göring-Weitz </w:t>
            </w:r>
            <w:r w:rsidR="009763A2" w:rsidRPr="007E01E5">
              <w:t>(1x monatlich nach Absprache, Tel.</w:t>
            </w:r>
            <w:r w:rsidR="00046281" w:rsidRPr="007E01E5">
              <w:t xml:space="preserve"> 464316)</w:t>
            </w:r>
          </w:p>
        </w:tc>
      </w:tr>
      <w:tr w:rsidR="007A3EDA" w:rsidRPr="007E01E5" w14:paraId="10783EDB" w14:textId="77777777" w:rsidTr="00331E69">
        <w:trPr>
          <w:trHeight w:val="312"/>
        </w:trPr>
        <w:tc>
          <w:tcPr>
            <w:tcW w:w="1560" w:type="dxa"/>
            <w:shd w:val="clear" w:color="auto" w:fill="F2F2F2" w:themeFill="background1" w:themeFillShade="F2"/>
            <w:noWrap/>
          </w:tcPr>
          <w:p w14:paraId="17E3E3E4" w14:textId="77777777" w:rsidR="007A3EDA" w:rsidRPr="007E01E5" w:rsidRDefault="007A3EDA" w:rsidP="007A3EDA">
            <w:pPr>
              <w:rPr>
                <w:rFonts w:ascii="Tahoma" w:hAnsi="Tahoma" w:cs="Tahoma"/>
                <w:b/>
                <w:bCs/>
              </w:rPr>
            </w:pPr>
            <w:r w:rsidRPr="007E01E5">
              <w:rPr>
                <w:rFonts w:ascii="Tahoma" w:hAnsi="Tahoma" w:cs="Tahoma"/>
                <w:b/>
                <w:bCs/>
              </w:rPr>
              <w:t>Dienstag</w:t>
            </w:r>
          </w:p>
        </w:tc>
        <w:tc>
          <w:tcPr>
            <w:tcW w:w="3613" w:type="dxa"/>
            <w:shd w:val="clear" w:color="auto" w:fill="F2F2F2" w:themeFill="background1" w:themeFillShade="F2"/>
            <w:noWrap/>
          </w:tcPr>
          <w:p w14:paraId="1CAA583B" w14:textId="77777777" w:rsidR="007A3EDA" w:rsidRPr="007E01E5" w:rsidRDefault="007A3EDA" w:rsidP="007A3EDA">
            <w:pPr>
              <w:rPr>
                <w:b/>
                <w:bCs/>
              </w:rPr>
            </w:pPr>
          </w:p>
        </w:tc>
        <w:tc>
          <w:tcPr>
            <w:tcW w:w="2268" w:type="dxa"/>
            <w:shd w:val="clear" w:color="auto" w:fill="F2F2F2" w:themeFill="background1" w:themeFillShade="F2"/>
            <w:noWrap/>
          </w:tcPr>
          <w:p w14:paraId="4E077DF7" w14:textId="77777777" w:rsidR="007A3EDA" w:rsidRPr="007E01E5" w:rsidRDefault="007A3EDA" w:rsidP="007A3EDA">
            <w:pPr>
              <w:rPr>
                <w:b/>
                <w:bCs/>
              </w:rPr>
            </w:pPr>
          </w:p>
        </w:tc>
      </w:tr>
      <w:tr w:rsidR="007A3EDA" w:rsidRPr="007E01E5" w14:paraId="1779C2A1" w14:textId="77777777" w:rsidTr="00331E69">
        <w:trPr>
          <w:trHeight w:val="312"/>
        </w:trPr>
        <w:tc>
          <w:tcPr>
            <w:tcW w:w="1560" w:type="dxa"/>
            <w:noWrap/>
            <w:hideMark/>
          </w:tcPr>
          <w:p w14:paraId="70100E07" w14:textId="77777777" w:rsidR="007A3EDA" w:rsidRPr="007E01E5" w:rsidRDefault="007A3EDA" w:rsidP="007A3EDA">
            <w:pPr>
              <w:rPr>
                <w:rFonts w:ascii="Tahoma" w:hAnsi="Tahoma" w:cs="Tahoma"/>
              </w:rPr>
            </w:pPr>
            <w:r w:rsidRPr="007E01E5">
              <w:rPr>
                <w:rFonts w:ascii="Tahoma" w:hAnsi="Tahoma" w:cs="Tahoma"/>
              </w:rPr>
              <w:t>10:00-11:00</w:t>
            </w:r>
          </w:p>
        </w:tc>
        <w:tc>
          <w:tcPr>
            <w:tcW w:w="3613" w:type="dxa"/>
            <w:noWrap/>
            <w:hideMark/>
          </w:tcPr>
          <w:p w14:paraId="32F724C5" w14:textId="77777777" w:rsidR="007A3EDA" w:rsidRPr="007E01E5" w:rsidRDefault="007A3EDA" w:rsidP="007A3EDA">
            <w:r w:rsidRPr="007E01E5">
              <w:t>Gymnastik</w:t>
            </w:r>
          </w:p>
        </w:tc>
        <w:tc>
          <w:tcPr>
            <w:tcW w:w="2268" w:type="dxa"/>
            <w:noWrap/>
            <w:hideMark/>
          </w:tcPr>
          <w:p w14:paraId="4E4A67B7" w14:textId="77777777" w:rsidR="007A3EDA" w:rsidRPr="007E01E5" w:rsidRDefault="007A3EDA" w:rsidP="007A3EDA">
            <w:r w:rsidRPr="007E01E5">
              <w:t>Silke Wahl</w:t>
            </w:r>
          </w:p>
        </w:tc>
      </w:tr>
      <w:tr w:rsidR="007A3EDA" w:rsidRPr="007E01E5" w14:paraId="3F6866E2" w14:textId="77777777" w:rsidTr="00331E69">
        <w:trPr>
          <w:trHeight w:val="312"/>
        </w:trPr>
        <w:tc>
          <w:tcPr>
            <w:tcW w:w="1560" w:type="dxa"/>
            <w:noWrap/>
          </w:tcPr>
          <w:p w14:paraId="352C6A96" w14:textId="77777777" w:rsidR="007A3EDA" w:rsidRPr="007E01E5" w:rsidRDefault="007A3EDA" w:rsidP="007A3EDA">
            <w:pPr>
              <w:rPr>
                <w:rFonts w:ascii="Tahoma" w:hAnsi="Tahoma" w:cs="Tahoma"/>
              </w:rPr>
            </w:pPr>
            <w:r w:rsidRPr="007E01E5">
              <w:rPr>
                <w:rFonts w:ascii="Tahoma" w:hAnsi="Tahoma" w:cs="Tahoma"/>
              </w:rPr>
              <w:t>11:00-12:00</w:t>
            </w:r>
          </w:p>
        </w:tc>
        <w:tc>
          <w:tcPr>
            <w:tcW w:w="3613" w:type="dxa"/>
            <w:noWrap/>
          </w:tcPr>
          <w:p w14:paraId="0401DD01" w14:textId="77777777" w:rsidR="007A3EDA" w:rsidRPr="007E01E5" w:rsidRDefault="007A3EDA" w:rsidP="007A3EDA">
            <w:r w:rsidRPr="007E01E5">
              <w:t>Gymnastik</w:t>
            </w:r>
          </w:p>
        </w:tc>
        <w:tc>
          <w:tcPr>
            <w:tcW w:w="2268" w:type="dxa"/>
            <w:noWrap/>
          </w:tcPr>
          <w:p w14:paraId="5688210A" w14:textId="77777777" w:rsidR="007A3EDA" w:rsidRPr="007E01E5" w:rsidRDefault="007A3EDA" w:rsidP="007A3EDA">
            <w:r w:rsidRPr="007E01E5">
              <w:t>Silke Wahl</w:t>
            </w:r>
          </w:p>
        </w:tc>
      </w:tr>
      <w:tr w:rsidR="007A3EDA" w:rsidRPr="007E01E5" w14:paraId="6E85D44A" w14:textId="77777777" w:rsidTr="00331E69">
        <w:trPr>
          <w:trHeight w:val="312"/>
        </w:trPr>
        <w:tc>
          <w:tcPr>
            <w:tcW w:w="1560" w:type="dxa"/>
            <w:noWrap/>
          </w:tcPr>
          <w:p w14:paraId="233FB54F" w14:textId="77777777" w:rsidR="007A3EDA" w:rsidRPr="007E01E5" w:rsidRDefault="007A3EDA" w:rsidP="007A3EDA">
            <w:pPr>
              <w:rPr>
                <w:rFonts w:ascii="Tahoma" w:hAnsi="Tahoma" w:cs="Tahoma"/>
              </w:rPr>
            </w:pPr>
            <w:r w:rsidRPr="007E01E5">
              <w:rPr>
                <w:rFonts w:ascii="Tahoma" w:hAnsi="Tahoma" w:cs="Tahoma"/>
              </w:rPr>
              <w:t>10:30-12:30</w:t>
            </w:r>
          </w:p>
        </w:tc>
        <w:tc>
          <w:tcPr>
            <w:tcW w:w="3613" w:type="dxa"/>
            <w:noWrap/>
          </w:tcPr>
          <w:p w14:paraId="5E1B5CEE" w14:textId="77777777" w:rsidR="007A3EDA" w:rsidRPr="007E01E5" w:rsidRDefault="007A3EDA" w:rsidP="007A3EDA">
            <w:r w:rsidRPr="007E01E5">
              <w:t>Internetcafé</w:t>
            </w:r>
          </w:p>
        </w:tc>
        <w:tc>
          <w:tcPr>
            <w:tcW w:w="2268" w:type="dxa"/>
            <w:noWrap/>
          </w:tcPr>
          <w:p w14:paraId="5AC9105E" w14:textId="77777777" w:rsidR="007A3EDA" w:rsidRPr="007E01E5" w:rsidRDefault="007A3EDA" w:rsidP="007A3EDA">
            <w:r w:rsidRPr="007E01E5">
              <w:t>Team Internetcafé</w:t>
            </w:r>
          </w:p>
        </w:tc>
      </w:tr>
      <w:tr w:rsidR="007A3EDA" w:rsidRPr="007E01E5" w14:paraId="546F3E23" w14:textId="77777777" w:rsidTr="00331E69">
        <w:trPr>
          <w:trHeight w:val="312"/>
        </w:trPr>
        <w:tc>
          <w:tcPr>
            <w:tcW w:w="1560" w:type="dxa"/>
            <w:noWrap/>
          </w:tcPr>
          <w:p w14:paraId="1F2E1B89" w14:textId="77777777" w:rsidR="007A3EDA" w:rsidRPr="007E01E5" w:rsidRDefault="007A3EDA" w:rsidP="007A3EDA">
            <w:pPr>
              <w:rPr>
                <w:rFonts w:ascii="Tahoma" w:hAnsi="Tahoma" w:cs="Tahoma"/>
              </w:rPr>
            </w:pPr>
            <w:r w:rsidRPr="007E01E5">
              <w:rPr>
                <w:rFonts w:ascii="Tahoma" w:hAnsi="Tahoma" w:cs="Tahoma"/>
              </w:rPr>
              <w:t>10:30-12:00</w:t>
            </w:r>
          </w:p>
        </w:tc>
        <w:tc>
          <w:tcPr>
            <w:tcW w:w="3613" w:type="dxa"/>
            <w:noWrap/>
          </w:tcPr>
          <w:p w14:paraId="46E32BF7" w14:textId="77777777" w:rsidR="007A3EDA" w:rsidRPr="007E01E5" w:rsidRDefault="007A3EDA" w:rsidP="007A3EDA">
            <w:r w:rsidRPr="007E01E5">
              <w:t>Spanisch</w:t>
            </w:r>
          </w:p>
        </w:tc>
        <w:tc>
          <w:tcPr>
            <w:tcW w:w="2268" w:type="dxa"/>
            <w:noWrap/>
          </w:tcPr>
          <w:p w14:paraId="141A6A5D" w14:textId="77777777" w:rsidR="007A3EDA" w:rsidRPr="007E01E5" w:rsidRDefault="007A3EDA" w:rsidP="007A3EDA">
            <w:r w:rsidRPr="007E01E5">
              <w:t>Mechthild Thomas</w:t>
            </w:r>
          </w:p>
        </w:tc>
      </w:tr>
      <w:tr w:rsidR="007A3EDA" w:rsidRPr="007E01E5" w14:paraId="7186FDE7" w14:textId="77777777" w:rsidTr="00331E69">
        <w:trPr>
          <w:trHeight w:val="312"/>
        </w:trPr>
        <w:tc>
          <w:tcPr>
            <w:tcW w:w="1560" w:type="dxa"/>
            <w:noWrap/>
            <w:hideMark/>
          </w:tcPr>
          <w:p w14:paraId="4AAFA213" w14:textId="77777777" w:rsidR="007A3EDA" w:rsidRPr="007E01E5" w:rsidRDefault="002E0E61" w:rsidP="007A3EDA">
            <w:pPr>
              <w:rPr>
                <w:rFonts w:ascii="Tahoma" w:hAnsi="Tahoma" w:cs="Tahoma"/>
              </w:rPr>
            </w:pPr>
            <w:r w:rsidRPr="007E01E5">
              <w:rPr>
                <w:rFonts w:ascii="Tahoma" w:hAnsi="Tahoma" w:cs="Tahoma"/>
              </w:rPr>
              <w:t>16:15</w:t>
            </w:r>
            <w:r w:rsidR="007A3EDA" w:rsidRPr="007E01E5">
              <w:rPr>
                <w:rFonts w:ascii="Tahoma" w:hAnsi="Tahoma" w:cs="Tahoma"/>
              </w:rPr>
              <w:t>-17:30</w:t>
            </w:r>
          </w:p>
        </w:tc>
        <w:tc>
          <w:tcPr>
            <w:tcW w:w="3613" w:type="dxa"/>
            <w:noWrap/>
            <w:hideMark/>
          </w:tcPr>
          <w:p w14:paraId="4EE9992E" w14:textId="77777777" w:rsidR="007A3EDA" w:rsidRPr="007E01E5" w:rsidRDefault="007A3EDA" w:rsidP="007A3EDA">
            <w:r w:rsidRPr="007E01E5">
              <w:t>Sprachzirkel</w:t>
            </w:r>
          </w:p>
        </w:tc>
        <w:tc>
          <w:tcPr>
            <w:tcW w:w="2268" w:type="dxa"/>
            <w:noWrap/>
            <w:hideMark/>
          </w:tcPr>
          <w:p w14:paraId="72A65139" w14:textId="77777777" w:rsidR="007A3EDA" w:rsidRPr="007E01E5" w:rsidRDefault="007A3EDA" w:rsidP="007A3EDA">
            <w:r w:rsidRPr="007E01E5">
              <w:t>Bärbel Wolmeyer</w:t>
            </w:r>
          </w:p>
        </w:tc>
      </w:tr>
      <w:tr w:rsidR="007A3EDA" w:rsidRPr="007E01E5" w14:paraId="6AB97A88" w14:textId="77777777" w:rsidTr="00331E69">
        <w:trPr>
          <w:trHeight w:val="312"/>
        </w:trPr>
        <w:tc>
          <w:tcPr>
            <w:tcW w:w="1560" w:type="dxa"/>
            <w:noWrap/>
          </w:tcPr>
          <w:p w14:paraId="62C76D0B" w14:textId="77777777" w:rsidR="007A3EDA" w:rsidRPr="007E01E5" w:rsidRDefault="007A3EDA" w:rsidP="007A3EDA">
            <w:pPr>
              <w:rPr>
                <w:rFonts w:ascii="Tahoma" w:hAnsi="Tahoma" w:cs="Tahoma"/>
              </w:rPr>
            </w:pPr>
            <w:r w:rsidRPr="007E01E5">
              <w:rPr>
                <w:rFonts w:ascii="Tahoma" w:hAnsi="Tahoma" w:cs="Tahoma"/>
              </w:rPr>
              <w:t>14:00-16:00</w:t>
            </w:r>
          </w:p>
        </w:tc>
        <w:tc>
          <w:tcPr>
            <w:tcW w:w="3613" w:type="dxa"/>
            <w:noWrap/>
          </w:tcPr>
          <w:p w14:paraId="17AF2F04" w14:textId="77777777" w:rsidR="007A3EDA" w:rsidRPr="007E01E5" w:rsidRDefault="007A3EDA" w:rsidP="007A3EDA">
            <w:r w:rsidRPr="007E01E5">
              <w:t>Bridge</w:t>
            </w:r>
          </w:p>
        </w:tc>
        <w:tc>
          <w:tcPr>
            <w:tcW w:w="2268" w:type="dxa"/>
            <w:noWrap/>
          </w:tcPr>
          <w:p w14:paraId="36AB7522" w14:textId="77777777" w:rsidR="007A3EDA" w:rsidRPr="007E01E5" w:rsidRDefault="007A3EDA" w:rsidP="007A3EDA">
            <w:r w:rsidRPr="007E01E5">
              <w:t>Günter Bender</w:t>
            </w:r>
          </w:p>
        </w:tc>
      </w:tr>
      <w:tr w:rsidR="007A3EDA" w:rsidRPr="007E01E5" w14:paraId="7F4682DC" w14:textId="77777777" w:rsidTr="00331E69">
        <w:trPr>
          <w:trHeight w:val="312"/>
        </w:trPr>
        <w:tc>
          <w:tcPr>
            <w:tcW w:w="1560" w:type="dxa"/>
            <w:noWrap/>
            <w:hideMark/>
          </w:tcPr>
          <w:p w14:paraId="689EA3CC" w14:textId="77777777" w:rsidR="007A3EDA" w:rsidRPr="007E01E5" w:rsidRDefault="008E56F9" w:rsidP="007A3EDA">
            <w:pPr>
              <w:rPr>
                <w:rFonts w:ascii="Tahoma" w:hAnsi="Tahoma" w:cs="Tahoma"/>
              </w:rPr>
            </w:pPr>
            <w:r w:rsidRPr="007E01E5">
              <w:rPr>
                <w:rFonts w:ascii="Tahoma" w:hAnsi="Tahoma" w:cs="Tahoma"/>
              </w:rPr>
              <w:t>14:00-16</w:t>
            </w:r>
            <w:r w:rsidR="007A3EDA" w:rsidRPr="007E01E5">
              <w:rPr>
                <w:rFonts w:ascii="Tahoma" w:hAnsi="Tahoma" w:cs="Tahoma"/>
              </w:rPr>
              <w:t>:00</w:t>
            </w:r>
          </w:p>
        </w:tc>
        <w:tc>
          <w:tcPr>
            <w:tcW w:w="3613" w:type="dxa"/>
            <w:noWrap/>
            <w:hideMark/>
          </w:tcPr>
          <w:p w14:paraId="28FEB4A2" w14:textId="77777777" w:rsidR="007A3EDA" w:rsidRPr="007E01E5" w:rsidRDefault="005D1BC0" w:rsidP="007A3EDA">
            <w:r w:rsidRPr="007E01E5">
              <w:t>Bunte Stunde</w:t>
            </w:r>
          </w:p>
        </w:tc>
        <w:tc>
          <w:tcPr>
            <w:tcW w:w="2268" w:type="dxa"/>
            <w:noWrap/>
            <w:hideMark/>
          </w:tcPr>
          <w:p w14:paraId="4E64776D" w14:textId="77777777" w:rsidR="007A3EDA" w:rsidRPr="007E01E5" w:rsidRDefault="008E56F9" w:rsidP="007A3EDA">
            <w:r w:rsidRPr="007E01E5">
              <w:t>Ursula Mülhoff</w:t>
            </w:r>
          </w:p>
        </w:tc>
      </w:tr>
      <w:tr w:rsidR="007A3EDA" w:rsidRPr="007E01E5" w14:paraId="5476866D" w14:textId="77777777" w:rsidTr="00331E69">
        <w:trPr>
          <w:trHeight w:val="312"/>
        </w:trPr>
        <w:tc>
          <w:tcPr>
            <w:tcW w:w="1560" w:type="dxa"/>
            <w:shd w:val="clear" w:color="auto" w:fill="F2F2F2" w:themeFill="background1" w:themeFillShade="F2"/>
            <w:noWrap/>
          </w:tcPr>
          <w:p w14:paraId="4F173233" w14:textId="77777777" w:rsidR="007A3EDA" w:rsidRPr="007E01E5" w:rsidRDefault="007A3EDA" w:rsidP="007A3EDA">
            <w:pPr>
              <w:rPr>
                <w:rFonts w:ascii="Tahoma" w:hAnsi="Tahoma" w:cs="Tahoma"/>
                <w:b/>
                <w:bCs/>
              </w:rPr>
            </w:pPr>
            <w:r w:rsidRPr="007E01E5">
              <w:rPr>
                <w:rFonts w:ascii="Tahoma" w:hAnsi="Tahoma" w:cs="Tahoma"/>
                <w:b/>
                <w:bCs/>
              </w:rPr>
              <w:t>Mittwoch</w:t>
            </w:r>
          </w:p>
        </w:tc>
        <w:tc>
          <w:tcPr>
            <w:tcW w:w="3613" w:type="dxa"/>
            <w:shd w:val="clear" w:color="auto" w:fill="F2F2F2" w:themeFill="background1" w:themeFillShade="F2"/>
            <w:noWrap/>
          </w:tcPr>
          <w:p w14:paraId="47EDA72B" w14:textId="77777777" w:rsidR="007A3EDA" w:rsidRPr="007E01E5" w:rsidRDefault="007A3EDA" w:rsidP="007A3EDA">
            <w:pPr>
              <w:rPr>
                <w:b/>
                <w:bCs/>
              </w:rPr>
            </w:pPr>
          </w:p>
        </w:tc>
        <w:tc>
          <w:tcPr>
            <w:tcW w:w="2268" w:type="dxa"/>
            <w:shd w:val="clear" w:color="auto" w:fill="F2F2F2" w:themeFill="background1" w:themeFillShade="F2"/>
            <w:noWrap/>
          </w:tcPr>
          <w:p w14:paraId="0332F1E5" w14:textId="77777777" w:rsidR="007A3EDA" w:rsidRPr="007E01E5" w:rsidRDefault="007A3EDA" w:rsidP="007A3EDA">
            <w:pPr>
              <w:rPr>
                <w:b/>
                <w:bCs/>
              </w:rPr>
            </w:pPr>
          </w:p>
        </w:tc>
      </w:tr>
      <w:tr w:rsidR="007A3EDA" w:rsidRPr="007E01E5" w14:paraId="38CFD363" w14:textId="77777777" w:rsidTr="00331E69">
        <w:trPr>
          <w:trHeight w:val="312"/>
        </w:trPr>
        <w:tc>
          <w:tcPr>
            <w:tcW w:w="1560" w:type="dxa"/>
            <w:noWrap/>
          </w:tcPr>
          <w:p w14:paraId="620FF231" w14:textId="77777777" w:rsidR="007A3EDA" w:rsidRPr="007E01E5" w:rsidRDefault="007A3EDA" w:rsidP="007A3EDA">
            <w:pPr>
              <w:rPr>
                <w:rFonts w:ascii="Tahoma" w:hAnsi="Tahoma" w:cs="Tahoma"/>
              </w:rPr>
            </w:pPr>
            <w:r w:rsidRPr="007E01E5">
              <w:rPr>
                <w:rFonts w:ascii="Tahoma" w:hAnsi="Tahoma" w:cs="Tahoma"/>
              </w:rPr>
              <w:t>10:00-11:30</w:t>
            </w:r>
          </w:p>
        </w:tc>
        <w:tc>
          <w:tcPr>
            <w:tcW w:w="3613" w:type="dxa"/>
            <w:noWrap/>
          </w:tcPr>
          <w:p w14:paraId="18CB368B" w14:textId="77777777" w:rsidR="007A3EDA" w:rsidRPr="007E01E5" w:rsidRDefault="007A3EDA" w:rsidP="007A3EDA">
            <w:r w:rsidRPr="007E01E5">
              <w:t xml:space="preserve">Gedächtnistraining </w:t>
            </w:r>
          </w:p>
        </w:tc>
        <w:tc>
          <w:tcPr>
            <w:tcW w:w="2268" w:type="dxa"/>
            <w:noWrap/>
          </w:tcPr>
          <w:p w14:paraId="46F825D2" w14:textId="77777777" w:rsidR="007A3EDA" w:rsidRPr="007E01E5" w:rsidRDefault="00C26734" w:rsidP="007A3EDA">
            <w:r w:rsidRPr="007E01E5">
              <w:t>Iris Moldenhauer</w:t>
            </w:r>
          </w:p>
        </w:tc>
      </w:tr>
      <w:tr w:rsidR="007A3EDA" w:rsidRPr="007E01E5" w14:paraId="446B72B6" w14:textId="77777777" w:rsidTr="00331E69">
        <w:trPr>
          <w:trHeight w:val="312"/>
        </w:trPr>
        <w:tc>
          <w:tcPr>
            <w:tcW w:w="1560" w:type="dxa"/>
            <w:noWrap/>
          </w:tcPr>
          <w:p w14:paraId="17ED5E99" w14:textId="77777777" w:rsidR="007A3EDA" w:rsidRPr="007E01E5" w:rsidRDefault="007A3EDA" w:rsidP="007A3EDA">
            <w:pPr>
              <w:rPr>
                <w:rFonts w:ascii="Tahoma" w:hAnsi="Tahoma" w:cs="Tahoma"/>
              </w:rPr>
            </w:pPr>
            <w:r w:rsidRPr="007E01E5">
              <w:rPr>
                <w:rFonts w:ascii="Tahoma" w:hAnsi="Tahoma" w:cs="Tahoma"/>
              </w:rPr>
              <w:t>10:30-12:30</w:t>
            </w:r>
          </w:p>
        </w:tc>
        <w:tc>
          <w:tcPr>
            <w:tcW w:w="3613" w:type="dxa"/>
            <w:noWrap/>
          </w:tcPr>
          <w:p w14:paraId="0852E110" w14:textId="77777777" w:rsidR="007A3EDA" w:rsidRPr="007E01E5" w:rsidRDefault="007A3EDA" w:rsidP="007A3EDA">
            <w:r w:rsidRPr="007E01E5">
              <w:t>Internetcafé</w:t>
            </w:r>
          </w:p>
        </w:tc>
        <w:tc>
          <w:tcPr>
            <w:tcW w:w="2268" w:type="dxa"/>
            <w:noWrap/>
          </w:tcPr>
          <w:p w14:paraId="6E90CF3E" w14:textId="77777777" w:rsidR="007A3EDA" w:rsidRPr="007E01E5" w:rsidRDefault="007A3EDA" w:rsidP="007A3EDA">
            <w:r w:rsidRPr="007E01E5">
              <w:t>Team Internetcafé</w:t>
            </w:r>
          </w:p>
        </w:tc>
      </w:tr>
      <w:tr w:rsidR="007A3EDA" w:rsidRPr="007E01E5" w14:paraId="71901E4E" w14:textId="77777777" w:rsidTr="00331E69">
        <w:trPr>
          <w:trHeight w:val="312"/>
        </w:trPr>
        <w:tc>
          <w:tcPr>
            <w:tcW w:w="1560" w:type="dxa"/>
            <w:noWrap/>
          </w:tcPr>
          <w:p w14:paraId="691C8D40" w14:textId="77777777" w:rsidR="007A3EDA" w:rsidRPr="007E01E5" w:rsidRDefault="007A3EDA" w:rsidP="007A3EDA">
            <w:pPr>
              <w:rPr>
                <w:rFonts w:ascii="Tahoma" w:hAnsi="Tahoma" w:cs="Tahoma"/>
              </w:rPr>
            </w:pPr>
            <w:r w:rsidRPr="007E01E5">
              <w:rPr>
                <w:rFonts w:ascii="Tahoma" w:hAnsi="Tahoma" w:cs="Tahoma"/>
              </w:rPr>
              <w:t>13:30-16:30</w:t>
            </w:r>
          </w:p>
        </w:tc>
        <w:tc>
          <w:tcPr>
            <w:tcW w:w="3613" w:type="dxa"/>
            <w:noWrap/>
          </w:tcPr>
          <w:p w14:paraId="0763C7FD" w14:textId="77777777" w:rsidR="007A3EDA" w:rsidRPr="007E01E5" w:rsidRDefault="007A3EDA" w:rsidP="007A3EDA">
            <w:r w:rsidRPr="007E01E5">
              <w:t xml:space="preserve">Skat </w:t>
            </w:r>
          </w:p>
        </w:tc>
        <w:tc>
          <w:tcPr>
            <w:tcW w:w="2268" w:type="dxa"/>
            <w:noWrap/>
          </w:tcPr>
          <w:p w14:paraId="19FBF26E" w14:textId="77777777" w:rsidR="007A3EDA" w:rsidRPr="007E01E5" w:rsidRDefault="007A3EDA" w:rsidP="007A3EDA">
            <w:pPr>
              <w:rPr>
                <w:highlight w:val="yellow"/>
              </w:rPr>
            </w:pPr>
          </w:p>
        </w:tc>
      </w:tr>
      <w:tr w:rsidR="00337EC6" w:rsidRPr="007E01E5" w14:paraId="71D50ED0" w14:textId="77777777" w:rsidTr="00331E69">
        <w:trPr>
          <w:trHeight w:val="312"/>
        </w:trPr>
        <w:tc>
          <w:tcPr>
            <w:tcW w:w="1560" w:type="dxa"/>
            <w:noWrap/>
          </w:tcPr>
          <w:p w14:paraId="4FACF43F" w14:textId="77777777" w:rsidR="00337EC6" w:rsidRPr="0050598A" w:rsidRDefault="00337EC6" w:rsidP="007A3EDA">
            <w:pPr>
              <w:rPr>
                <w:rFonts w:ascii="Tahoma" w:hAnsi="Tahoma" w:cs="Tahoma"/>
              </w:rPr>
            </w:pPr>
            <w:r w:rsidRPr="0050598A">
              <w:rPr>
                <w:rFonts w:ascii="Tahoma" w:hAnsi="Tahoma" w:cs="Tahoma"/>
              </w:rPr>
              <w:t>14:00-15:30</w:t>
            </w:r>
          </w:p>
          <w:p w14:paraId="40E786F4" w14:textId="77777777" w:rsidR="007E01E5" w:rsidRPr="0050598A" w:rsidRDefault="007E01E5" w:rsidP="007A3EDA">
            <w:pPr>
              <w:rPr>
                <w:rFonts w:ascii="Tahoma" w:hAnsi="Tahoma" w:cs="Tahoma"/>
              </w:rPr>
            </w:pPr>
          </w:p>
        </w:tc>
        <w:tc>
          <w:tcPr>
            <w:tcW w:w="3613" w:type="dxa"/>
            <w:noWrap/>
          </w:tcPr>
          <w:p w14:paraId="0D3118C8" w14:textId="68DAE820" w:rsidR="00337EC6" w:rsidRPr="0050598A" w:rsidRDefault="00337EC6" w:rsidP="007A3EDA">
            <w:r w:rsidRPr="0050598A">
              <w:t xml:space="preserve">Englisch </w:t>
            </w:r>
            <w:r w:rsidR="007E01E5" w:rsidRPr="0050598A">
              <w:t>Konversation</w:t>
            </w:r>
          </w:p>
        </w:tc>
        <w:tc>
          <w:tcPr>
            <w:tcW w:w="2268" w:type="dxa"/>
            <w:noWrap/>
          </w:tcPr>
          <w:p w14:paraId="2F9077D7" w14:textId="77777777" w:rsidR="00337EC6" w:rsidRPr="0050598A" w:rsidRDefault="00337EC6" w:rsidP="007A3EDA">
            <w:r w:rsidRPr="0050598A">
              <w:t>Martina Kohlmann</w:t>
            </w:r>
          </w:p>
          <w:p w14:paraId="54523C03" w14:textId="17D5B6D9" w:rsidR="00131014" w:rsidRPr="0050598A" w:rsidRDefault="0050598A" w:rsidP="007A3EDA">
            <w:r w:rsidRPr="0050598A">
              <w:t>1. + 3. Mittwoch</w:t>
            </w:r>
          </w:p>
        </w:tc>
      </w:tr>
      <w:tr w:rsidR="007E01E5" w:rsidRPr="007E01E5" w14:paraId="560E4F4B" w14:textId="77777777" w:rsidTr="00331E69">
        <w:trPr>
          <w:trHeight w:val="312"/>
        </w:trPr>
        <w:tc>
          <w:tcPr>
            <w:tcW w:w="1560" w:type="dxa"/>
            <w:noWrap/>
          </w:tcPr>
          <w:p w14:paraId="10F76A6B" w14:textId="138B0027" w:rsidR="007E01E5" w:rsidRPr="0050598A" w:rsidRDefault="007E01E5" w:rsidP="007E01E5">
            <w:pPr>
              <w:rPr>
                <w:rFonts w:ascii="Tahoma" w:hAnsi="Tahoma" w:cs="Tahoma"/>
              </w:rPr>
            </w:pPr>
            <w:r w:rsidRPr="0050598A">
              <w:rPr>
                <w:rFonts w:ascii="Tahoma" w:hAnsi="Tahoma" w:cs="Tahoma"/>
              </w:rPr>
              <w:t>14:00-15:30</w:t>
            </w:r>
          </w:p>
        </w:tc>
        <w:tc>
          <w:tcPr>
            <w:tcW w:w="3613" w:type="dxa"/>
            <w:noWrap/>
          </w:tcPr>
          <w:p w14:paraId="7EBA507A" w14:textId="01EB740F" w:rsidR="007E01E5" w:rsidRPr="0050598A" w:rsidRDefault="007E01E5" w:rsidP="007E01E5">
            <w:r w:rsidRPr="0050598A">
              <w:t>Englisch</w:t>
            </w:r>
            <w:r w:rsidR="0050598A" w:rsidRPr="0050598A">
              <w:t>-Kurs</w:t>
            </w:r>
          </w:p>
        </w:tc>
        <w:tc>
          <w:tcPr>
            <w:tcW w:w="2268" w:type="dxa"/>
            <w:noWrap/>
          </w:tcPr>
          <w:p w14:paraId="0EB2432A" w14:textId="77777777" w:rsidR="007E01E5" w:rsidRPr="0050598A" w:rsidRDefault="007E01E5" w:rsidP="007E01E5">
            <w:r w:rsidRPr="0050598A">
              <w:t>Martina Kohlmann</w:t>
            </w:r>
          </w:p>
          <w:p w14:paraId="4CAE4EB5" w14:textId="3066927E" w:rsidR="007E01E5" w:rsidRPr="0050598A" w:rsidRDefault="0050598A" w:rsidP="007E01E5">
            <w:r w:rsidRPr="0050598A">
              <w:t>2. + 4. Mittwoch</w:t>
            </w:r>
          </w:p>
        </w:tc>
      </w:tr>
      <w:tr w:rsidR="007E01E5" w:rsidRPr="007E01E5" w14:paraId="208A4215" w14:textId="77777777" w:rsidTr="00331E69">
        <w:trPr>
          <w:trHeight w:val="312"/>
        </w:trPr>
        <w:tc>
          <w:tcPr>
            <w:tcW w:w="1560" w:type="dxa"/>
            <w:noWrap/>
          </w:tcPr>
          <w:p w14:paraId="15A62598" w14:textId="77777777" w:rsidR="007E01E5" w:rsidRPr="007E01E5" w:rsidRDefault="007E01E5" w:rsidP="007E01E5">
            <w:pPr>
              <w:rPr>
                <w:rFonts w:ascii="Tahoma" w:hAnsi="Tahoma" w:cs="Tahoma"/>
              </w:rPr>
            </w:pPr>
            <w:r w:rsidRPr="007E01E5">
              <w:rPr>
                <w:rFonts w:ascii="Tahoma" w:hAnsi="Tahoma" w:cs="Tahoma"/>
              </w:rPr>
              <w:t>14:30-16:00</w:t>
            </w:r>
          </w:p>
        </w:tc>
        <w:tc>
          <w:tcPr>
            <w:tcW w:w="3613" w:type="dxa"/>
            <w:noWrap/>
          </w:tcPr>
          <w:p w14:paraId="21FCFE94" w14:textId="77777777" w:rsidR="007E01E5" w:rsidRPr="007E01E5" w:rsidRDefault="007E01E5" w:rsidP="007E01E5">
            <w:r w:rsidRPr="007E01E5">
              <w:t>Tanzen</w:t>
            </w:r>
          </w:p>
        </w:tc>
        <w:tc>
          <w:tcPr>
            <w:tcW w:w="2268" w:type="dxa"/>
            <w:noWrap/>
          </w:tcPr>
          <w:p w14:paraId="01BF3CC0" w14:textId="77777777" w:rsidR="007E01E5" w:rsidRPr="007E01E5" w:rsidRDefault="007E01E5" w:rsidP="007E01E5">
            <w:r w:rsidRPr="007E01E5">
              <w:t>Beate Hluchnik</w:t>
            </w:r>
          </w:p>
        </w:tc>
      </w:tr>
      <w:tr w:rsidR="007E01E5" w:rsidRPr="007E01E5" w14:paraId="2F648FBA" w14:textId="77777777" w:rsidTr="00331E69">
        <w:trPr>
          <w:trHeight w:val="312"/>
        </w:trPr>
        <w:tc>
          <w:tcPr>
            <w:tcW w:w="1560" w:type="dxa"/>
            <w:noWrap/>
          </w:tcPr>
          <w:p w14:paraId="7315D92C" w14:textId="77777777" w:rsidR="007E01E5" w:rsidRPr="007E01E5" w:rsidRDefault="007E01E5" w:rsidP="007E01E5">
            <w:pPr>
              <w:rPr>
                <w:rFonts w:ascii="Tahoma" w:hAnsi="Tahoma" w:cs="Tahoma"/>
              </w:rPr>
            </w:pPr>
            <w:r w:rsidRPr="007E01E5">
              <w:rPr>
                <w:rFonts w:ascii="Tahoma" w:hAnsi="Tahoma" w:cs="Tahoma"/>
              </w:rPr>
              <w:t>19:00-22:00</w:t>
            </w:r>
          </w:p>
        </w:tc>
        <w:tc>
          <w:tcPr>
            <w:tcW w:w="3613" w:type="dxa"/>
            <w:noWrap/>
          </w:tcPr>
          <w:p w14:paraId="28397103" w14:textId="77777777" w:rsidR="007E01E5" w:rsidRPr="007E01E5" w:rsidRDefault="007E01E5" w:rsidP="007E01E5">
            <w:r w:rsidRPr="007E01E5">
              <w:t>Spielgruppe</w:t>
            </w:r>
          </w:p>
        </w:tc>
        <w:tc>
          <w:tcPr>
            <w:tcW w:w="2268" w:type="dxa"/>
            <w:noWrap/>
          </w:tcPr>
          <w:p w14:paraId="3EB135AA" w14:textId="77777777" w:rsidR="007E01E5" w:rsidRPr="007E01E5" w:rsidRDefault="007E01E5" w:rsidP="007E01E5">
            <w:r w:rsidRPr="007E01E5">
              <w:t>Beatrix Hanff</w:t>
            </w:r>
          </w:p>
        </w:tc>
      </w:tr>
    </w:tbl>
    <w:p w14:paraId="3FEAABA9" w14:textId="77777777" w:rsidR="00DD2FCB" w:rsidRPr="007E01E5" w:rsidRDefault="00DD2FCB">
      <w:pPr>
        <w:rPr>
          <w:highlight w:val="yellow"/>
        </w:rPr>
      </w:pPr>
      <w:r w:rsidRPr="007E01E5">
        <w:rPr>
          <w:highlight w:val="yellow"/>
        </w:rPr>
        <w:br w:type="page"/>
      </w:r>
    </w:p>
    <w:tbl>
      <w:tblPr>
        <w:tblW w:w="7441" w:type="dxa"/>
        <w:tblBorders>
          <w:top w:val="dotted" w:sz="4" w:space="0" w:color="auto"/>
          <w:bottom w:val="dotted" w:sz="4" w:space="0" w:color="auto"/>
          <w:insideH w:val="dotted" w:sz="4" w:space="0" w:color="auto"/>
        </w:tblBorders>
        <w:tblCellMar>
          <w:left w:w="70" w:type="dxa"/>
          <w:right w:w="70" w:type="dxa"/>
        </w:tblCellMar>
        <w:tblLook w:val="04A0" w:firstRow="1" w:lastRow="0" w:firstColumn="1" w:lastColumn="0" w:noHBand="0" w:noVBand="1"/>
      </w:tblPr>
      <w:tblGrid>
        <w:gridCol w:w="1560"/>
        <w:gridCol w:w="3613"/>
        <w:gridCol w:w="2268"/>
      </w:tblGrid>
      <w:tr w:rsidR="00011ACF" w:rsidRPr="007E01E5" w14:paraId="11A0E5BC" w14:textId="77777777" w:rsidTr="00A125DF">
        <w:trPr>
          <w:trHeight w:val="70"/>
        </w:trPr>
        <w:tc>
          <w:tcPr>
            <w:tcW w:w="1560" w:type="dxa"/>
            <w:shd w:val="clear" w:color="auto" w:fill="F2F2F2" w:themeFill="background1" w:themeFillShade="F2"/>
            <w:noWrap/>
          </w:tcPr>
          <w:p w14:paraId="28C84B1D" w14:textId="77777777" w:rsidR="00011ACF" w:rsidRPr="001D7284" w:rsidRDefault="00011ACF" w:rsidP="00011ACF">
            <w:pPr>
              <w:rPr>
                <w:rFonts w:ascii="Tahoma" w:hAnsi="Tahoma" w:cs="Tahoma"/>
                <w:b/>
                <w:bCs/>
              </w:rPr>
            </w:pPr>
            <w:r w:rsidRPr="001D7284">
              <w:rPr>
                <w:rFonts w:ascii="Tahoma" w:hAnsi="Tahoma" w:cs="Tahoma"/>
                <w:b/>
                <w:bCs/>
              </w:rPr>
              <w:lastRenderedPageBreak/>
              <w:t>Donnerstag</w:t>
            </w:r>
          </w:p>
        </w:tc>
        <w:tc>
          <w:tcPr>
            <w:tcW w:w="3613" w:type="dxa"/>
            <w:shd w:val="clear" w:color="auto" w:fill="F2F2F2" w:themeFill="background1" w:themeFillShade="F2"/>
            <w:noWrap/>
          </w:tcPr>
          <w:p w14:paraId="26F64D69" w14:textId="77777777" w:rsidR="00011ACF" w:rsidRPr="001D7284" w:rsidRDefault="00011ACF" w:rsidP="00011ACF">
            <w:pPr>
              <w:rPr>
                <w:b/>
                <w:bCs/>
              </w:rPr>
            </w:pPr>
          </w:p>
        </w:tc>
        <w:tc>
          <w:tcPr>
            <w:tcW w:w="2268" w:type="dxa"/>
            <w:shd w:val="clear" w:color="auto" w:fill="F2F2F2" w:themeFill="background1" w:themeFillShade="F2"/>
            <w:noWrap/>
          </w:tcPr>
          <w:p w14:paraId="52047F9F" w14:textId="77777777" w:rsidR="00011ACF" w:rsidRPr="001D7284" w:rsidRDefault="00011ACF" w:rsidP="00011ACF">
            <w:pPr>
              <w:rPr>
                <w:b/>
                <w:bCs/>
              </w:rPr>
            </w:pPr>
          </w:p>
        </w:tc>
      </w:tr>
      <w:tr w:rsidR="00230072" w:rsidRPr="007E01E5" w14:paraId="55F9D07B" w14:textId="77777777" w:rsidTr="00331E69">
        <w:trPr>
          <w:trHeight w:val="312"/>
        </w:trPr>
        <w:tc>
          <w:tcPr>
            <w:tcW w:w="1560" w:type="dxa"/>
            <w:noWrap/>
          </w:tcPr>
          <w:p w14:paraId="649A1125" w14:textId="77777777" w:rsidR="00230072" w:rsidRPr="001D7284" w:rsidRDefault="00230072" w:rsidP="00011ACF">
            <w:pPr>
              <w:rPr>
                <w:rFonts w:ascii="Tahoma" w:hAnsi="Tahoma" w:cs="Tahoma"/>
              </w:rPr>
            </w:pPr>
            <w:r w:rsidRPr="001D7284">
              <w:rPr>
                <w:rFonts w:ascii="Tahoma" w:hAnsi="Tahoma" w:cs="Tahoma"/>
              </w:rPr>
              <w:t>10:00-12:00</w:t>
            </w:r>
          </w:p>
        </w:tc>
        <w:tc>
          <w:tcPr>
            <w:tcW w:w="3613" w:type="dxa"/>
            <w:noWrap/>
          </w:tcPr>
          <w:p w14:paraId="0590ACF5" w14:textId="77777777" w:rsidR="00230072" w:rsidRPr="001D7284" w:rsidRDefault="00230072" w:rsidP="00011ACF">
            <w:r w:rsidRPr="001D7284">
              <w:t>Computermäuse</w:t>
            </w:r>
          </w:p>
        </w:tc>
        <w:tc>
          <w:tcPr>
            <w:tcW w:w="2268" w:type="dxa"/>
            <w:noWrap/>
          </w:tcPr>
          <w:p w14:paraId="1A47F7CA" w14:textId="77777777" w:rsidR="00230072" w:rsidRPr="001D7284" w:rsidRDefault="00230072" w:rsidP="00011ACF">
            <w:r w:rsidRPr="001D7284">
              <w:t>Heinz Rieger</w:t>
            </w:r>
          </w:p>
        </w:tc>
      </w:tr>
      <w:tr w:rsidR="00011ACF" w:rsidRPr="007E01E5" w14:paraId="3611E823" w14:textId="77777777" w:rsidTr="00331E69">
        <w:trPr>
          <w:trHeight w:val="312"/>
        </w:trPr>
        <w:tc>
          <w:tcPr>
            <w:tcW w:w="1560" w:type="dxa"/>
            <w:noWrap/>
          </w:tcPr>
          <w:p w14:paraId="6BBFDF30" w14:textId="77777777" w:rsidR="00011ACF" w:rsidRPr="001D7284" w:rsidRDefault="00011ACF" w:rsidP="007B7F44">
            <w:pPr>
              <w:rPr>
                <w:rFonts w:ascii="Tahoma" w:hAnsi="Tahoma" w:cs="Tahoma"/>
              </w:rPr>
            </w:pPr>
            <w:r w:rsidRPr="001D7284">
              <w:rPr>
                <w:rFonts w:ascii="Tahoma" w:hAnsi="Tahoma" w:cs="Tahoma"/>
              </w:rPr>
              <w:t>14:00-1</w:t>
            </w:r>
            <w:r w:rsidR="007B7F44" w:rsidRPr="001D7284">
              <w:rPr>
                <w:rFonts w:ascii="Tahoma" w:hAnsi="Tahoma" w:cs="Tahoma"/>
              </w:rPr>
              <w:t>6:3</w:t>
            </w:r>
            <w:r w:rsidRPr="001D7284">
              <w:rPr>
                <w:rFonts w:ascii="Tahoma" w:hAnsi="Tahoma" w:cs="Tahoma"/>
              </w:rPr>
              <w:t>0</w:t>
            </w:r>
          </w:p>
        </w:tc>
        <w:tc>
          <w:tcPr>
            <w:tcW w:w="3613" w:type="dxa"/>
            <w:noWrap/>
          </w:tcPr>
          <w:p w14:paraId="3AE232D8" w14:textId="77777777" w:rsidR="00011ACF" w:rsidRPr="001D7284" w:rsidRDefault="003E6ABE" w:rsidP="00011ACF">
            <w:r w:rsidRPr="001D7284">
              <w:t xml:space="preserve">Rummikub </w:t>
            </w:r>
          </w:p>
        </w:tc>
        <w:tc>
          <w:tcPr>
            <w:tcW w:w="2268" w:type="dxa"/>
            <w:noWrap/>
          </w:tcPr>
          <w:p w14:paraId="12C54C6F" w14:textId="77777777" w:rsidR="00011ACF" w:rsidRPr="001D7284" w:rsidRDefault="0013191C" w:rsidP="00011ACF">
            <w:r w:rsidRPr="001D7284">
              <w:t>Rosalia Larenza</w:t>
            </w:r>
          </w:p>
        </w:tc>
      </w:tr>
      <w:tr w:rsidR="00810DF5" w:rsidRPr="007E01E5" w14:paraId="7E57AB75" w14:textId="77777777" w:rsidTr="00331E69">
        <w:trPr>
          <w:trHeight w:val="312"/>
        </w:trPr>
        <w:tc>
          <w:tcPr>
            <w:tcW w:w="1560" w:type="dxa"/>
            <w:noWrap/>
          </w:tcPr>
          <w:p w14:paraId="680347D3" w14:textId="77777777" w:rsidR="00810DF5" w:rsidRPr="001D7284" w:rsidRDefault="00810DF5" w:rsidP="00810DF5">
            <w:pPr>
              <w:rPr>
                <w:rFonts w:ascii="Tahoma" w:hAnsi="Tahoma" w:cs="Tahoma"/>
              </w:rPr>
            </w:pPr>
            <w:r w:rsidRPr="001D7284">
              <w:rPr>
                <w:rFonts w:ascii="Tahoma" w:hAnsi="Tahoma" w:cs="Tahoma"/>
              </w:rPr>
              <w:t>14:00-16:30</w:t>
            </w:r>
          </w:p>
        </w:tc>
        <w:tc>
          <w:tcPr>
            <w:tcW w:w="3613" w:type="dxa"/>
            <w:noWrap/>
          </w:tcPr>
          <w:p w14:paraId="60E763EF" w14:textId="77777777" w:rsidR="00810DF5" w:rsidRPr="001D7284" w:rsidRDefault="00810DF5" w:rsidP="00810DF5">
            <w:r w:rsidRPr="001D7284">
              <w:t xml:space="preserve">Canasta </w:t>
            </w:r>
          </w:p>
        </w:tc>
        <w:tc>
          <w:tcPr>
            <w:tcW w:w="2268" w:type="dxa"/>
            <w:noWrap/>
          </w:tcPr>
          <w:p w14:paraId="27F1B273" w14:textId="77777777" w:rsidR="00810DF5" w:rsidRPr="001D7284" w:rsidRDefault="00810DF5" w:rsidP="00810DF5"/>
        </w:tc>
      </w:tr>
      <w:tr w:rsidR="00E91A36" w:rsidRPr="007E01E5" w14:paraId="1E146C53" w14:textId="77777777" w:rsidTr="00DD2FCB">
        <w:trPr>
          <w:trHeight w:val="70"/>
        </w:trPr>
        <w:tc>
          <w:tcPr>
            <w:tcW w:w="1560" w:type="dxa"/>
            <w:noWrap/>
          </w:tcPr>
          <w:p w14:paraId="0459A4DD" w14:textId="77777777" w:rsidR="00E91A36" w:rsidRPr="001D7284" w:rsidRDefault="00D709F8" w:rsidP="00810DF5">
            <w:pPr>
              <w:rPr>
                <w:rFonts w:ascii="Tahoma" w:hAnsi="Tahoma" w:cs="Tahoma"/>
              </w:rPr>
            </w:pPr>
            <w:r w:rsidRPr="001D7284">
              <w:rPr>
                <w:rFonts w:ascii="Tahoma" w:hAnsi="Tahoma" w:cs="Tahoma"/>
              </w:rPr>
              <w:t>18:30-20:00</w:t>
            </w:r>
          </w:p>
        </w:tc>
        <w:tc>
          <w:tcPr>
            <w:tcW w:w="3613" w:type="dxa"/>
            <w:noWrap/>
          </w:tcPr>
          <w:p w14:paraId="7E166169" w14:textId="77777777" w:rsidR="00E91A36" w:rsidRPr="001D7284" w:rsidRDefault="00E91A36" w:rsidP="00810DF5">
            <w:r w:rsidRPr="001D7284">
              <w:t>Yoga</w:t>
            </w:r>
          </w:p>
        </w:tc>
        <w:tc>
          <w:tcPr>
            <w:tcW w:w="2268" w:type="dxa"/>
            <w:noWrap/>
          </w:tcPr>
          <w:p w14:paraId="3BA40303" w14:textId="77777777" w:rsidR="00E91A36" w:rsidRPr="001D7284" w:rsidRDefault="00E4095B" w:rsidP="00810DF5">
            <w:r w:rsidRPr="001D7284">
              <w:t xml:space="preserve">Gabi </w:t>
            </w:r>
            <w:r w:rsidR="00E91A36" w:rsidRPr="001D7284">
              <w:t>Mirwald</w:t>
            </w:r>
          </w:p>
        </w:tc>
      </w:tr>
      <w:tr w:rsidR="00810DF5" w:rsidRPr="007E01E5" w14:paraId="0E4CDF55" w14:textId="77777777" w:rsidTr="00331E69">
        <w:trPr>
          <w:trHeight w:val="312"/>
        </w:trPr>
        <w:tc>
          <w:tcPr>
            <w:tcW w:w="1560" w:type="dxa"/>
            <w:shd w:val="clear" w:color="auto" w:fill="F2F2F2" w:themeFill="background1" w:themeFillShade="F2"/>
            <w:noWrap/>
          </w:tcPr>
          <w:p w14:paraId="108C64A7" w14:textId="77777777" w:rsidR="00810DF5" w:rsidRPr="001D7284" w:rsidRDefault="00810DF5" w:rsidP="00810DF5">
            <w:pPr>
              <w:rPr>
                <w:rFonts w:ascii="Tahoma" w:hAnsi="Tahoma" w:cs="Tahoma"/>
                <w:b/>
                <w:bCs/>
              </w:rPr>
            </w:pPr>
            <w:r w:rsidRPr="001D7284">
              <w:rPr>
                <w:rFonts w:ascii="Tahoma" w:hAnsi="Tahoma" w:cs="Tahoma"/>
                <w:b/>
                <w:bCs/>
              </w:rPr>
              <w:t>Freitag</w:t>
            </w:r>
          </w:p>
        </w:tc>
        <w:tc>
          <w:tcPr>
            <w:tcW w:w="3613" w:type="dxa"/>
            <w:shd w:val="clear" w:color="auto" w:fill="F2F2F2" w:themeFill="background1" w:themeFillShade="F2"/>
            <w:noWrap/>
          </w:tcPr>
          <w:p w14:paraId="74FE0C7E" w14:textId="77777777" w:rsidR="00810DF5" w:rsidRPr="001D7284" w:rsidRDefault="00810DF5" w:rsidP="00810DF5">
            <w:pPr>
              <w:rPr>
                <w:b/>
                <w:bCs/>
              </w:rPr>
            </w:pPr>
          </w:p>
        </w:tc>
        <w:tc>
          <w:tcPr>
            <w:tcW w:w="2268" w:type="dxa"/>
            <w:shd w:val="clear" w:color="auto" w:fill="F2F2F2" w:themeFill="background1" w:themeFillShade="F2"/>
            <w:noWrap/>
          </w:tcPr>
          <w:p w14:paraId="513235F5" w14:textId="77777777" w:rsidR="00810DF5" w:rsidRPr="001D7284" w:rsidRDefault="00810DF5" w:rsidP="00810DF5">
            <w:pPr>
              <w:rPr>
                <w:b/>
                <w:bCs/>
              </w:rPr>
            </w:pPr>
          </w:p>
        </w:tc>
      </w:tr>
      <w:tr w:rsidR="00810DF5" w:rsidRPr="007E01E5" w14:paraId="4590F676" w14:textId="77777777" w:rsidTr="00331E69">
        <w:trPr>
          <w:trHeight w:val="312"/>
        </w:trPr>
        <w:tc>
          <w:tcPr>
            <w:tcW w:w="1560" w:type="dxa"/>
            <w:noWrap/>
            <w:hideMark/>
          </w:tcPr>
          <w:p w14:paraId="362085DD" w14:textId="77777777" w:rsidR="00810DF5" w:rsidRPr="001D7284" w:rsidRDefault="0044609C" w:rsidP="00810DF5">
            <w:pPr>
              <w:rPr>
                <w:rFonts w:ascii="Tahoma" w:hAnsi="Tahoma" w:cs="Tahoma"/>
              </w:rPr>
            </w:pPr>
            <w:r w:rsidRPr="001D7284">
              <w:rPr>
                <w:rFonts w:ascii="Tahoma" w:hAnsi="Tahoma" w:cs="Tahoma"/>
              </w:rPr>
              <w:t>10:3</w:t>
            </w:r>
            <w:r w:rsidR="00810DF5" w:rsidRPr="001D7284">
              <w:rPr>
                <w:rFonts w:ascii="Tahoma" w:hAnsi="Tahoma" w:cs="Tahoma"/>
              </w:rPr>
              <w:t>0-</w:t>
            </w:r>
            <w:r w:rsidRPr="001D7284">
              <w:rPr>
                <w:rFonts w:ascii="Tahoma" w:hAnsi="Tahoma" w:cs="Tahoma"/>
              </w:rPr>
              <w:t>12:0</w:t>
            </w:r>
            <w:r w:rsidR="00810DF5" w:rsidRPr="001D7284">
              <w:rPr>
                <w:rFonts w:ascii="Tahoma" w:hAnsi="Tahoma" w:cs="Tahoma"/>
              </w:rPr>
              <w:t>0</w:t>
            </w:r>
          </w:p>
        </w:tc>
        <w:tc>
          <w:tcPr>
            <w:tcW w:w="3613" w:type="dxa"/>
            <w:noWrap/>
            <w:hideMark/>
          </w:tcPr>
          <w:p w14:paraId="18BC3BCA" w14:textId="77777777" w:rsidR="00810DF5" w:rsidRPr="001D7284" w:rsidRDefault="00810DF5" w:rsidP="00810DF5">
            <w:r w:rsidRPr="001D7284">
              <w:t>Gedächtnistraining</w:t>
            </w:r>
          </w:p>
        </w:tc>
        <w:tc>
          <w:tcPr>
            <w:tcW w:w="2268" w:type="dxa"/>
            <w:noWrap/>
            <w:hideMark/>
          </w:tcPr>
          <w:p w14:paraId="084E7952" w14:textId="77777777" w:rsidR="00810DF5" w:rsidRPr="001D7284" w:rsidRDefault="00810DF5" w:rsidP="00810DF5">
            <w:r w:rsidRPr="001D7284">
              <w:t>Gisela Dorp</w:t>
            </w:r>
          </w:p>
        </w:tc>
      </w:tr>
      <w:tr w:rsidR="0044609C" w:rsidRPr="007E01E5" w14:paraId="7B0CD0B7" w14:textId="77777777" w:rsidTr="00331E69">
        <w:trPr>
          <w:trHeight w:val="312"/>
        </w:trPr>
        <w:tc>
          <w:tcPr>
            <w:tcW w:w="1560" w:type="dxa"/>
            <w:noWrap/>
          </w:tcPr>
          <w:p w14:paraId="654BE521" w14:textId="77777777" w:rsidR="0044609C" w:rsidRPr="001D7284" w:rsidRDefault="0044609C" w:rsidP="00810DF5">
            <w:pPr>
              <w:rPr>
                <w:rFonts w:ascii="Tahoma" w:hAnsi="Tahoma" w:cs="Tahoma"/>
              </w:rPr>
            </w:pPr>
            <w:r w:rsidRPr="001D7284">
              <w:rPr>
                <w:rFonts w:ascii="Tahoma" w:hAnsi="Tahoma" w:cs="Tahoma"/>
              </w:rPr>
              <w:t>11:00-13:00</w:t>
            </w:r>
          </w:p>
        </w:tc>
        <w:tc>
          <w:tcPr>
            <w:tcW w:w="3613" w:type="dxa"/>
            <w:noWrap/>
          </w:tcPr>
          <w:p w14:paraId="2BA22225" w14:textId="77777777" w:rsidR="0044609C" w:rsidRPr="001D7284" w:rsidRDefault="0044609C" w:rsidP="00810DF5">
            <w:r w:rsidRPr="001D7284">
              <w:t>Boule auf dem Kolpingplatz</w:t>
            </w:r>
          </w:p>
        </w:tc>
        <w:tc>
          <w:tcPr>
            <w:tcW w:w="2268" w:type="dxa"/>
            <w:noWrap/>
          </w:tcPr>
          <w:p w14:paraId="0604A249" w14:textId="77777777" w:rsidR="0044609C" w:rsidRPr="001D7284" w:rsidRDefault="0044609C" w:rsidP="00810DF5">
            <w:r w:rsidRPr="001D7284">
              <w:t>Renate Eigenbrodt</w:t>
            </w:r>
          </w:p>
          <w:p w14:paraId="7AD290E0" w14:textId="77777777" w:rsidR="0044609C" w:rsidRPr="001D7284" w:rsidRDefault="0044609C" w:rsidP="00810DF5">
            <w:r w:rsidRPr="001D7284">
              <w:t>(Telefon 4980542)</w:t>
            </w:r>
          </w:p>
        </w:tc>
      </w:tr>
      <w:tr w:rsidR="00810DF5" w:rsidRPr="007E01E5" w14:paraId="429CC4CC" w14:textId="77777777" w:rsidTr="00331E69">
        <w:trPr>
          <w:trHeight w:val="312"/>
        </w:trPr>
        <w:tc>
          <w:tcPr>
            <w:tcW w:w="1560" w:type="dxa"/>
            <w:noWrap/>
          </w:tcPr>
          <w:p w14:paraId="35AFF9B0" w14:textId="77777777" w:rsidR="00810DF5" w:rsidRPr="001D7284" w:rsidRDefault="00810DF5" w:rsidP="00810DF5">
            <w:pPr>
              <w:rPr>
                <w:rFonts w:ascii="Tahoma" w:hAnsi="Tahoma" w:cs="Tahoma"/>
              </w:rPr>
            </w:pPr>
            <w:r w:rsidRPr="001D7284">
              <w:rPr>
                <w:rFonts w:ascii="Tahoma" w:hAnsi="Tahoma" w:cs="Tahoma"/>
              </w:rPr>
              <w:t xml:space="preserve">09:30-12:00 </w:t>
            </w:r>
          </w:p>
        </w:tc>
        <w:tc>
          <w:tcPr>
            <w:tcW w:w="3613" w:type="dxa"/>
            <w:noWrap/>
          </w:tcPr>
          <w:p w14:paraId="3B0A9C7F" w14:textId="77777777" w:rsidR="00810DF5" w:rsidRPr="001D7284" w:rsidRDefault="00810DF5" w:rsidP="00810DF5">
            <w:r w:rsidRPr="001D7284">
              <w:t>Bridge</w:t>
            </w:r>
          </w:p>
        </w:tc>
        <w:tc>
          <w:tcPr>
            <w:tcW w:w="2268" w:type="dxa"/>
            <w:noWrap/>
          </w:tcPr>
          <w:p w14:paraId="21227986" w14:textId="77777777" w:rsidR="00810DF5" w:rsidRPr="001D7284" w:rsidRDefault="00810DF5" w:rsidP="00810DF5">
            <w:r w:rsidRPr="001D7284">
              <w:t>Günter Bender</w:t>
            </w:r>
          </w:p>
        </w:tc>
      </w:tr>
      <w:tr w:rsidR="00810DF5" w:rsidRPr="007E01E5" w14:paraId="2F7BA3FE" w14:textId="77777777" w:rsidTr="00331E69">
        <w:trPr>
          <w:trHeight w:val="312"/>
        </w:trPr>
        <w:tc>
          <w:tcPr>
            <w:tcW w:w="1560" w:type="dxa"/>
            <w:noWrap/>
          </w:tcPr>
          <w:p w14:paraId="1336AC04" w14:textId="77777777" w:rsidR="00810DF5" w:rsidRPr="001D7284" w:rsidRDefault="00810DF5" w:rsidP="00810DF5">
            <w:pPr>
              <w:rPr>
                <w:rFonts w:ascii="Tahoma" w:hAnsi="Tahoma" w:cs="Tahoma"/>
              </w:rPr>
            </w:pPr>
            <w:r w:rsidRPr="001D7284">
              <w:rPr>
                <w:rFonts w:ascii="Tahoma" w:hAnsi="Tahoma" w:cs="Tahoma"/>
              </w:rPr>
              <w:t>10:30-12:30</w:t>
            </w:r>
          </w:p>
        </w:tc>
        <w:tc>
          <w:tcPr>
            <w:tcW w:w="3613" w:type="dxa"/>
            <w:noWrap/>
          </w:tcPr>
          <w:p w14:paraId="3371CA21" w14:textId="77777777" w:rsidR="00810DF5" w:rsidRPr="001D7284" w:rsidRDefault="00810DF5" w:rsidP="00810DF5">
            <w:r w:rsidRPr="001D7284">
              <w:t>Chatzchen</w:t>
            </w:r>
          </w:p>
        </w:tc>
        <w:tc>
          <w:tcPr>
            <w:tcW w:w="2268" w:type="dxa"/>
            <w:noWrap/>
          </w:tcPr>
          <w:p w14:paraId="2F642211" w14:textId="77777777" w:rsidR="00810DF5" w:rsidRPr="001D7284" w:rsidRDefault="00810DF5" w:rsidP="00810DF5">
            <w:r w:rsidRPr="001D7284">
              <w:t>Team Internetcafé</w:t>
            </w:r>
          </w:p>
        </w:tc>
      </w:tr>
      <w:tr w:rsidR="00810DF5" w:rsidRPr="007E01E5" w14:paraId="622309F5" w14:textId="77777777" w:rsidTr="00331E69">
        <w:trPr>
          <w:trHeight w:val="312"/>
        </w:trPr>
        <w:tc>
          <w:tcPr>
            <w:tcW w:w="1560" w:type="dxa"/>
            <w:noWrap/>
          </w:tcPr>
          <w:p w14:paraId="354F1B7E" w14:textId="77777777" w:rsidR="00810DF5" w:rsidRPr="001D7284" w:rsidRDefault="00810DF5" w:rsidP="00810DF5">
            <w:pPr>
              <w:rPr>
                <w:rFonts w:ascii="Tahoma" w:hAnsi="Tahoma" w:cs="Tahoma"/>
              </w:rPr>
            </w:pPr>
            <w:r w:rsidRPr="001D7284">
              <w:rPr>
                <w:rFonts w:ascii="Tahoma" w:hAnsi="Tahoma" w:cs="Tahoma"/>
              </w:rPr>
              <w:t>10:30-12:30</w:t>
            </w:r>
          </w:p>
        </w:tc>
        <w:tc>
          <w:tcPr>
            <w:tcW w:w="3613" w:type="dxa"/>
            <w:noWrap/>
          </w:tcPr>
          <w:p w14:paraId="36DE90E8" w14:textId="77777777" w:rsidR="00810DF5" w:rsidRPr="001D7284" w:rsidRDefault="00810DF5" w:rsidP="00810DF5">
            <w:r w:rsidRPr="001D7284">
              <w:t>Internetcafé</w:t>
            </w:r>
          </w:p>
        </w:tc>
        <w:tc>
          <w:tcPr>
            <w:tcW w:w="2268" w:type="dxa"/>
            <w:noWrap/>
          </w:tcPr>
          <w:p w14:paraId="1369EFD9" w14:textId="77777777" w:rsidR="00810DF5" w:rsidRPr="001D7284" w:rsidRDefault="00810DF5" w:rsidP="00810DF5">
            <w:r w:rsidRPr="001D7284">
              <w:t>Team Internetcafé</w:t>
            </w:r>
          </w:p>
        </w:tc>
      </w:tr>
      <w:tr w:rsidR="00810DF5" w:rsidRPr="007E01E5" w14:paraId="5A910E7F" w14:textId="77777777" w:rsidTr="00331E69">
        <w:trPr>
          <w:trHeight w:val="312"/>
        </w:trPr>
        <w:tc>
          <w:tcPr>
            <w:tcW w:w="1560" w:type="dxa"/>
            <w:noWrap/>
            <w:hideMark/>
          </w:tcPr>
          <w:p w14:paraId="7541E9B2" w14:textId="77777777" w:rsidR="00810DF5" w:rsidRPr="001D7284" w:rsidRDefault="00810DF5" w:rsidP="00810DF5">
            <w:pPr>
              <w:rPr>
                <w:rFonts w:ascii="Tahoma" w:hAnsi="Tahoma" w:cs="Tahoma"/>
              </w:rPr>
            </w:pPr>
            <w:r w:rsidRPr="001D7284">
              <w:rPr>
                <w:rFonts w:ascii="Tahoma" w:hAnsi="Tahoma" w:cs="Tahoma"/>
              </w:rPr>
              <w:t>13:45-14:45</w:t>
            </w:r>
          </w:p>
        </w:tc>
        <w:tc>
          <w:tcPr>
            <w:tcW w:w="3613" w:type="dxa"/>
            <w:noWrap/>
            <w:hideMark/>
          </w:tcPr>
          <w:p w14:paraId="7CAF4EDE" w14:textId="77777777" w:rsidR="00810DF5" w:rsidRPr="001D7284" w:rsidRDefault="00810DF5" w:rsidP="00810DF5">
            <w:r w:rsidRPr="001D7284">
              <w:t>Sturzprävention</w:t>
            </w:r>
          </w:p>
        </w:tc>
        <w:tc>
          <w:tcPr>
            <w:tcW w:w="2268" w:type="dxa"/>
            <w:noWrap/>
            <w:hideMark/>
          </w:tcPr>
          <w:p w14:paraId="6C718891" w14:textId="77777777" w:rsidR="00810DF5" w:rsidRPr="001D7284" w:rsidRDefault="00810DF5" w:rsidP="00810DF5">
            <w:r w:rsidRPr="001D7284">
              <w:t>Silke Wahl</w:t>
            </w:r>
          </w:p>
        </w:tc>
      </w:tr>
      <w:tr w:rsidR="005E32CD" w:rsidRPr="007E01E5" w14:paraId="52E1CB39" w14:textId="77777777" w:rsidTr="00331E69">
        <w:trPr>
          <w:trHeight w:val="312"/>
        </w:trPr>
        <w:tc>
          <w:tcPr>
            <w:tcW w:w="1560" w:type="dxa"/>
            <w:noWrap/>
          </w:tcPr>
          <w:p w14:paraId="09E606AA" w14:textId="77777777" w:rsidR="005E32CD" w:rsidRPr="001D7284" w:rsidRDefault="005E32CD" w:rsidP="00810DF5">
            <w:pPr>
              <w:rPr>
                <w:rFonts w:ascii="Tahoma" w:hAnsi="Tahoma" w:cs="Tahoma"/>
              </w:rPr>
            </w:pPr>
            <w:r w:rsidRPr="001D7284">
              <w:rPr>
                <w:rFonts w:ascii="Tahoma" w:hAnsi="Tahoma" w:cs="Tahoma"/>
              </w:rPr>
              <w:t>15:00-16:00</w:t>
            </w:r>
          </w:p>
        </w:tc>
        <w:tc>
          <w:tcPr>
            <w:tcW w:w="3613" w:type="dxa"/>
            <w:noWrap/>
          </w:tcPr>
          <w:p w14:paraId="589A6A25" w14:textId="77777777" w:rsidR="005E32CD" w:rsidRPr="001D7284" w:rsidRDefault="005E32CD" w:rsidP="00810DF5">
            <w:r w:rsidRPr="001D7284">
              <w:t>Sturzprävention</w:t>
            </w:r>
          </w:p>
        </w:tc>
        <w:tc>
          <w:tcPr>
            <w:tcW w:w="2268" w:type="dxa"/>
            <w:noWrap/>
          </w:tcPr>
          <w:p w14:paraId="36E6E4BC" w14:textId="77777777" w:rsidR="005E32CD" w:rsidRPr="001D7284" w:rsidRDefault="005E32CD" w:rsidP="00810DF5">
            <w:r w:rsidRPr="001D7284">
              <w:t>Silke Wahl</w:t>
            </w:r>
          </w:p>
        </w:tc>
      </w:tr>
      <w:tr w:rsidR="00810DF5" w:rsidRPr="007E01E5" w14:paraId="20540FD8" w14:textId="77777777" w:rsidTr="00331E69">
        <w:trPr>
          <w:trHeight w:val="312"/>
        </w:trPr>
        <w:tc>
          <w:tcPr>
            <w:tcW w:w="1560" w:type="dxa"/>
            <w:noWrap/>
          </w:tcPr>
          <w:p w14:paraId="3B3E3C20" w14:textId="77777777" w:rsidR="00810DF5" w:rsidRPr="001D7284" w:rsidRDefault="00810DF5" w:rsidP="00810DF5">
            <w:pPr>
              <w:rPr>
                <w:rFonts w:ascii="Tahoma" w:hAnsi="Tahoma" w:cs="Tahoma"/>
              </w:rPr>
            </w:pPr>
            <w:r w:rsidRPr="001D7284">
              <w:rPr>
                <w:rFonts w:ascii="Tahoma" w:hAnsi="Tahoma" w:cs="Tahoma"/>
              </w:rPr>
              <w:t>14:00-16:30</w:t>
            </w:r>
          </w:p>
        </w:tc>
        <w:tc>
          <w:tcPr>
            <w:tcW w:w="3613" w:type="dxa"/>
            <w:noWrap/>
          </w:tcPr>
          <w:p w14:paraId="5D95591C" w14:textId="77777777" w:rsidR="00810DF5" w:rsidRPr="001D7284" w:rsidRDefault="00810DF5" w:rsidP="00810DF5">
            <w:r w:rsidRPr="001D7284">
              <w:t xml:space="preserve">Canasta </w:t>
            </w:r>
          </w:p>
        </w:tc>
        <w:tc>
          <w:tcPr>
            <w:tcW w:w="2268" w:type="dxa"/>
            <w:noWrap/>
          </w:tcPr>
          <w:p w14:paraId="45887DEF" w14:textId="77777777" w:rsidR="00810DF5" w:rsidRPr="001D7284" w:rsidRDefault="00810DF5" w:rsidP="00810DF5">
            <w:r w:rsidRPr="001D7284">
              <w:t>Christa Krosch</w:t>
            </w:r>
          </w:p>
        </w:tc>
      </w:tr>
      <w:tr w:rsidR="00810DF5" w:rsidRPr="007E01E5" w14:paraId="4116DAAB" w14:textId="77777777" w:rsidTr="00331E69">
        <w:trPr>
          <w:trHeight w:val="312"/>
        </w:trPr>
        <w:tc>
          <w:tcPr>
            <w:tcW w:w="1560" w:type="dxa"/>
            <w:noWrap/>
          </w:tcPr>
          <w:p w14:paraId="53F09906" w14:textId="77777777" w:rsidR="00810DF5" w:rsidRPr="001D7284" w:rsidRDefault="00810DF5" w:rsidP="00810DF5">
            <w:pPr>
              <w:rPr>
                <w:rFonts w:ascii="Tahoma" w:hAnsi="Tahoma" w:cs="Tahoma"/>
              </w:rPr>
            </w:pPr>
            <w:r w:rsidRPr="001D7284">
              <w:rPr>
                <w:rFonts w:ascii="Tahoma" w:hAnsi="Tahoma" w:cs="Tahoma"/>
              </w:rPr>
              <w:t>14:00-16:30</w:t>
            </w:r>
          </w:p>
        </w:tc>
        <w:tc>
          <w:tcPr>
            <w:tcW w:w="3613" w:type="dxa"/>
            <w:noWrap/>
          </w:tcPr>
          <w:p w14:paraId="502B66ED" w14:textId="77777777" w:rsidR="00810DF5" w:rsidRPr="001D7284" w:rsidRDefault="00810DF5" w:rsidP="00810DF5">
            <w:r w:rsidRPr="001D7284">
              <w:t xml:space="preserve">Rummikub </w:t>
            </w:r>
          </w:p>
        </w:tc>
        <w:tc>
          <w:tcPr>
            <w:tcW w:w="2268" w:type="dxa"/>
            <w:noWrap/>
          </w:tcPr>
          <w:p w14:paraId="2C187395" w14:textId="77777777" w:rsidR="00810DF5" w:rsidRPr="001D7284" w:rsidRDefault="00810DF5" w:rsidP="00810DF5">
            <w:r w:rsidRPr="001D7284">
              <w:t>Rosalia Larenza</w:t>
            </w:r>
          </w:p>
        </w:tc>
      </w:tr>
      <w:tr w:rsidR="00810DF5" w:rsidRPr="007E01E5" w14:paraId="517EFE40" w14:textId="77777777" w:rsidTr="00331E69">
        <w:trPr>
          <w:trHeight w:val="312"/>
        </w:trPr>
        <w:tc>
          <w:tcPr>
            <w:tcW w:w="1560" w:type="dxa"/>
            <w:noWrap/>
            <w:hideMark/>
          </w:tcPr>
          <w:p w14:paraId="24CFAD29" w14:textId="77777777" w:rsidR="00810DF5" w:rsidRPr="001D7284" w:rsidRDefault="00810DF5" w:rsidP="00810DF5">
            <w:pPr>
              <w:rPr>
                <w:rFonts w:ascii="Tahoma" w:hAnsi="Tahoma" w:cs="Tahoma"/>
              </w:rPr>
            </w:pPr>
            <w:r w:rsidRPr="001D7284">
              <w:rPr>
                <w:rFonts w:ascii="Tahoma" w:hAnsi="Tahoma" w:cs="Tahoma"/>
              </w:rPr>
              <w:t>14:30-15:30</w:t>
            </w:r>
          </w:p>
        </w:tc>
        <w:tc>
          <w:tcPr>
            <w:tcW w:w="3613" w:type="dxa"/>
            <w:noWrap/>
            <w:hideMark/>
          </w:tcPr>
          <w:p w14:paraId="4E32CBF8" w14:textId="77777777" w:rsidR="00810DF5" w:rsidRPr="001D7284" w:rsidRDefault="00810DF5" w:rsidP="00810DF5">
            <w:r w:rsidRPr="001D7284">
              <w:t xml:space="preserve">Französisch </w:t>
            </w:r>
          </w:p>
          <w:p w14:paraId="0DC7CD47" w14:textId="77777777" w:rsidR="00810DF5" w:rsidRPr="001D7284" w:rsidRDefault="00810DF5" w:rsidP="00810DF5">
            <w:r w:rsidRPr="001D7284">
              <w:t>für Fortgeschrittene</w:t>
            </w:r>
          </w:p>
        </w:tc>
        <w:tc>
          <w:tcPr>
            <w:tcW w:w="2268" w:type="dxa"/>
            <w:noWrap/>
            <w:hideMark/>
          </w:tcPr>
          <w:p w14:paraId="451ACAA6" w14:textId="77777777" w:rsidR="00810DF5" w:rsidRPr="001D7284" w:rsidRDefault="00810DF5" w:rsidP="00810DF5">
            <w:r w:rsidRPr="001D7284">
              <w:t>Traudel Müller</w:t>
            </w:r>
          </w:p>
          <w:p w14:paraId="2FDD2270" w14:textId="77777777" w:rsidR="00810DF5" w:rsidRPr="001D7284" w:rsidRDefault="00810DF5" w:rsidP="00810DF5">
            <w:r w:rsidRPr="001D7284">
              <w:t>(14</w:t>
            </w:r>
            <w:r w:rsidR="00453090" w:rsidRPr="001D7284">
              <w:t>-</w:t>
            </w:r>
            <w:r w:rsidRPr="001D7284">
              <w:t>tägig)</w:t>
            </w:r>
          </w:p>
        </w:tc>
      </w:tr>
      <w:tr w:rsidR="00810DF5" w:rsidRPr="007E01E5" w14:paraId="556E2366" w14:textId="77777777" w:rsidTr="00331E69">
        <w:trPr>
          <w:trHeight w:val="312"/>
        </w:trPr>
        <w:tc>
          <w:tcPr>
            <w:tcW w:w="1560" w:type="dxa"/>
            <w:shd w:val="clear" w:color="auto" w:fill="F2F2F2" w:themeFill="background1" w:themeFillShade="F2"/>
            <w:noWrap/>
          </w:tcPr>
          <w:p w14:paraId="0FECB5BE" w14:textId="77777777" w:rsidR="00810DF5" w:rsidRPr="001D7284" w:rsidRDefault="00810DF5" w:rsidP="00810DF5">
            <w:pPr>
              <w:rPr>
                <w:rFonts w:ascii="Tahoma" w:hAnsi="Tahoma" w:cs="Tahoma"/>
                <w:b/>
                <w:bCs/>
              </w:rPr>
            </w:pPr>
            <w:r w:rsidRPr="001D7284">
              <w:rPr>
                <w:rFonts w:ascii="Tahoma" w:hAnsi="Tahoma" w:cs="Tahoma"/>
                <w:b/>
                <w:bCs/>
              </w:rPr>
              <w:t>Samstag</w:t>
            </w:r>
          </w:p>
        </w:tc>
        <w:tc>
          <w:tcPr>
            <w:tcW w:w="3613" w:type="dxa"/>
            <w:shd w:val="clear" w:color="auto" w:fill="F2F2F2" w:themeFill="background1" w:themeFillShade="F2"/>
            <w:noWrap/>
          </w:tcPr>
          <w:p w14:paraId="0705015C" w14:textId="77777777" w:rsidR="00810DF5" w:rsidRPr="001D7284" w:rsidRDefault="00810DF5" w:rsidP="00810DF5">
            <w:pPr>
              <w:rPr>
                <w:b/>
                <w:bCs/>
              </w:rPr>
            </w:pPr>
          </w:p>
        </w:tc>
        <w:tc>
          <w:tcPr>
            <w:tcW w:w="2268" w:type="dxa"/>
            <w:shd w:val="clear" w:color="auto" w:fill="F2F2F2" w:themeFill="background1" w:themeFillShade="F2"/>
            <w:noWrap/>
          </w:tcPr>
          <w:p w14:paraId="6611D6E6" w14:textId="77777777" w:rsidR="00810DF5" w:rsidRPr="001D7284" w:rsidRDefault="00810DF5" w:rsidP="00810DF5">
            <w:pPr>
              <w:rPr>
                <w:b/>
                <w:bCs/>
              </w:rPr>
            </w:pPr>
          </w:p>
        </w:tc>
      </w:tr>
      <w:tr w:rsidR="00337EC6" w:rsidRPr="007E01E5" w14:paraId="284122AE" w14:textId="77777777" w:rsidTr="00331E69">
        <w:trPr>
          <w:trHeight w:val="312"/>
        </w:trPr>
        <w:tc>
          <w:tcPr>
            <w:tcW w:w="1560" w:type="dxa"/>
            <w:noWrap/>
          </w:tcPr>
          <w:p w14:paraId="7D50E4D4" w14:textId="77777777" w:rsidR="00337EC6" w:rsidRPr="001D7284" w:rsidRDefault="00337EC6" w:rsidP="00810DF5">
            <w:pPr>
              <w:rPr>
                <w:rFonts w:ascii="Tahoma" w:hAnsi="Tahoma" w:cs="Tahoma"/>
              </w:rPr>
            </w:pPr>
            <w:r w:rsidRPr="001D7284">
              <w:rPr>
                <w:rFonts w:ascii="Tahoma" w:hAnsi="Tahoma" w:cs="Tahoma"/>
              </w:rPr>
              <w:t xml:space="preserve">10:00-11:30 </w:t>
            </w:r>
          </w:p>
        </w:tc>
        <w:tc>
          <w:tcPr>
            <w:tcW w:w="3613" w:type="dxa"/>
            <w:noWrap/>
          </w:tcPr>
          <w:p w14:paraId="2367A4FC" w14:textId="1B54CC73" w:rsidR="00337EC6" w:rsidRPr="001D7284" w:rsidRDefault="00337EC6" w:rsidP="001C39F7">
            <w:r w:rsidRPr="001D7284">
              <w:t xml:space="preserve">Italienisch </w:t>
            </w:r>
          </w:p>
        </w:tc>
        <w:tc>
          <w:tcPr>
            <w:tcW w:w="2268" w:type="dxa"/>
            <w:noWrap/>
          </w:tcPr>
          <w:p w14:paraId="5A3116B6" w14:textId="77777777" w:rsidR="00337EC6" w:rsidRPr="001D7284" w:rsidRDefault="00337EC6" w:rsidP="00810DF5">
            <w:r w:rsidRPr="001D7284">
              <w:t>Helene Grecu</w:t>
            </w:r>
          </w:p>
        </w:tc>
      </w:tr>
      <w:tr w:rsidR="00810DF5" w:rsidRPr="007E01E5" w14:paraId="034056F8" w14:textId="77777777" w:rsidTr="00331E69">
        <w:trPr>
          <w:trHeight w:val="312"/>
        </w:trPr>
        <w:tc>
          <w:tcPr>
            <w:tcW w:w="1560" w:type="dxa"/>
            <w:noWrap/>
            <w:hideMark/>
          </w:tcPr>
          <w:p w14:paraId="65DC2987" w14:textId="77777777" w:rsidR="00810DF5" w:rsidRPr="001D7284" w:rsidRDefault="00810DF5" w:rsidP="00810DF5">
            <w:pPr>
              <w:rPr>
                <w:rFonts w:ascii="Tahoma" w:hAnsi="Tahoma" w:cs="Tahoma"/>
              </w:rPr>
            </w:pPr>
            <w:r w:rsidRPr="001D7284">
              <w:rPr>
                <w:rFonts w:ascii="Tahoma" w:hAnsi="Tahoma" w:cs="Tahoma"/>
              </w:rPr>
              <w:t>14:30-16:30</w:t>
            </w:r>
          </w:p>
        </w:tc>
        <w:tc>
          <w:tcPr>
            <w:tcW w:w="3613" w:type="dxa"/>
            <w:noWrap/>
            <w:hideMark/>
          </w:tcPr>
          <w:p w14:paraId="4A320259" w14:textId="77777777" w:rsidR="00810DF5" w:rsidRPr="001D7284" w:rsidRDefault="00810DF5" w:rsidP="00810DF5">
            <w:r w:rsidRPr="001D7284">
              <w:t>Handarbeitsgruppe</w:t>
            </w:r>
          </w:p>
        </w:tc>
        <w:tc>
          <w:tcPr>
            <w:tcW w:w="2268" w:type="dxa"/>
            <w:noWrap/>
            <w:hideMark/>
          </w:tcPr>
          <w:p w14:paraId="7B90F628" w14:textId="77777777" w:rsidR="00810DF5" w:rsidRPr="001D7284" w:rsidRDefault="00810DF5" w:rsidP="00810DF5">
            <w:r w:rsidRPr="001D7284">
              <w:t>Carin Becker</w:t>
            </w:r>
          </w:p>
        </w:tc>
      </w:tr>
    </w:tbl>
    <w:p w14:paraId="56551413" w14:textId="77777777" w:rsidR="001651CC" w:rsidRPr="007E01E5" w:rsidRDefault="001651CC" w:rsidP="008533A5">
      <w:pPr>
        <w:rPr>
          <w:sz w:val="16"/>
          <w:szCs w:val="16"/>
          <w:highlight w:val="yellow"/>
        </w:rPr>
      </w:pPr>
    </w:p>
    <w:p w14:paraId="18F00EA6" w14:textId="77777777" w:rsidR="007A79B3" w:rsidRPr="007E01E5" w:rsidRDefault="007A79B3" w:rsidP="007360C6">
      <w:pPr>
        <w:pStyle w:val="StandardWeb"/>
        <w:contextualSpacing/>
        <w:jc w:val="both"/>
        <w:rPr>
          <w:rFonts w:ascii="Suisse Works" w:hAnsi="Suisse Works" w:cstheme="majorHAnsi"/>
          <w:sz w:val="22"/>
          <w:szCs w:val="22"/>
          <w:highlight w:val="yellow"/>
        </w:rPr>
      </w:pPr>
    </w:p>
    <w:p w14:paraId="4C6EB671" w14:textId="77777777" w:rsidR="00E04C14" w:rsidRPr="007E01E5" w:rsidRDefault="00E04C14" w:rsidP="007360C6">
      <w:pPr>
        <w:pStyle w:val="StandardWeb"/>
        <w:contextualSpacing/>
        <w:jc w:val="both"/>
        <w:rPr>
          <w:rFonts w:ascii="Suisse Works" w:hAnsi="Suisse Works" w:cstheme="majorHAnsi"/>
          <w:sz w:val="22"/>
          <w:szCs w:val="22"/>
          <w:highlight w:val="yellow"/>
        </w:rPr>
        <w:sectPr w:rsidR="00E04C14" w:rsidRPr="007E01E5" w:rsidSect="00AE1841">
          <w:headerReference w:type="default" r:id="rId23"/>
          <w:footerReference w:type="default" r:id="rId24"/>
          <w:pgSz w:w="8391" w:h="11906" w:code="11"/>
          <w:pgMar w:top="992" w:right="454" w:bottom="567" w:left="567" w:header="567" w:footer="170" w:gutter="0"/>
          <w:cols w:space="283"/>
          <w:docGrid w:linePitch="360"/>
        </w:sectPr>
      </w:pPr>
    </w:p>
    <w:tbl>
      <w:tblPr>
        <w:tblW w:w="7727" w:type="dxa"/>
        <w:tblInd w:w="70" w:type="dxa"/>
        <w:tblBorders>
          <w:top w:val="dotted" w:sz="4" w:space="0" w:color="auto"/>
          <w:bottom w:val="dotted" w:sz="4" w:space="0" w:color="auto"/>
          <w:insideH w:val="dotted" w:sz="4" w:space="0" w:color="auto"/>
        </w:tblBorders>
        <w:shd w:val="clear" w:color="auto" w:fill="FFFFFF" w:themeFill="background1"/>
        <w:tblCellMar>
          <w:left w:w="70" w:type="dxa"/>
          <w:right w:w="70" w:type="dxa"/>
        </w:tblCellMar>
        <w:tblLook w:val="04A0" w:firstRow="1" w:lastRow="0" w:firstColumn="1" w:lastColumn="0" w:noHBand="0" w:noVBand="1"/>
      </w:tblPr>
      <w:tblGrid>
        <w:gridCol w:w="2179"/>
        <w:gridCol w:w="5548"/>
      </w:tblGrid>
      <w:tr w:rsidR="006D559E" w:rsidRPr="007E01E5" w14:paraId="04BB9093" w14:textId="77777777" w:rsidTr="0032497F">
        <w:trPr>
          <w:trHeight w:val="972"/>
        </w:trPr>
        <w:tc>
          <w:tcPr>
            <w:tcW w:w="2179" w:type="dxa"/>
            <w:shd w:val="clear" w:color="auto" w:fill="F2F2F2" w:themeFill="background1" w:themeFillShade="F2"/>
          </w:tcPr>
          <w:p w14:paraId="7D259CF2" w14:textId="77777777" w:rsidR="006D559E" w:rsidRPr="006D559E" w:rsidRDefault="006D559E" w:rsidP="006D559E">
            <w:pPr>
              <w:rPr>
                <w:rFonts w:ascii="Tahoma" w:hAnsi="Tahoma" w:cs="Tahoma"/>
              </w:rPr>
            </w:pPr>
            <w:r w:rsidRPr="006D559E">
              <w:rPr>
                <w:rFonts w:ascii="Tahoma" w:hAnsi="Tahoma" w:cs="Tahoma"/>
              </w:rPr>
              <w:lastRenderedPageBreak/>
              <w:t>Mittwoch</w:t>
            </w:r>
            <w:r w:rsidRPr="006D559E">
              <w:rPr>
                <w:rFonts w:ascii="Tahoma" w:hAnsi="Tahoma" w:cs="Tahoma"/>
              </w:rPr>
              <w:br/>
              <w:t xml:space="preserve">   </w:t>
            </w:r>
            <w:r w:rsidRPr="006D559E">
              <w:rPr>
                <w:rFonts w:ascii="Tahoma" w:hAnsi="Tahoma" w:cs="Tahoma"/>
                <w:b/>
              </w:rPr>
              <w:t>01.</w:t>
            </w:r>
            <w:r w:rsidRPr="006D559E">
              <w:rPr>
                <w:rFonts w:ascii="Tahoma" w:hAnsi="Tahoma" w:cs="Tahoma"/>
                <w:b/>
                <w:bCs/>
              </w:rPr>
              <w:t>04.2026</w:t>
            </w:r>
            <w:r w:rsidRPr="006D559E">
              <w:rPr>
                <w:rFonts w:ascii="Tahoma" w:hAnsi="Tahoma" w:cs="Tahoma"/>
              </w:rPr>
              <w:br/>
              <w:t xml:space="preserve">      10:30-12:00</w:t>
            </w:r>
          </w:p>
          <w:p w14:paraId="2702FC2F" w14:textId="77777777" w:rsidR="006D559E" w:rsidRPr="006D559E" w:rsidRDefault="006D559E" w:rsidP="006D559E">
            <w:pPr>
              <w:rPr>
                <w:rFonts w:ascii="Tahoma" w:hAnsi="Tahoma" w:cs="Tahoma"/>
              </w:rPr>
            </w:pPr>
            <w:r w:rsidRPr="006D559E">
              <w:rPr>
                <w:rFonts w:ascii="Tahoma" w:hAnsi="Tahoma" w:cs="Tahoma"/>
                <w:noProof/>
              </w:rPr>
              <w:drawing>
                <wp:anchor distT="0" distB="0" distL="114300" distR="114300" simplePos="0" relativeHeight="287792640" behindDoc="0" locked="0" layoutInCell="1" allowOverlap="1" wp14:anchorId="38914BC0" wp14:editId="3913D2D3">
                  <wp:simplePos x="0" y="0"/>
                  <wp:positionH relativeFrom="column">
                    <wp:posOffset>328930</wp:posOffset>
                  </wp:positionH>
                  <wp:positionV relativeFrom="paragraph">
                    <wp:posOffset>116840</wp:posOffset>
                  </wp:positionV>
                  <wp:extent cx="289561" cy="295657"/>
                  <wp:effectExtent l="0" t="0" r="0" b="9525"/>
                  <wp:wrapThrough wrapText="bothSides">
                    <wp:wrapPolygon edited="0">
                      <wp:start x="0" y="0"/>
                      <wp:lineTo x="0" y="20903"/>
                      <wp:lineTo x="19895" y="20903"/>
                      <wp:lineTo x="19895" y="0"/>
                      <wp:lineTo x="0" y="0"/>
                    </wp:wrapPolygon>
                  </wp:wrapThrough>
                  <wp:docPr id="1520018128" name="Grafik 1520018128" descr="Ein Bild, das Foto, sitzend, Bildschirm,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Foto, sitzend, Bildschirm, Frau enthält.&#10;&#10;Automatisch generierte Beschreibung"/>
                          <pic:cNvPicPr/>
                        </pic:nvPicPr>
                        <pic:blipFill>
                          <a:blip r:embed="rId25"/>
                          <a:stretch>
                            <a:fillRect/>
                          </a:stretch>
                        </pic:blipFill>
                        <pic:spPr>
                          <a:xfrm>
                            <a:off x="0" y="0"/>
                            <a:ext cx="289561" cy="295657"/>
                          </a:xfrm>
                          <a:prstGeom prst="rect">
                            <a:avLst/>
                          </a:prstGeom>
                        </pic:spPr>
                      </pic:pic>
                    </a:graphicData>
                  </a:graphic>
                </wp:anchor>
              </w:drawing>
            </w:r>
          </w:p>
          <w:p w14:paraId="7B91F5B6" w14:textId="77777777" w:rsidR="006D559E" w:rsidRPr="006D559E" w:rsidRDefault="006D559E" w:rsidP="006D559E">
            <w:pPr>
              <w:rPr>
                <w:rFonts w:ascii="Tahoma" w:hAnsi="Tahoma" w:cs="Tahoma"/>
              </w:rPr>
            </w:pPr>
          </w:p>
        </w:tc>
        <w:tc>
          <w:tcPr>
            <w:tcW w:w="5548" w:type="dxa"/>
            <w:shd w:val="clear" w:color="auto" w:fill="FFFFFF" w:themeFill="background1"/>
          </w:tcPr>
          <w:p w14:paraId="488BCCD5" w14:textId="77777777" w:rsidR="006D559E" w:rsidRPr="006D559E" w:rsidRDefault="006D559E" w:rsidP="006D559E">
            <w:pPr>
              <w:rPr>
                <w:b/>
                <w:bCs/>
              </w:rPr>
            </w:pPr>
            <w:r w:rsidRPr="006D559E">
              <w:rPr>
                <w:b/>
                <w:bCs/>
              </w:rPr>
              <w:t>Literarisches Osterfrühstück</w:t>
            </w:r>
          </w:p>
          <w:p w14:paraId="363DDB99" w14:textId="77777777" w:rsidR="006D559E" w:rsidRPr="006D559E" w:rsidRDefault="006D559E" w:rsidP="006D559E">
            <w:pPr>
              <w:rPr>
                <w:bCs/>
              </w:rPr>
            </w:pPr>
            <w:r w:rsidRPr="006D559E">
              <w:rPr>
                <w:bCs/>
              </w:rPr>
              <w:t xml:space="preserve">Nach dem gemeinsamen Frühstück werden </w:t>
            </w:r>
          </w:p>
          <w:p w14:paraId="7E1E5CB6" w14:textId="77777777" w:rsidR="006D559E" w:rsidRPr="006D559E" w:rsidRDefault="006D559E" w:rsidP="006D559E">
            <w:pPr>
              <w:rPr>
                <w:bCs/>
              </w:rPr>
            </w:pPr>
            <w:r w:rsidRPr="006D559E">
              <w:rPr>
                <w:bCs/>
              </w:rPr>
              <w:t xml:space="preserve">Oster- und Frühlingsgeschichten und Gedichte verschiedener Autoren vorgetragen. </w:t>
            </w:r>
          </w:p>
          <w:p w14:paraId="6DD7B40A" w14:textId="77777777" w:rsidR="006D559E" w:rsidRPr="006D559E" w:rsidRDefault="006D559E" w:rsidP="006D559E">
            <w:r w:rsidRPr="006D559E">
              <w:t xml:space="preserve">Kosten: </w:t>
            </w:r>
          </w:p>
          <w:p w14:paraId="605D5C8E" w14:textId="61155264" w:rsidR="006D559E" w:rsidRDefault="006D559E" w:rsidP="006D559E">
            <w:r w:rsidRPr="006D559E">
              <w:t>Jeder bezahlt nach seinen Möglichkeiten.</w:t>
            </w:r>
          </w:p>
          <w:p w14:paraId="26418134" w14:textId="77777777" w:rsidR="00C2670C" w:rsidRPr="006D559E" w:rsidRDefault="00C2670C" w:rsidP="006D559E"/>
          <w:p w14:paraId="298C418D" w14:textId="19280046" w:rsidR="00C2670C" w:rsidRPr="00C2670C" w:rsidRDefault="006D559E" w:rsidP="006D559E">
            <w:pPr>
              <w:spacing w:line="240" w:lineRule="auto"/>
            </w:pPr>
            <w:r w:rsidRPr="006D559E">
              <w:rPr>
                <w:rFonts w:ascii="Wingdings 3" w:hAnsi="Wingdings 3"/>
                <w:color w:val="BFBFBF" w:themeColor="background1" w:themeShade="BF"/>
                <w:sz w:val="18"/>
              </w:rPr>
              <w:t></w:t>
            </w:r>
            <w:r w:rsidRPr="006D559E">
              <w:t xml:space="preserve">  Bitte anmelden!</w:t>
            </w:r>
          </w:p>
        </w:tc>
      </w:tr>
      <w:tr w:rsidR="006D559E" w:rsidRPr="007E01E5" w14:paraId="702F744D" w14:textId="77777777" w:rsidTr="00C2670C">
        <w:trPr>
          <w:trHeight w:val="1398"/>
        </w:trPr>
        <w:tc>
          <w:tcPr>
            <w:tcW w:w="2179" w:type="dxa"/>
            <w:shd w:val="clear" w:color="auto" w:fill="F2F2F2" w:themeFill="background1" w:themeFillShade="F2"/>
          </w:tcPr>
          <w:p w14:paraId="0EB37A94" w14:textId="77777777" w:rsidR="006D559E" w:rsidRPr="001D7284" w:rsidRDefault="006D559E" w:rsidP="006D559E">
            <w:pPr>
              <w:rPr>
                <w:rFonts w:ascii="Tahoma" w:hAnsi="Tahoma" w:cs="Tahoma"/>
              </w:rPr>
            </w:pPr>
            <w:r w:rsidRPr="001D7284">
              <w:rPr>
                <w:rFonts w:ascii="Tahoma" w:hAnsi="Tahoma" w:cs="Tahoma"/>
              </w:rPr>
              <w:t>Mittwoch</w:t>
            </w:r>
            <w:r w:rsidRPr="001D7284">
              <w:rPr>
                <w:rFonts w:ascii="Tahoma" w:hAnsi="Tahoma" w:cs="Tahoma"/>
              </w:rPr>
              <w:br/>
              <w:t xml:space="preserve">   </w:t>
            </w:r>
            <w:r w:rsidRPr="001D7284">
              <w:rPr>
                <w:rFonts w:ascii="Tahoma" w:hAnsi="Tahoma" w:cs="Tahoma"/>
                <w:b/>
              </w:rPr>
              <w:t>01.</w:t>
            </w:r>
            <w:r w:rsidRPr="001D7284">
              <w:rPr>
                <w:rFonts w:ascii="Tahoma" w:hAnsi="Tahoma" w:cs="Tahoma"/>
                <w:b/>
                <w:bCs/>
              </w:rPr>
              <w:t>04.2026</w:t>
            </w:r>
            <w:r w:rsidRPr="001D7284">
              <w:rPr>
                <w:rFonts w:ascii="Tahoma" w:hAnsi="Tahoma" w:cs="Tahoma"/>
              </w:rPr>
              <w:br/>
              <w:t xml:space="preserve">      10:30-12:30</w:t>
            </w:r>
          </w:p>
          <w:p w14:paraId="2DC3A854" w14:textId="77777777" w:rsidR="006D559E" w:rsidRPr="001D7284" w:rsidRDefault="006D559E" w:rsidP="006D559E">
            <w:pPr>
              <w:rPr>
                <w:rFonts w:ascii="Tahoma" w:hAnsi="Tahoma" w:cs="Tahoma"/>
              </w:rPr>
            </w:pPr>
          </w:p>
        </w:tc>
        <w:tc>
          <w:tcPr>
            <w:tcW w:w="5548" w:type="dxa"/>
            <w:shd w:val="clear" w:color="auto" w:fill="FFFFFF" w:themeFill="background1"/>
          </w:tcPr>
          <w:p w14:paraId="16723F02" w14:textId="77777777" w:rsidR="006D559E" w:rsidRPr="001D7284" w:rsidRDefault="006D559E" w:rsidP="006D559E">
            <w:pPr>
              <w:spacing w:line="240" w:lineRule="auto"/>
              <w:rPr>
                <w:b/>
                <w:bCs/>
                <w:color w:val="000000" w:themeColor="text1"/>
              </w:rPr>
            </w:pPr>
            <w:r w:rsidRPr="001D7284">
              <w:rPr>
                <w:b/>
                <w:bCs/>
                <w:color w:val="000000" w:themeColor="text1"/>
              </w:rPr>
              <w:t xml:space="preserve">Osterbasar der Handarbeitsgruppe des </w:t>
            </w:r>
          </w:p>
          <w:p w14:paraId="37E7EEE4" w14:textId="77777777" w:rsidR="006D559E" w:rsidRPr="001D7284" w:rsidRDefault="006D559E" w:rsidP="006D559E">
            <w:pPr>
              <w:spacing w:line="240" w:lineRule="auto"/>
              <w:rPr>
                <w:bCs/>
                <w:color w:val="000000" w:themeColor="text1"/>
              </w:rPr>
            </w:pPr>
            <w:r w:rsidRPr="001D7284">
              <w:rPr>
                <w:b/>
                <w:bCs/>
                <w:color w:val="000000" w:themeColor="text1"/>
              </w:rPr>
              <w:t xml:space="preserve">„zentrum </w:t>
            </w:r>
            <w:r w:rsidRPr="001D7284">
              <w:rPr>
                <w:b/>
                <w:bCs/>
                <w:i/>
                <w:color w:val="000000" w:themeColor="text1"/>
              </w:rPr>
              <w:t>plus“</w:t>
            </w:r>
          </w:p>
          <w:p w14:paraId="461D616D" w14:textId="2E9F4523" w:rsidR="000A6A0D" w:rsidRPr="006D559E" w:rsidRDefault="006D559E" w:rsidP="006D559E">
            <w:pPr>
              <w:rPr>
                <w:rFonts w:cs="Tahoma"/>
                <w:bCs/>
                <w:color w:val="000000"/>
              </w:rPr>
            </w:pPr>
            <w:r w:rsidRPr="001D7284">
              <w:rPr>
                <w:rFonts w:cs="Tahoma"/>
                <w:bCs/>
                <w:color w:val="000000"/>
              </w:rPr>
              <w:t>Hier finden Sie handgefertigte Stricksachen, Frühlingsdekorationen und schöne Geschenkideen für verschiedene Anlässe.</w:t>
            </w:r>
          </w:p>
        </w:tc>
      </w:tr>
      <w:tr w:rsidR="006D559E" w:rsidRPr="007E01E5" w14:paraId="0F958492" w14:textId="77777777" w:rsidTr="00C2670C">
        <w:trPr>
          <w:trHeight w:val="1402"/>
        </w:trPr>
        <w:tc>
          <w:tcPr>
            <w:tcW w:w="2179" w:type="dxa"/>
            <w:shd w:val="clear" w:color="auto" w:fill="F2F2F2" w:themeFill="background1" w:themeFillShade="F2"/>
          </w:tcPr>
          <w:p w14:paraId="78B6495F" w14:textId="35E481C2" w:rsidR="006D559E" w:rsidRPr="006D559E" w:rsidRDefault="006D559E" w:rsidP="006D559E">
            <w:pPr>
              <w:rPr>
                <w:rFonts w:ascii="Tahoma" w:hAnsi="Tahoma" w:cs="Tahoma"/>
              </w:rPr>
            </w:pPr>
            <w:r w:rsidRPr="006D559E">
              <w:rPr>
                <w:rFonts w:ascii="Tahoma" w:hAnsi="Tahoma" w:cs="Tahoma"/>
              </w:rPr>
              <w:t>Dienstag</w:t>
            </w:r>
            <w:r w:rsidRPr="006D559E">
              <w:rPr>
                <w:rFonts w:ascii="Tahoma" w:hAnsi="Tahoma" w:cs="Tahoma"/>
              </w:rPr>
              <w:br/>
              <w:t xml:space="preserve">   </w:t>
            </w:r>
            <w:r w:rsidRPr="006D559E">
              <w:rPr>
                <w:rFonts w:ascii="Tahoma" w:hAnsi="Tahoma" w:cs="Tahoma"/>
                <w:b/>
                <w:bCs/>
              </w:rPr>
              <w:t>07.04.2026</w:t>
            </w:r>
            <w:r w:rsidRPr="006D559E">
              <w:rPr>
                <w:rFonts w:ascii="Tahoma" w:hAnsi="Tahoma" w:cs="Tahoma"/>
              </w:rPr>
              <w:br/>
              <w:t xml:space="preserve">      14:00-16:00</w:t>
            </w:r>
          </w:p>
          <w:p w14:paraId="78BDF6A1" w14:textId="0429C1F1" w:rsidR="006D559E" w:rsidRPr="006D559E" w:rsidRDefault="006D559E" w:rsidP="006D559E">
            <w:pPr>
              <w:rPr>
                <w:rFonts w:ascii="Tahoma" w:hAnsi="Tahoma" w:cs="Tahoma"/>
              </w:rPr>
            </w:pPr>
            <w:r w:rsidRPr="006D559E">
              <w:rPr>
                <w:rFonts w:ascii="Tahoma" w:hAnsi="Tahoma" w:cs="Tahoma"/>
              </w:rPr>
              <w:t xml:space="preserve">    </w:t>
            </w:r>
          </w:p>
        </w:tc>
        <w:tc>
          <w:tcPr>
            <w:tcW w:w="5548" w:type="dxa"/>
            <w:shd w:val="clear" w:color="auto" w:fill="FFFFFF" w:themeFill="background1"/>
          </w:tcPr>
          <w:p w14:paraId="5101FAEA" w14:textId="77777777" w:rsidR="006D559E" w:rsidRPr="006D559E" w:rsidRDefault="006D559E" w:rsidP="006D559E">
            <w:pPr>
              <w:rPr>
                <w:rFonts w:cs="Tahoma"/>
                <w:b/>
                <w:bCs/>
                <w:color w:val="000000"/>
                <w:spacing w:val="0"/>
              </w:rPr>
            </w:pPr>
            <w:r w:rsidRPr="006D559E">
              <w:rPr>
                <w:rFonts w:cs="Tahoma"/>
                <w:b/>
                <w:bCs/>
                <w:color w:val="000000"/>
                <w:spacing w:val="0"/>
              </w:rPr>
              <w:t xml:space="preserve">„Plauderstunde“ </w:t>
            </w:r>
            <w:r w:rsidRPr="006D559E">
              <w:rPr>
                <w:rFonts w:cs="Tahoma"/>
                <w:bCs/>
                <w:color w:val="000000"/>
                <w:spacing w:val="0"/>
              </w:rPr>
              <w:t>(feste Gruppe)</w:t>
            </w:r>
            <w:r w:rsidRPr="006D559E">
              <w:rPr>
                <w:rFonts w:cs="Tahoma"/>
                <w:b/>
                <w:bCs/>
                <w:color w:val="000000"/>
                <w:spacing w:val="0"/>
              </w:rPr>
              <w:t xml:space="preserve"> </w:t>
            </w:r>
          </w:p>
          <w:p w14:paraId="5403BDF8" w14:textId="2CF48A2C" w:rsidR="006D559E" w:rsidRPr="00397654" w:rsidRDefault="006D559E" w:rsidP="006D559E">
            <w:pPr>
              <w:rPr>
                <w:rFonts w:cs="Tahoma"/>
                <w:b/>
                <w:bCs/>
                <w:color w:val="000000"/>
                <w:spacing w:val="0"/>
              </w:rPr>
            </w:pPr>
            <w:r w:rsidRPr="006D559E">
              <w:rPr>
                <w:rFonts w:cs="Tahoma"/>
                <w:bCs/>
                <w:color w:val="000000"/>
                <w:spacing w:val="0"/>
              </w:rPr>
              <w:t>mit Inge Gößling und Renate Jastrzembski</w:t>
            </w:r>
            <w:r w:rsidR="00397654">
              <w:rPr>
                <w:rFonts w:cs="Tahoma"/>
                <w:bCs/>
                <w:color w:val="000000"/>
                <w:spacing w:val="0"/>
              </w:rPr>
              <w:t xml:space="preserve"> un</w:t>
            </w:r>
            <w:r w:rsidR="00397654" w:rsidRPr="000D7064">
              <w:rPr>
                <w:rFonts w:cs="Tahoma"/>
                <w:bCs/>
                <w:color w:val="000000"/>
                <w:spacing w:val="0"/>
              </w:rPr>
              <w:t xml:space="preserve">d </w:t>
            </w:r>
            <w:r w:rsidR="00397654">
              <w:rPr>
                <w:rFonts w:cs="Tahoma"/>
                <w:b/>
                <w:bCs/>
                <w:color w:val="000000"/>
                <w:spacing w:val="0"/>
              </w:rPr>
              <w:t xml:space="preserve">Vorstellung des Seniorenrates </w:t>
            </w:r>
            <w:r w:rsidR="00397654" w:rsidRPr="000D7064">
              <w:rPr>
                <w:rFonts w:cs="Tahoma"/>
                <w:bCs/>
                <w:color w:val="000000"/>
                <w:spacing w:val="0"/>
              </w:rPr>
              <w:t xml:space="preserve">mit </w:t>
            </w:r>
            <w:r w:rsidR="00397654">
              <w:rPr>
                <w:rFonts w:cs="Tahoma"/>
                <w:bCs/>
                <w:color w:val="000000"/>
                <w:spacing w:val="0"/>
              </w:rPr>
              <w:t>Norbert Zeitz</w:t>
            </w:r>
          </w:p>
          <w:p w14:paraId="3D2804D4" w14:textId="77777777" w:rsidR="006D559E" w:rsidRDefault="006D559E" w:rsidP="00397654">
            <w:pPr>
              <w:contextualSpacing/>
              <w:rPr>
                <w:rFonts w:cs="Tahoma"/>
                <w:bCs/>
                <w:color w:val="000000"/>
                <w:spacing w:val="0"/>
              </w:rPr>
            </w:pPr>
            <w:r w:rsidRPr="006D559E">
              <w:rPr>
                <w:rFonts w:cs="Tahoma"/>
                <w:bCs/>
                <w:color w:val="000000"/>
                <w:spacing w:val="0"/>
              </w:rPr>
              <w:t>Gespräche in gemütlicher Runde, Informationen, Austausch und gemeinsames Kaffeetrinken.</w:t>
            </w:r>
          </w:p>
          <w:p w14:paraId="2AAB7ADF" w14:textId="3C6577BA" w:rsidR="00C2670C" w:rsidRPr="00397654" w:rsidRDefault="00C2670C" w:rsidP="00397654">
            <w:pPr>
              <w:contextualSpacing/>
              <w:rPr>
                <w:rFonts w:cs="Tahoma"/>
                <w:bCs/>
                <w:color w:val="000000"/>
                <w:spacing w:val="0"/>
              </w:rPr>
            </w:pPr>
          </w:p>
        </w:tc>
      </w:tr>
      <w:tr w:rsidR="0032497F" w:rsidRPr="007E01E5" w14:paraId="7037FB95" w14:textId="77777777" w:rsidTr="0032497F">
        <w:trPr>
          <w:trHeight w:val="972"/>
        </w:trPr>
        <w:tc>
          <w:tcPr>
            <w:tcW w:w="2179" w:type="dxa"/>
            <w:shd w:val="clear" w:color="auto" w:fill="F2F2F2" w:themeFill="background1" w:themeFillShade="F2"/>
          </w:tcPr>
          <w:p w14:paraId="1BEE1693" w14:textId="44EF54CB" w:rsidR="0032497F" w:rsidRPr="001D7284" w:rsidRDefault="0032497F" w:rsidP="0032497F">
            <w:pPr>
              <w:rPr>
                <w:rFonts w:ascii="Tahoma" w:hAnsi="Tahoma" w:cs="Tahoma"/>
              </w:rPr>
            </w:pPr>
            <w:r w:rsidRPr="001D7284">
              <w:rPr>
                <w:rFonts w:ascii="Tahoma" w:hAnsi="Tahoma" w:cs="Tahoma"/>
              </w:rPr>
              <w:t>Mittwoch</w:t>
            </w:r>
            <w:r w:rsidRPr="001D7284">
              <w:rPr>
                <w:rFonts w:ascii="Tahoma" w:hAnsi="Tahoma" w:cs="Tahoma"/>
              </w:rPr>
              <w:br/>
              <w:t xml:space="preserve">   </w:t>
            </w:r>
            <w:r w:rsidRPr="001D7284">
              <w:rPr>
                <w:rFonts w:ascii="Tahoma" w:hAnsi="Tahoma" w:cs="Tahoma"/>
                <w:b/>
              </w:rPr>
              <w:t>0</w:t>
            </w:r>
            <w:r>
              <w:rPr>
                <w:rFonts w:ascii="Tahoma" w:hAnsi="Tahoma" w:cs="Tahoma"/>
                <w:b/>
              </w:rPr>
              <w:t>8</w:t>
            </w:r>
            <w:r w:rsidRPr="001D7284">
              <w:rPr>
                <w:rFonts w:ascii="Tahoma" w:hAnsi="Tahoma" w:cs="Tahoma"/>
                <w:b/>
              </w:rPr>
              <w:t>.</w:t>
            </w:r>
            <w:r w:rsidRPr="001D7284">
              <w:rPr>
                <w:rFonts w:ascii="Tahoma" w:hAnsi="Tahoma" w:cs="Tahoma"/>
                <w:b/>
                <w:bCs/>
              </w:rPr>
              <w:t>04.2026</w:t>
            </w:r>
            <w:r w:rsidRPr="001D7284">
              <w:rPr>
                <w:rFonts w:ascii="Tahoma" w:hAnsi="Tahoma" w:cs="Tahoma"/>
              </w:rPr>
              <w:br/>
              <w:t xml:space="preserve">      1</w:t>
            </w:r>
            <w:r>
              <w:rPr>
                <w:rFonts w:ascii="Tahoma" w:hAnsi="Tahoma" w:cs="Tahoma"/>
              </w:rPr>
              <w:t>1</w:t>
            </w:r>
            <w:r w:rsidRPr="001D7284">
              <w:rPr>
                <w:rFonts w:ascii="Tahoma" w:hAnsi="Tahoma" w:cs="Tahoma"/>
              </w:rPr>
              <w:t>:</w:t>
            </w:r>
            <w:r>
              <w:rPr>
                <w:rFonts w:ascii="Tahoma" w:hAnsi="Tahoma" w:cs="Tahoma"/>
              </w:rPr>
              <w:t>45</w:t>
            </w:r>
            <w:r w:rsidRPr="001D7284">
              <w:rPr>
                <w:rFonts w:ascii="Tahoma" w:hAnsi="Tahoma" w:cs="Tahoma"/>
              </w:rPr>
              <w:t>-1</w:t>
            </w:r>
            <w:r>
              <w:rPr>
                <w:rFonts w:ascii="Tahoma" w:hAnsi="Tahoma" w:cs="Tahoma"/>
              </w:rPr>
              <w:t>4</w:t>
            </w:r>
            <w:r w:rsidRPr="001D7284">
              <w:rPr>
                <w:rFonts w:ascii="Tahoma" w:hAnsi="Tahoma" w:cs="Tahoma"/>
              </w:rPr>
              <w:t>:</w:t>
            </w:r>
            <w:r>
              <w:rPr>
                <w:rFonts w:ascii="Tahoma" w:hAnsi="Tahoma" w:cs="Tahoma"/>
              </w:rPr>
              <w:t>0</w:t>
            </w:r>
            <w:r w:rsidRPr="001D7284">
              <w:rPr>
                <w:rFonts w:ascii="Tahoma" w:hAnsi="Tahoma" w:cs="Tahoma"/>
              </w:rPr>
              <w:t>0</w:t>
            </w:r>
          </w:p>
          <w:p w14:paraId="3E98C22A" w14:textId="77777777" w:rsidR="0032497F" w:rsidRPr="006D559E" w:rsidRDefault="0032497F" w:rsidP="006D559E">
            <w:pPr>
              <w:rPr>
                <w:rFonts w:ascii="Tahoma" w:hAnsi="Tahoma" w:cs="Tahoma"/>
              </w:rPr>
            </w:pPr>
          </w:p>
        </w:tc>
        <w:tc>
          <w:tcPr>
            <w:tcW w:w="5548" w:type="dxa"/>
            <w:shd w:val="clear" w:color="auto" w:fill="FFFFFF" w:themeFill="background1"/>
          </w:tcPr>
          <w:p w14:paraId="1A65B1FA" w14:textId="77777777" w:rsidR="0032497F" w:rsidRPr="0032497F" w:rsidRDefault="0032497F" w:rsidP="0032497F">
            <w:pPr>
              <w:rPr>
                <w:rFonts w:cs="Tahoma"/>
                <w:b/>
                <w:bCs/>
                <w:color w:val="000000"/>
                <w:spacing w:val="0"/>
              </w:rPr>
            </w:pPr>
            <w:r w:rsidRPr="0032497F">
              <w:rPr>
                <w:rFonts w:cs="Tahoma"/>
                <w:b/>
                <w:bCs/>
                <w:color w:val="000000"/>
                <w:spacing w:val="0"/>
              </w:rPr>
              <w:t>„Die ersten Frühlingsboten!“</w:t>
            </w:r>
          </w:p>
          <w:p w14:paraId="4A697D24" w14:textId="77777777" w:rsidR="0032497F" w:rsidRPr="0032497F" w:rsidRDefault="0032497F" w:rsidP="0032497F">
            <w:pPr>
              <w:rPr>
                <w:rFonts w:cs="Tahoma"/>
                <w:color w:val="000000"/>
                <w:spacing w:val="0"/>
              </w:rPr>
            </w:pPr>
            <w:r w:rsidRPr="0032497F">
              <w:rPr>
                <w:rFonts w:cs="Tahoma"/>
                <w:color w:val="000000"/>
                <w:spacing w:val="0"/>
              </w:rPr>
              <w:t>mit Beatrix Hanff</w:t>
            </w:r>
          </w:p>
          <w:p w14:paraId="4BF2A632" w14:textId="77777777" w:rsidR="0032497F" w:rsidRPr="0032497F" w:rsidRDefault="0032497F" w:rsidP="0032497F">
            <w:pPr>
              <w:rPr>
                <w:rFonts w:cs="Tahoma"/>
                <w:color w:val="000000"/>
                <w:spacing w:val="0"/>
              </w:rPr>
            </w:pPr>
            <w:r w:rsidRPr="0032497F">
              <w:rPr>
                <w:rFonts w:cs="Tahoma"/>
                <w:color w:val="000000"/>
                <w:spacing w:val="0"/>
              </w:rPr>
              <w:t>Aus farbigem Papier stellen wir einen tollen Gute-Laune-Blumenstrauß her, der weder gegossen werden muss noch verwelkt.</w:t>
            </w:r>
          </w:p>
          <w:p w14:paraId="36DE9705" w14:textId="77777777" w:rsidR="0032497F" w:rsidRPr="0032497F" w:rsidRDefault="0032497F" w:rsidP="0032497F">
            <w:pPr>
              <w:rPr>
                <w:rFonts w:cs="Tahoma"/>
                <w:color w:val="000000"/>
                <w:spacing w:val="0"/>
              </w:rPr>
            </w:pPr>
            <w:r w:rsidRPr="0032497F">
              <w:rPr>
                <w:rFonts w:cs="Tahoma"/>
                <w:color w:val="000000"/>
                <w:spacing w:val="0"/>
              </w:rPr>
              <w:t>Bitte mitbringen: Lineal u. Kleber.</w:t>
            </w:r>
          </w:p>
          <w:p w14:paraId="14545FE7" w14:textId="4D382B26" w:rsidR="0032497F" w:rsidRPr="0032497F" w:rsidRDefault="0032497F" w:rsidP="0032497F">
            <w:pPr>
              <w:rPr>
                <w:rFonts w:cs="Tahoma"/>
                <w:b/>
                <w:bCs/>
                <w:color w:val="000000"/>
                <w:spacing w:val="0"/>
              </w:rPr>
            </w:pPr>
          </w:p>
          <w:p w14:paraId="71F007B1" w14:textId="77777777" w:rsidR="0032497F" w:rsidRDefault="0032497F" w:rsidP="006D559E">
            <w:r w:rsidRPr="006D559E">
              <w:rPr>
                <w:rFonts w:ascii="Wingdings 3" w:hAnsi="Wingdings 3"/>
                <w:color w:val="BFBFBF" w:themeColor="background1" w:themeShade="BF"/>
                <w:sz w:val="18"/>
              </w:rPr>
              <w:t></w:t>
            </w:r>
            <w:r w:rsidRPr="006D559E">
              <w:t xml:space="preserve">  Bitte anmelden!</w:t>
            </w:r>
          </w:p>
          <w:p w14:paraId="055D8806" w14:textId="7EDC35BB" w:rsidR="00C2670C" w:rsidRPr="006D559E" w:rsidRDefault="00C2670C" w:rsidP="006D559E">
            <w:pPr>
              <w:rPr>
                <w:rFonts w:cs="Tahoma"/>
                <w:b/>
                <w:bCs/>
                <w:color w:val="000000"/>
                <w:spacing w:val="0"/>
              </w:rPr>
            </w:pPr>
          </w:p>
        </w:tc>
      </w:tr>
      <w:tr w:rsidR="00397654" w:rsidRPr="007E01E5" w14:paraId="749B598B" w14:textId="77777777" w:rsidTr="0032497F">
        <w:trPr>
          <w:trHeight w:val="972"/>
        </w:trPr>
        <w:tc>
          <w:tcPr>
            <w:tcW w:w="2179" w:type="dxa"/>
            <w:shd w:val="clear" w:color="auto" w:fill="F2F2F2" w:themeFill="background1" w:themeFillShade="F2"/>
          </w:tcPr>
          <w:p w14:paraId="3C5E04C6" w14:textId="1EB88B92" w:rsidR="00397654" w:rsidRPr="00397654" w:rsidRDefault="00397654" w:rsidP="00397654">
            <w:pPr>
              <w:rPr>
                <w:rFonts w:ascii="Tahoma" w:hAnsi="Tahoma" w:cs="Tahoma"/>
              </w:rPr>
            </w:pPr>
            <w:r w:rsidRPr="00397654">
              <w:rPr>
                <w:rFonts w:ascii="Tahoma" w:hAnsi="Tahoma" w:cs="Tahoma"/>
              </w:rPr>
              <w:t>Donnerstag</w:t>
            </w:r>
            <w:r w:rsidRPr="00397654">
              <w:rPr>
                <w:rFonts w:ascii="Tahoma" w:hAnsi="Tahoma" w:cs="Tahoma"/>
              </w:rPr>
              <w:br/>
            </w:r>
            <w:r w:rsidRPr="00397654">
              <w:rPr>
                <w:rFonts w:ascii="Tahoma" w:hAnsi="Tahoma" w:cs="Tahoma"/>
                <w:b/>
                <w:bCs/>
              </w:rPr>
              <w:t xml:space="preserve">   09.04.2026</w:t>
            </w:r>
            <w:r w:rsidRPr="00397654">
              <w:rPr>
                <w:rFonts w:ascii="Tahoma" w:hAnsi="Tahoma" w:cs="Tahoma"/>
              </w:rPr>
              <w:br/>
              <w:t xml:space="preserve">      11:00-12:30</w:t>
            </w:r>
          </w:p>
          <w:p w14:paraId="6AE50C75" w14:textId="7DEA0767" w:rsidR="00397654" w:rsidRPr="00397654" w:rsidRDefault="00397654" w:rsidP="00397654">
            <w:pPr>
              <w:rPr>
                <w:rFonts w:ascii="Tahoma" w:hAnsi="Tahoma" w:cs="Tahoma"/>
              </w:rPr>
            </w:pPr>
            <w:r w:rsidRPr="00397654">
              <w:rPr>
                <w:rFonts w:ascii="Tahoma" w:hAnsi="Tahoma" w:cs="Tahoma"/>
                <w:noProof/>
              </w:rPr>
              <w:drawing>
                <wp:anchor distT="0" distB="0" distL="114300" distR="114300" simplePos="0" relativeHeight="287875584" behindDoc="0" locked="0" layoutInCell="1" allowOverlap="1" wp14:anchorId="162AF4B4" wp14:editId="08FA61A7">
                  <wp:simplePos x="0" y="0"/>
                  <wp:positionH relativeFrom="column">
                    <wp:posOffset>401857</wp:posOffset>
                  </wp:positionH>
                  <wp:positionV relativeFrom="paragraph">
                    <wp:posOffset>36684</wp:posOffset>
                  </wp:positionV>
                  <wp:extent cx="273050" cy="273050"/>
                  <wp:effectExtent l="0" t="0" r="0" b="0"/>
                  <wp:wrapThrough wrapText="bothSides">
                    <wp:wrapPolygon edited="0">
                      <wp:start x="0" y="0"/>
                      <wp:lineTo x="0" y="19591"/>
                      <wp:lineTo x="19591" y="19591"/>
                      <wp:lineTo x="19591" y="0"/>
                      <wp:lineTo x="0" y="0"/>
                    </wp:wrapPolygon>
                  </wp:wrapThrough>
                  <wp:docPr id="1537429177" name="Grafik 1537429177" descr="Ein Bild, das Möbel, Stuhl,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Möbel, Stuhl, Tisch enthält.&#10;&#10;Automatisch generierte Beschreibung"/>
                          <pic:cNvPicPr/>
                        </pic:nvPicPr>
                        <pic:blipFill>
                          <a:blip r:embed="rId26"/>
                          <a:stretch>
                            <a:fillRect/>
                          </a:stretch>
                        </pic:blipFill>
                        <pic:spPr>
                          <a:xfrm>
                            <a:off x="0" y="0"/>
                            <a:ext cx="273050" cy="273050"/>
                          </a:xfrm>
                          <a:prstGeom prst="rect">
                            <a:avLst/>
                          </a:prstGeom>
                        </pic:spPr>
                      </pic:pic>
                    </a:graphicData>
                  </a:graphic>
                </wp:anchor>
              </w:drawing>
            </w:r>
          </w:p>
        </w:tc>
        <w:tc>
          <w:tcPr>
            <w:tcW w:w="5548" w:type="dxa"/>
            <w:shd w:val="clear" w:color="auto" w:fill="FFFFFF" w:themeFill="background1"/>
          </w:tcPr>
          <w:p w14:paraId="0881095B" w14:textId="77777777" w:rsidR="00397654" w:rsidRPr="00397654" w:rsidRDefault="00397654" w:rsidP="00397654">
            <w:r w:rsidRPr="00397654">
              <w:rPr>
                <w:b/>
                <w:bCs/>
              </w:rPr>
              <w:t>Projektgruppe</w:t>
            </w:r>
            <w:r w:rsidRPr="00397654">
              <w:t xml:space="preserve"> „</w:t>
            </w:r>
            <w:r w:rsidRPr="00397654">
              <w:rPr>
                <w:b/>
                <w:bCs/>
              </w:rPr>
              <w:t>Lesen</w:t>
            </w:r>
            <w:r w:rsidRPr="00397654">
              <w:t xml:space="preserve">“ </w:t>
            </w:r>
          </w:p>
          <w:p w14:paraId="595098B0" w14:textId="77777777" w:rsidR="00397654" w:rsidRPr="00397654" w:rsidRDefault="00397654" w:rsidP="00397654">
            <w:r w:rsidRPr="00397654">
              <w:t>Planung neuer Vorlese-Ideen</w:t>
            </w:r>
            <w:r w:rsidRPr="00397654">
              <w:rPr>
                <w:rFonts w:cs="Tahoma"/>
                <w:color w:val="000000"/>
              </w:rPr>
              <w:br/>
            </w:r>
            <w:r w:rsidRPr="00397654">
              <w:t>mit Inge Gößling.</w:t>
            </w:r>
          </w:p>
          <w:p w14:paraId="03FE6D5C" w14:textId="77777777" w:rsidR="00397654" w:rsidRPr="00397654" w:rsidRDefault="00397654" w:rsidP="00397654"/>
          <w:p w14:paraId="7A06690F" w14:textId="77777777" w:rsidR="00397654" w:rsidRDefault="00397654" w:rsidP="00397654">
            <w:pPr>
              <w:spacing w:line="240" w:lineRule="auto"/>
              <w:rPr>
                <w:b/>
                <w:bCs/>
                <w:color w:val="000000" w:themeColor="text1"/>
              </w:rPr>
            </w:pPr>
          </w:p>
          <w:p w14:paraId="701BC682" w14:textId="77777777" w:rsidR="000A6A0D" w:rsidRPr="00397654" w:rsidRDefault="000A6A0D" w:rsidP="00397654">
            <w:pPr>
              <w:spacing w:line="240" w:lineRule="auto"/>
              <w:rPr>
                <w:b/>
                <w:bCs/>
                <w:color w:val="000000" w:themeColor="text1"/>
              </w:rPr>
            </w:pPr>
          </w:p>
        </w:tc>
      </w:tr>
      <w:tr w:rsidR="003837B4" w:rsidRPr="007E01E5" w14:paraId="635C787B" w14:textId="77777777" w:rsidTr="0032497F">
        <w:trPr>
          <w:trHeight w:val="972"/>
        </w:trPr>
        <w:tc>
          <w:tcPr>
            <w:tcW w:w="2179" w:type="dxa"/>
            <w:shd w:val="clear" w:color="auto" w:fill="F2F2F2" w:themeFill="background1" w:themeFillShade="F2"/>
          </w:tcPr>
          <w:p w14:paraId="5641D484" w14:textId="23AAC3D1" w:rsidR="003837B4" w:rsidRPr="003837B4" w:rsidRDefault="003837B4" w:rsidP="003837B4">
            <w:pPr>
              <w:rPr>
                <w:rFonts w:ascii="Tahoma" w:hAnsi="Tahoma" w:cs="Tahoma"/>
              </w:rPr>
            </w:pPr>
            <w:r w:rsidRPr="003837B4">
              <w:rPr>
                <w:rFonts w:ascii="Tahoma" w:hAnsi="Tahoma" w:cs="Tahoma"/>
              </w:rPr>
              <w:lastRenderedPageBreak/>
              <w:t>Donnerstag</w:t>
            </w:r>
            <w:r w:rsidRPr="003837B4">
              <w:rPr>
                <w:rFonts w:ascii="Tahoma" w:hAnsi="Tahoma" w:cs="Tahoma"/>
              </w:rPr>
              <w:br/>
              <w:t xml:space="preserve">   </w:t>
            </w:r>
            <w:r w:rsidRPr="003837B4">
              <w:rPr>
                <w:rFonts w:ascii="Tahoma" w:hAnsi="Tahoma" w:cs="Tahoma"/>
                <w:b/>
              </w:rPr>
              <w:t>09</w:t>
            </w:r>
            <w:r w:rsidRPr="003837B4">
              <w:rPr>
                <w:rFonts w:ascii="Tahoma" w:hAnsi="Tahoma" w:cs="Tahoma"/>
                <w:b/>
                <w:bCs/>
              </w:rPr>
              <w:t>.04.2026</w:t>
            </w:r>
            <w:r w:rsidRPr="003837B4">
              <w:rPr>
                <w:rFonts w:ascii="Tahoma" w:hAnsi="Tahoma" w:cs="Tahoma"/>
              </w:rPr>
              <w:br/>
              <w:t xml:space="preserve">      11:00-12:00</w:t>
            </w:r>
          </w:p>
          <w:p w14:paraId="723C8C1F" w14:textId="77777777" w:rsidR="003837B4" w:rsidRPr="003837B4" w:rsidRDefault="003837B4" w:rsidP="003837B4">
            <w:pPr>
              <w:rPr>
                <w:rFonts w:ascii="Tahoma" w:hAnsi="Tahoma" w:cs="Tahoma"/>
              </w:rPr>
            </w:pPr>
          </w:p>
        </w:tc>
        <w:tc>
          <w:tcPr>
            <w:tcW w:w="5548" w:type="dxa"/>
            <w:shd w:val="clear" w:color="auto" w:fill="FFFFFF" w:themeFill="background1"/>
          </w:tcPr>
          <w:p w14:paraId="3682A8CA" w14:textId="77777777" w:rsidR="003837B4" w:rsidRPr="003837B4" w:rsidRDefault="003837B4" w:rsidP="003837B4">
            <w:pPr>
              <w:rPr>
                <w:b/>
                <w:bCs/>
              </w:rPr>
            </w:pPr>
            <w:r w:rsidRPr="003837B4">
              <w:rPr>
                <w:b/>
                <w:bCs/>
              </w:rPr>
              <w:t xml:space="preserve">Lachen macht Freude </w:t>
            </w:r>
          </w:p>
          <w:p w14:paraId="4D92293F" w14:textId="77777777" w:rsidR="003837B4" w:rsidRPr="003837B4" w:rsidRDefault="003837B4" w:rsidP="003837B4">
            <w:pPr>
              <w:rPr>
                <w:bCs/>
              </w:rPr>
            </w:pPr>
            <w:r w:rsidRPr="003837B4">
              <w:rPr>
                <w:bCs/>
              </w:rPr>
              <w:t>mit Verena Trilling</w:t>
            </w:r>
          </w:p>
          <w:p w14:paraId="7B4523E2" w14:textId="77777777" w:rsidR="003837B4" w:rsidRPr="003837B4" w:rsidRDefault="003837B4" w:rsidP="003837B4">
            <w:pPr>
              <w:rPr>
                <w:bCs/>
              </w:rPr>
            </w:pPr>
            <w:r w:rsidRPr="003837B4">
              <w:rPr>
                <w:bCs/>
              </w:rPr>
              <w:t xml:space="preserve">Gemeinsames Lachen mit leichten Bewegungen und Atemübungen zur Förderung der </w:t>
            </w:r>
          </w:p>
          <w:p w14:paraId="267E98AD" w14:textId="77777777" w:rsidR="003837B4" w:rsidRPr="003837B4" w:rsidRDefault="003837B4" w:rsidP="003837B4">
            <w:pPr>
              <w:rPr>
                <w:bCs/>
              </w:rPr>
            </w:pPr>
            <w:r w:rsidRPr="003837B4">
              <w:rPr>
                <w:bCs/>
              </w:rPr>
              <w:t>Gesundheit und des Wohlbefindens</w:t>
            </w:r>
          </w:p>
          <w:p w14:paraId="61B3FD30" w14:textId="77777777" w:rsidR="003837B4" w:rsidRPr="003837B4" w:rsidRDefault="003837B4" w:rsidP="003837B4">
            <w:pPr>
              <w:rPr>
                <w:bCs/>
              </w:rPr>
            </w:pPr>
          </w:p>
          <w:p w14:paraId="4B48E982" w14:textId="77777777" w:rsidR="003837B4" w:rsidRDefault="003837B4" w:rsidP="003837B4">
            <w:r w:rsidRPr="003837B4">
              <w:rPr>
                <w:rFonts w:ascii="Wingdings 3" w:hAnsi="Wingdings 3"/>
                <w:color w:val="BFBFBF" w:themeColor="background1" w:themeShade="BF"/>
                <w:sz w:val="18"/>
              </w:rPr>
              <w:t></w:t>
            </w:r>
            <w:r w:rsidRPr="003837B4">
              <w:t xml:space="preserve">  Bitte anmelden!</w:t>
            </w:r>
          </w:p>
          <w:p w14:paraId="17D8630C" w14:textId="5104FA32" w:rsidR="00C2670C" w:rsidRPr="003837B4" w:rsidRDefault="00C2670C" w:rsidP="003837B4">
            <w:pPr>
              <w:rPr>
                <w:b/>
                <w:bCs/>
              </w:rPr>
            </w:pPr>
          </w:p>
        </w:tc>
      </w:tr>
      <w:tr w:rsidR="003837B4" w:rsidRPr="007E01E5" w14:paraId="1EAB1740" w14:textId="77777777" w:rsidTr="0032497F">
        <w:trPr>
          <w:trHeight w:val="972"/>
        </w:trPr>
        <w:tc>
          <w:tcPr>
            <w:tcW w:w="2179" w:type="dxa"/>
            <w:shd w:val="clear" w:color="auto" w:fill="F2F2F2" w:themeFill="background1" w:themeFillShade="F2"/>
          </w:tcPr>
          <w:p w14:paraId="5E0CBEEE" w14:textId="00E1BFD5" w:rsidR="003837B4" w:rsidRPr="00193CCC" w:rsidRDefault="003837B4" w:rsidP="003837B4">
            <w:pPr>
              <w:rPr>
                <w:rFonts w:ascii="Tahoma" w:hAnsi="Tahoma" w:cs="Tahoma"/>
              </w:rPr>
            </w:pPr>
            <w:r w:rsidRPr="00193CCC">
              <w:rPr>
                <w:rFonts w:ascii="Tahoma" w:hAnsi="Tahoma" w:cs="Tahoma"/>
              </w:rPr>
              <w:t>Donnerstag</w:t>
            </w:r>
            <w:r w:rsidRPr="00193CCC">
              <w:rPr>
                <w:rFonts w:ascii="Tahoma" w:hAnsi="Tahoma" w:cs="Tahoma"/>
              </w:rPr>
              <w:br/>
              <w:t xml:space="preserve">   </w:t>
            </w:r>
            <w:r w:rsidRPr="00193CCC">
              <w:rPr>
                <w:rFonts w:ascii="Tahoma" w:hAnsi="Tahoma" w:cs="Tahoma"/>
                <w:b/>
                <w:bCs/>
              </w:rPr>
              <w:t>09.04.2026</w:t>
            </w:r>
            <w:r w:rsidRPr="00193CCC">
              <w:rPr>
                <w:rFonts w:ascii="Tahoma" w:hAnsi="Tahoma" w:cs="Tahoma"/>
              </w:rPr>
              <w:br/>
              <w:t xml:space="preserve">      14:30-16:00</w:t>
            </w:r>
          </w:p>
          <w:p w14:paraId="48551986" w14:textId="77777777" w:rsidR="003837B4" w:rsidRPr="00193CCC" w:rsidRDefault="003837B4" w:rsidP="003837B4">
            <w:pPr>
              <w:rPr>
                <w:rFonts w:ascii="Tahoma" w:hAnsi="Tahoma" w:cs="Tahoma"/>
              </w:rPr>
            </w:pPr>
          </w:p>
        </w:tc>
        <w:tc>
          <w:tcPr>
            <w:tcW w:w="5548" w:type="dxa"/>
            <w:shd w:val="clear" w:color="auto" w:fill="FFFFFF" w:themeFill="background1"/>
          </w:tcPr>
          <w:p w14:paraId="2A05A6D9" w14:textId="77777777" w:rsidR="003837B4" w:rsidRPr="00193CCC" w:rsidRDefault="003837B4" w:rsidP="003837B4">
            <w:pPr>
              <w:rPr>
                <w:b/>
                <w:bCs/>
              </w:rPr>
            </w:pPr>
            <w:r w:rsidRPr="00193CCC">
              <w:rPr>
                <w:b/>
                <w:bCs/>
              </w:rPr>
              <w:t>Experten vor Ort</w:t>
            </w:r>
          </w:p>
          <w:p w14:paraId="76AC7FC5" w14:textId="77777777" w:rsidR="00EE41C9" w:rsidRPr="00193CCC" w:rsidRDefault="0058337D" w:rsidP="003837B4">
            <w:pPr>
              <w:rPr>
                <w:b/>
                <w:bCs/>
              </w:rPr>
            </w:pPr>
            <w:r w:rsidRPr="00193CCC">
              <w:rPr>
                <w:b/>
                <w:bCs/>
              </w:rPr>
              <w:t>„Bargeldloses Bezahlen in der Rheinbahn</w:t>
            </w:r>
            <w:r w:rsidR="00B95385" w:rsidRPr="00193CCC">
              <w:rPr>
                <w:b/>
                <w:bCs/>
              </w:rPr>
              <w:t>“</w:t>
            </w:r>
          </w:p>
          <w:p w14:paraId="08F12E2D" w14:textId="77777777" w:rsidR="00C2670C" w:rsidRPr="00193CCC" w:rsidRDefault="00611837" w:rsidP="003837B4">
            <w:r w:rsidRPr="00193CCC">
              <w:t xml:space="preserve">Kolleg*innen der Rheinbahn stellen das </w:t>
            </w:r>
            <w:r w:rsidR="00B95385" w:rsidRPr="00193CCC">
              <w:t>Digi</w:t>
            </w:r>
            <w:r w:rsidR="004126C1" w:rsidRPr="00193CCC">
              <w:t xml:space="preserve">tal - </w:t>
            </w:r>
            <w:r w:rsidRPr="00193CCC">
              <w:t xml:space="preserve">Projekt „CALO“ vor, und informieren </w:t>
            </w:r>
          </w:p>
          <w:p w14:paraId="4B8394F1" w14:textId="03B3FE3D" w:rsidR="005D7CCC" w:rsidRPr="00193CCC" w:rsidRDefault="00611837" w:rsidP="003837B4">
            <w:r w:rsidRPr="00193CCC">
              <w:t>anschaulich über digitale Unterstützungsmöglichkeit</w:t>
            </w:r>
            <w:r w:rsidR="004126C1" w:rsidRPr="00193CCC">
              <w:t xml:space="preserve">en </w:t>
            </w:r>
            <w:r w:rsidR="00925B4C" w:rsidRPr="00193CCC">
              <w:t xml:space="preserve">bei Nutzung </w:t>
            </w:r>
            <w:r w:rsidR="003B1AF9" w:rsidRPr="00193CCC">
              <w:t>von Bus und Bahn</w:t>
            </w:r>
            <w:r w:rsidR="004126C1" w:rsidRPr="00193CCC">
              <w:t>, z</w:t>
            </w:r>
            <w:r w:rsidR="000A6A0D" w:rsidRPr="00193CCC">
              <w:t>.</w:t>
            </w:r>
            <w:r w:rsidR="004126C1" w:rsidRPr="00193CCC">
              <w:t xml:space="preserve">B. über </w:t>
            </w:r>
            <w:r w:rsidR="00B95385" w:rsidRPr="00193CCC">
              <w:t>digitale Fahrplanauskunft und Rheinbahn App</w:t>
            </w:r>
            <w:r w:rsidR="00925B4C" w:rsidRPr="00193CCC">
              <w:t xml:space="preserve"> mit </w:t>
            </w:r>
            <w:r w:rsidR="00C623B0">
              <w:t>„</w:t>
            </w:r>
            <w:r w:rsidR="00B95385" w:rsidRPr="00193CCC">
              <w:t>eezy-</w:t>
            </w:r>
            <w:r w:rsidR="00925B4C" w:rsidRPr="00193CCC">
              <w:t>T</w:t>
            </w:r>
            <w:r w:rsidR="00B95385" w:rsidRPr="00193CCC">
              <w:t>icket</w:t>
            </w:r>
            <w:r w:rsidR="00C623B0">
              <w:t>“</w:t>
            </w:r>
            <w:r w:rsidR="00B95385" w:rsidRPr="00193CCC">
              <w:t xml:space="preserve"> etc</w:t>
            </w:r>
            <w:r w:rsidR="00925B4C" w:rsidRPr="00193CCC">
              <w:t xml:space="preserve">. </w:t>
            </w:r>
          </w:p>
          <w:p w14:paraId="0A7E815D" w14:textId="2DBE75BB" w:rsidR="00B95385" w:rsidRPr="00F67CBA" w:rsidRDefault="00925B4C" w:rsidP="003837B4">
            <w:pPr>
              <w:rPr>
                <w:i/>
                <w:iCs/>
              </w:rPr>
            </w:pPr>
            <w:r w:rsidRPr="00193CCC">
              <w:rPr>
                <w:i/>
                <w:iCs/>
              </w:rPr>
              <w:t>E</w:t>
            </w:r>
            <w:r w:rsidR="00B95385" w:rsidRPr="00193CCC">
              <w:rPr>
                <w:i/>
                <w:iCs/>
                <w:color w:val="000000"/>
              </w:rPr>
              <w:t>igene Smartphones oder Tablets können mitgebracht</w:t>
            </w:r>
            <w:r w:rsidR="004126C1" w:rsidRPr="00193CCC">
              <w:rPr>
                <w:i/>
                <w:iCs/>
                <w:color w:val="000000"/>
              </w:rPr>
              <w:t xml:space="preserve"> </w:t>
            </w:r>
            <w:r w:rsidR="00B95385" w:rsidRPr="00193CCC">
              <w:rPr>
                <w:i/>
                <w:iCs/>
                <w:color w:val="000000"/>
              </w:rPr>
              <w:t>werden</w:t>
            </w:r>
            <w:r w:rsidR="004126C1" w:rsidRPr="00193CCC">
              <w:rPr>
                <w:i/>
                <w:iCs/>
                <w:color w:val="000000"/>
              </w:rPr>
              <w:t>, u</w:t>
            </w:r>
            <w:r w:rsidR="00B95385" w:rsidRPr="00193CCC">
              <w:rPr>
                <w:i/>
                <w:iCs/>
                <w:color w:val="000000"/>
              </w:rPr>
              <w:t>m die Anwendung auszuprobieren.</w:t>
            </w:r>
          </w:p>
          <w:p w14:paraId="4E488DE8" w14:textId="77777777" w:rsidR="00C87C41" w:rsidRPr="00193CCC" w:rsidRDefault="00C87C41" w:rsidP="003837B4">
            <w:pPr>
              <w:rPr>
                <w:b/>
                <w:bCs/>
              </w:rPr>
            </w:pPr>
          </w:p>
          <w:p w14:paraId="03C1035F" w14:textId="709A11C3" w:rsidR="00C2670C" w:rsidRPr="00193CCC" w:rsidRDefault="003837B4" w:rsidP="003837B4">
            <w:pPr>
              <w:spacing w:line="240" w:lineRule="auto"/>
            </w:pPr>
            <w:r w:rsidRPr="00193CCC">
              <w:rPr>
                <w:rFonts w:ascii="Wingdings 3" w:hAnsi="Wingdings 3"/>
                <w:color w:val="BFBFBF" w:themeColor="background1" w:themeShade="BF"/>
                <w:sz w:val="18"/>
              </w:rPr>
              <w:t></w:t>
            </w:r>
            <w:r w:rsidRPr="00193CCC">
              <w:t xml:space="preserve">  Bitte anmelden</w:t>
            </w:r>
            <w:r w:rsidR="00C2670C" w:rsidRPr="00193CCC">
              <w:t>!</w:t>
            </w:r>
          </w:p>
        </w:tc>
      </w:tr>
      <w:tr w:rsidR="003837B4" w:rsidRPr="007E01E5" w14:paraId="3CD7F185" w14:textId="77777777" w:rsidTr="0032497F">
        <w:trPr>
          <w:trHeight w:val="972"/>
        </w:trPr>
        <w:tc>
          <w:tcPr>
            <w:tcW w:w="2179" w:type="dxa"/>
            <w:shd w:val="clear" w:color="auto" w:fill="F2F2F2" w:themeFill="background1" w:themeFillShade="F2"/>
          </w:tcPr>
          <w:p w14:paraId="10C7CF43" w14:textId="013AD0C8" w:rsidR="003837B4" w:rsidRPr="00397654" w:rsidRDefault="003837B4" w:rsidP="003837B4">
            <w:pPr>
              <w:rPr>
                <w:rFonts w:ascii="Tahoma" w:hAnsi="Tahoma" w:cs="Tahoma"/>
              </w:rPr>
            </w:pPr>
            <w:r w:rsidRPr="00397654">
              <w:rPr>
                <w:rFonts w:ascii="Tahoma" w:hAnsi="Tahoma" w:cs="Tahoma"/>
              </w:rPr>
              <w:t>Samstag</w:t>
            </w:r>
            <w:r w:rsidRPr="00397654">
              <w:rPr>
                <w:rFonts w:ascii="Tahoma" w:hAnsi="Tahoma" w:cs="Tahoma"/>
              </w:rPr>
              <w:br/>
              <w:t xml:space="preserve">   </w:t>
            </w:r>
            <w:r w:rsidRPr="00397654">
              <w:rPr>
                <w:rFonts w:ascii="Tahoma" w:hAnsi="Tahoma" w:cs="Tahoma"/>
                <w:b/>
                <w:bCs/>
              </w:rPr>
              <w:t>11.04.2026</w:t>
            </w:r>
            <w:r w:rsidRPr="00397654">
              <w:rPr>
                <w:rFonts w:ascii="Tahoma" w:hAnsi="Tahoma" w:cs="Tahoma"/>
              </w:rPr>
              <w:br/>
              <w:t xml:space="preserve">      14:00-17:00</w:t>
            </w:r>
          </w:p>
          <w:p w14:paraId="5C66F469" w14:textId="77777777" w:rsidR="003837B4" w:rsidRPr="00397654" w:rsidRDefault="003837B4" w:rsidP="003837B4">
            <w:pPr>
              <w:rPr>
                <w:rFonts w:ascii="Tahoma" w:hAnsi="Tahoma" w:cs="Tahoma"/>
              </w:rPr>
            </w:pPr>
          </w:p>
          <w:p w14:paraId="0CB1ED7B" w14:textId="74BB4D63" w:rsidR="003837B4" w:rsidRPr="00397654" w:rsidRDefault="003837B4" w:rsidP="003837B4">
            <w:pPr>
              <w:rPr>
                <w:rFonts w:ascii="Tahoma" w:hAnsi="Tahoma" w:cs="Tahoma"/>
              </w:rPr>
            </w:pPr>
            <w:r w:rsidRPr="00397654">
              <w:rPr>
                <w:rFonts w:ascii="Tahoma" w:hAnsi="Tahoma" w:cs="Tahoma"/>
                <w:noProof/>
                <w:color w:val="000000"/>
                <w:spacing w:val="0"/>
              </w:rPr>
              <w:drawing>
                <wp:anchor distT="0" distB="0" distL="114300" distR="114300" simplePos="0" relativeHeight="288966144" behindDoc="0" locked="0" layoutInCell="1" allowOverlap="1" wp14:anchorId="5094C8B9" wp14:editId="76E5417D">
                  <wp:simplePos x="0" y="0"/>
                  <wp:positionH relativeFrom="column">
                    <wp:posOffset>378460</wp:posOffset>
                  </wp:positionH>
                  <wp:positionV relativeFrom="paragraph">
                    <wp:posOffset>19050</wp:posOffset>
                  </wp:positionV>
                  <wp:extent cx="290195" cy="409575"/>
                  <wp:effectExtent l="0" t="0" r="0" b="9525"/>
                  <wp:wrapThrough wrapText="bothSides">
                    <wp:wrapPolygon edited="0">
                      <wp:start x="0" y="0"/>
                      <wp:lineTo x="0" y="21098"/>
                      <wp:lineTo x="19851" y="21098"/>
                      <wp:lineTo x="19851" y="0"/>
                      <wp:lineTo x="0" y="0"/>
                    </wp:wrapPolygon>
                  </wp:wrapThrough>
                  <wp:docPr id="1282273071" name="Grafik 128227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27"/>
                          <a:stretch>
                            <a:fillRect/>
                          </a:stretch>
                        </pic:blipFill>
                        <pic:spPr>
                          <a:xfrm>
                            <a:off x="0" y="0"/>
                            <a:ext cx="290195" cy="409575"/>
                          </a:xfrm>
                          <a:prstGeom prst="rect">
                            <a:avLst/>
                          </a:prstGeom>
                        </pic:spPr>
                      </pic:pic>
                    </a:graphicData>
                  </a:graphic>
                </wp:anchor>
              </w:drawing>
            </w:r>
          </w:p>
        </w:tc>
        <w:tc>
          <w:tcPr>
            <w:tcW w:w="5548" w:type="dxa"/>
            <w:shd w:val="clear" w:color="auto" w:fill="FFFFFF" w:themeFill="background1"/>
          </w:tcPr>
          <w:p w14:paraId="540E41E9" w14:textId="77777777" w:rsidR="003837B4" w:rsidRPr="00397654" w:rsidRDefault="003837B4" w:rsidP="003837B4">
            <w:r w:rsidRPr="00397654">
              <w:rPr>
                <w:b/>
                <w:bCs/>
              </w:rPr>
              <w:t>Handysprechstunde</w:t>
            </w:r>
            <w:r w:rsidRPr="00397654">
              <w:br/>
              <w:t>mit Tobias Thrun</w:t>
            </w:r>
          </w:p>
          <w:p w14:paraId="420357E5" w14:textId="61EEDF87" w:rsidR="003837B4" w:rsidRDefault="003837B4" w:rsidP="003837B4">
            <w:r w:rsidRPr="00397654">
              <w:t>Haben Sie Fragen zu Ihrem Handy?</w:t>
            </w:r>
            <w:r w:rsidRPr="00397654">
              <w:br/>
              <w:t xml:space="preserve">Hier </w:t>
            </w:r>
            <w:r w:rsidR="00710757">
              <w:t>gibt es</w:t>
            </w:r>
            <w:r w:rsidRPr="00397654">
              <w:t xml:space="preserve"> die Möglichkeit, sich über die </w:t>
            </w:r>
            <w:r w:rsidRPr="00397654">
              <w:br/>
              <w:t>Nutzung Ihres Handys zu informieren.</w:t>
            </w:r>
            <w:r w:rsidRPr="00397654">
              <w:br/>
              <w:t>30-minütige Termine pro Interessent/in</w:t>
            </w:r>
          </w:p>
          <w:p w14:paraId="15F5EEF2" w14:textId="77777777" w:rsidR="00C2670C" w:rsidRPr="00397654" w:rsidRDefault="00C2670C" w:rsidP="003837B4"/>
          <w:p w14:paraId="7EF0397B" w14:textId="77777777" w:rsidR="00C2670C" w:rsidRDefault="003837B4" w:rsidP="003837B4">
            <w:r w:rsidRPr="00397654">
              <w:rPr>
                <w:rFonts w:ascii="Wingdings 3" w:hAnsi="Wingdings 3"/>
                <w:color w:val="BFBFBF" w:themeColor="background1" w:themeShade="BF"/>
                <w:sz w:val="18"/>
              </w:rPr>
              <w:t></w:t>
            </w:r>
            <w:r w:rsidRPr="00397654">
              <w:t xml:space="preserve">  Bitte anmelden!</w:t>
            </w:r>
          </w:p>
          <w:p w14:paraId="2B68EF98" w14:textId="77777777" w:rsidR="00AF5D79" w:rsidRDefault="00AF5D79" w:rsidP="003837B4"/>
          <w:p w14:paraId="1FE8532F" w14:textId="77777777" w:rsidR="00AF5D79" w:rsidRDefault="00AF5D79" w:rsidP="003837B4"/>
          <w:p w14:paraId="615FCACE" w14:textId="77777777" w:rsidR="00AF5D79" w:rsidRDefault="00AF5D79" w:rsidP="003837B4"/>
          <w:p w14:paraId="20F046C7" w14:textId="5CF74EE7" w:rsidR="00AF5D79" w:rsidRPr="004C382E" w:rsidRDefault="00AF5D79" w:rsidP="003837B4"/>
        </w:tc>
      </w:tr>
      <w:tr w:rsidR="003837B4" w:rsidRPr="007E01E5" w14:paraId="01377732" w14:textId="77777777" w:rsidTr="0032497F">
        <w:trPr>
          <w:trHeight w:val="972"/>
        </w:trPr>
        <w:tc>
          <w:tcPr>
            <w:tcW w:w="2179" w:type="dxa"/>
            <w:shd w:val="clear" w:color="auto" w:fill="F2F2F2" w:themeFill="background1" w:themeFillShade="F2"/>
          </w:tcPr>
          <w:p w14:paraId="12C89639" w14:textId="73F5A10F" w:rsidR="003837B4" w:rsidRPr="00397654" w:rsidRDefault="003837B4" w:rsidP="003837B4">
            <w:pPr>
              <w:rPr>
                <w:rFonts w:ascii="Tahoma" w:hAnsi="Tahoma" w:cs="Tahoma"/>
              </w:rPr>
            </w:pPr>
            <w:r w:rsidRPr="00397654">
              <w:rPr>
                <w:rFonts w:ascii="Tahoma" w:hAnsi="Tahoma" w:cs="Tahoma"/>
              </w:rPr>
              <w:lastRenderedPageBreak/>
              <w:t>Montag</w:t>
            </w:r>
            <w:r w:rsidRPr="00397654">
              <w:rPr>
                <w:rFonts w:ascii="Tahoma" w:hAnsi="Tahoma" w:cs="Tahoma"/>
              </w:rPr>
              <w:br/>
              <w:t xml:space="preserve">   </w:t>
            </w:r>
            <w:r w:rsidRPr="00397654">
              <w:rPr>
                <w:rFonts w:ascii="Tahoma" w:hAnsi="Tahoma" w:cs="Tahoma"/>
                <w:b/>
                <w:bCs/>
              </w:rPr>
              <w:t>13.0</w:t>
            </w:r>
            <w:r>
              <w:rPr>
                <w:rFonts w:ascii="Tahoma" w:hAnsi="Tahoma" w:cs="Tahoma"/>
                <w:b/>
                <w:bCs/>
              </w:rPr>
              <w:t>4</w:t>
            </w:r>
            <w:r w:rsidRPr="00397654">
              <w:rPr>
                <w:rFonts w:ascii="Tahoma" w:hAnsi="Tahoma" w:cs="Tahoma"/>
                <w:b/>
                <w:bCs/>
              </w:rPr>
              <w:t>.2026</w:t>
            </w:r>
            <w:r w:rsidRPr="00397654">
              <w:rPr>
                <w:rFonts w:ascii="Tahoma" w:hAnsi="Tahoma" w:cs="Tahoma"/>
              </w:rPr>
              <w:br/>
              <w:t xml:space="preserve">      10:30-12:00</w:t>
            </w:r>
          </w:p>
          <w:p w14:paraId="3437BCB5" w14:textId="77777777" w:rsidR="003837B4" w:rsidRPr="00397654" w:rsidRDefault="003837B4" w:rsidP="003837B4">
            <w:pPr>
              <w:rPr>
                <w:rFonts w:ascii="Tahoma" w:hAnsi="Tahoma" w:cs="Tahoma"/>
              </w:rPr>
            </w:pPr>
          </w:p>
          <w:p w14:paraId="594F47D7" w14:textId="77777777" w:rsidR="003837B4" w:rsidRPr="00397654" w:rsidRDefault="003837B4" w:rsidP="003837B4">
            <w:pPr>
              <w:rPr>
                <w:rFonts w:ascii="Tahoma" w:hAnsi="Tahoma" w:cs="Tahoma"/>
              </w:rPr>
            </w:pPr>
          </w:p>
          <w:p w14:paraId="5183E603" w14:textId="77777777" w:rsidR="003837B4" w:rsidRPr="00397654" w:rsidRDefault="003837B4" w:rsidP="003837B4">
            <w:pPr>
              <w:rPr>
                <w:rFonts w:ascii="Tahoma" w:hAnsi="Tahoma" w:cs="Tahoma"/>
              </w:rPr>
            </w:pPr>
          </w:p>
          <w:p w14:paraId="0144805E" w14:textId="4C1BD1F0" w:rsidR="003837B4" w:rsidRPr="00397654" w:rsidRDefault="003837B4" w:rsidP="00B72400">
            <w:pPr>
              <w:jc w:val="center"/>
              <w:rPr>
                <w:rFonts w:ascii="Tahoma" w:hAnsi="Tahoma" w:cs="Tahoma"/>
              </w:rPr>
            </w:pPr>
            <w:r w:rsidRPr="00397654">
              <w:rPr>
                <w:noProof/>
              </w:rPr>
              <w:drawing>
                <wp:inline distT="0" distB="0" distL="0" distR="0" wp14:anchorId="6251BDA6" wp14:editId="2DEE1CC9">
                  <wp:extent cx="350670" cy="266700"/>
                  <wp:effectExtent l="0" t="0" r="0" b="0"/>
                  <wp:docPr id="1829854848" name="Grafik 1829854848" descr="C:\Users\gog\AppData\Local\Microsoft\Windows\INetCache\Content.Word\Nachhalt-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og\AppData\Local\Microsoft\Windows\INetCache\Content.Word\Nachhalt-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641" cy="290255"/>
                          </a:xfrm>
                          <a:prstGeom prst="rect">
                            <a:avLst/>
                          </a:prstGeom>
                          <a:noFill/>
                          <a:ln>
                            <a:noFill/>
                          </a:ln>
                        </pic:spPr>
                      </pic:pic>
                    </a:graphicData>
                  </a:graphic>
                </wp:inline>
              </w:drawing>
            </w:r>
          </w:p>
        </w:tc>
        <w:tc>
          <w:tcPr>
            <w:tcW w:w="5548" w:type="dxa"/>
            <w:shd w:val="clear" w:color="auto" w:fill="FFFFFF" w:themeFill="background1"/>
          </w:tcPr>
          <w:p w14:paraId="2426D9EB" w14:textId="77777777" w:rsidR="003837B4" w:rsidRPr="00397654" w:rsidRDefault="003837B4" w:rsidP="003837B4">
            <w:pPr>
              <w:pStyle w:val="StandardWeb"/>
              <w:contextualSpacing/>
              <w:rPr>
                <w:rFonts w:ascii="Suisse Works" w:hAnsi="Suisse Works" w:cstheme="majorHAnsi"/>
                <w:b/>
                <w:sz w:val="22"/>
                <w:szCs w:val="22"/>
              </w:rPr>
            </w:pPr>
            <w:r w:rsidRPr="00397654">
              <w:rPr>
                <w:rFonts w:ascii="Suisse Works" w:hAnsi="Suisse Works" w:cstheme="majorHAnsi"/>
                <w:b/>
                <w:sz w:val="22"/>
                <w:szCs w:val="22"/>
              </w:rPr>
              <w:t xml:space="preserve">Nachhaltigkeitsgruppe </w:t>
            </w:r>
          </w:p>
          <w:p w14:paraId="0182D8BA" w14:textId="77777777" w:rsidR="003837B4" w:rsidRPr="00397654" w:rsidRDefault="003837B4" w:rsidP="003837B4">
            <w:pPr>
              <w:pStyle w:val="StandardWeb"/>
              <w:contextualSpacing/>
              <w:rPr>
                <w:rFonts w:ascii="Suisse Works" w:hAnsi="Suisse Works" w:cstheme="majorHAnsi"/>
                <w:sz w:val="22"/>
                <w:szCs w:val="22"/>
              </w:rPr>
            </w:pPr>
            <w:r w:rsidRPr="00397654">
              <w:rPr>
                <w:rFonts w:ascii="Suisse Works" w:hAnsi="Suisse Works" w:cstheme="majorHAnsi"/>
                <w:sz w:val="22"/>
                <w:szCs w:val="22"/>
              </w:rPr>
              <w:t>mit Ellen Kreutz und Inge Gößling</w:t>
            </w:r>
          </w:p>
          <w:p w14:paraId="7058B6F4" w14:textId="7889E3DB" w:rsidR="003837B4" w:rsidRPr="00397654" w:rsidRDefault="003837B4" w:rsidP="003837B4">
            <w:pPr>
              <w:pStyle w:val="StandardWeb"/>
              <w:contextualSpacing/>
              <w:rPr>
                <w:rFonts w:ascii="Suisse Works" w:hAnsi="Suisse Works" w:cstheme="majorHAnsi"/>
                <w:sz w:val="22"/>
                <w:szCs w:val="22"/>
              </w:rPr>
            </w:pPr>
            <w:r w:rsidRPr="00397654">
              <w:rPr>
                <w:rFonts w:ascii="Suisse Works" w:hAnsi="Suisse Works" w:cstheme="majorHAnsi"/>
                <w:sz w:val="22"/>
                <w:szCs w:val="22"/>
              </w:rPr>
              <w:t>Wir wollen u</w:t>
            </w:r>
            <w:r w:rsidR="004C382E">
              <w:rPr>
                <w:rFonts w:ascii="Suisse Works" w:hAnsi="Suisse Works" w:cstheme="majorHAnsi"/>
                <w:sz w:val="22"/>
                <w:szCs w:val="22"/>
              </w:rPr>
              <w:t>n</w:t>
            </w:r>
            <w:r w:rsidRPr="00397654">
              <w:rPr>
                <w:rFonts w:ascii="Suisse Works" w:hAnsi="Suisse Works" w:cstheme="majorHAnsi"/>
                <w:sz w:val="22"/>
                <w:szCs w:val="22"/>
              </w:rPr>
              <w:t xml:space="preserve">s engagieren und gemeinsam überlegen, welche Veranstaltungen wir planen und wo wir in unserem Stadtteil aktiv werden können, um für das so wichtige Thema Nachhaltigkeit zu </w:t>
            </w:r>
          </w:p>
          <w:p w14:paraId="5133C88D" w14:textId="7D7C6233" w:rsidR="003837B4" w:rsidRPr="00397654" w:rsidRDefault="003837B4" w:rsidP="003837B4">
            <w:pPr>
              <w:pStyle w:val="StandardWeb"/>
              <w:contextualSpacing/>
              <w:rPr>
                <w:rFonts w:ascii="Suisse Works" w:hAnsi="Suisse Works" w:cstheme="majorHAnsi"/>
                <w:sz w:val="22"/>
                <w:szCs w:val="22"/>
              </w:rPr>
            </w:pPr>
            <w:r w:rsidRPr="00397654">
              <w:rPr>
                <w:rFonts w:ascii="Suisse Works" w:hAnsi="Suisse Works" w:cstheme="majorHAnsi"/>
                <w:sz w:val="22"/>
                <w:szCs w:val="22"/>
              </w:rPr>
              <w:t>sensibilisieren. Machen Sie mit! Wir freuen uns über Mitstreiterinnen und Mitstreiter.</w:t>
            </w:r>
          </w:p>
          <w:p w14:paraId="3BFD5876" w14:textId="4AA19FFD" w:rsidR="003837B4" w:rsidRPr="00397654" w:rsidRDefault="003837B4" w:rsidP="003837B4">
            <w:pPr>
              <w:rPr>
                <w:b/>
                <w:bCs/>
              </w:rPr>
            </w:pPr>
            <w:r w:rsidRPr="00397654">
              <w:rPr>
                <w:rFonts w:ascii="Wingdings 3" w:hAnsi="Wingdings 3"/>
                <w:color w:val="BFBFBF" w:themeColor="background1" w:themeShade="BF"/>
                <w:sz w:val="18"/>
              </w:rPr>
              <w:t></w:t>
            </w:r>
            <w:r w:rsidRPr="00397654">
              <w:t xml:space="preserve">  Bitte anmelden!</w:t>
            </w:r>
            <w:r w:rsidRPr="00397654">
              <w:rPr>
                <w:rFonts w:cstheme="majorHAnsi"/>
              </w:rPr>
              <w:t xml:space="preserve"> </w:t>
            </w:r>
          </w:p>
        </w:tc>
      </w:tr>
      <w:tr w:rsidR="003837B4" w:rsidRPr="007E01E5" w14:paraId="23C3D82F" w14:textId="77777777" w:rsidTr="0032497F">
        <w:trPr>
          <w:trHeight w:val="972"/>
        </w:trPr>
        <w:tc>
          <w:tcPr>
            <w:tcW w:w="2179" w:type="dxa"/>
            <w:shd w:val="clear" w:color="auto" w:fill="F2F2F2" w:themeFill="background1" w:themeFillShade="F2"/>
          </w:tcPr>
          <w:p w14:paraId="76956B1D" w14:textId="3F8C4383" w:rsidR="003837B4" w:rsidRPr="00F0100F" w:rsidRDefault="003837B4" w:rsidP="003837B4">
            <w:pPr>
              <w:rPr>
                <w:rFonts w:ascii="Tahoma" w:hAnsi="Tahoma" w:cs="Tahoma"/>
              </w:rPr>
            </w:pPr>
            <w:r w:rsidRPr="00F0100F">
              <w:rPr>
                <w:rFonts w:ascii="Tahoma" w:hAnsi="Tahoma" w:cs="Tahoma"/>
              </w:rPr>
              <w:t>Montag</w:t>
            </w:r>
            <w:r w:rsidRPr="00F0100F">
              <w:rPr>
                <w:rFonts w:ascii="Tahoma" w:hAnsi="Tahoma" w:cs="Tahoma"/>
              </w:rPr>
              <w:br/>
              <w:t xml:space="preserve">  </w:t>
            </w:r>
            <w:r w:rsidRPr="00F0100F">
              <w:rPr>
                <w:rFonts w:ascii="Tahoma" w:hAnsi="Tahoma" w:cs="Tahoma"/>
                <w:b/>
                <w:bCs/>
              </w:rPr>
              <w:t xml:space="preserve"> 13.0</w:t>
            </w:r>
            <w:r>
              <w:rPr>
                <w:rFonts w:ascii="Tahoma" w:hAnsi="Tahoma" w:cs="Tahoma"/>
                <w:b/>
                <w:bCs/>
              </w:rPr>
              <w:t>4</w:t>
            </w:r>
            <w:r w:rsidRPr="00F0100F">
              <w:rPr>
                <w:rFonts w:ascii="Tahoma" w:hAnsi="Tahoma" w:cs="Tahoma"/>
                <w:b/>
                <w:bCs/>
              </w:rPr>
              <w:t>.2026</w:t>
            </w:r>
            <w:r w:rsidRPr="00F0100F">
              <w:rPr>
                <w:rFonts w:ascii="Tahoma" w:hAnsi="Tahoma" w:cs="Tahoma"/>
              </w:rPr>
              <w:br/>
              <w:t xml:space="preserve">      12:15-14:15</w:t>
            </w:r>
          </w:p>
          <w:p w14:paraId="5D3B411A" w14:textId="77777777" w:rsidR="003837B4" w:rsidRPr="00F0100F" w:rsidRDefault="003837B4" w:rsidP="003837B4">
            <w:pPr>
              <w:rPr>
                <w:rFonts w:ascii="Tahoma" w:hAnsi="Tahoma" w:cs="Tahoma"/>
              </w:rPr>
            </w:pPr>
            <w:r w:rsidRPr="00F0100F">
              <w:rPr>
                <w:rFonts w:ascii="Tahoma" w:hAnsi="Tahoma" w:cs="Tahoma"/>
                <w:noProof/>
                <w:color w:val="000000" w:themeColor="text1"/>
                <w:spacing w:val="0"/>
              </w:rPr>
              <w:drawing>
                <wp:anchor distT="0" distB="0" distL="114300" distR="114300" simplePos="0" relativeHeight="288967168" behindDoc="0" locked="0" layoutInCell="1" allowOverlap="1" wp14:anchorId="60DE8D99" wp14:editId="54EB23A3">
                  <wp:simplePos x="0" y="0"/>
                  <wp:positionH relativeFrom="column">
                    <wp:posOffset>417830</wp:posOffset>
                  </wp:positionH>
                  <wp:positionV relativeFrom="paragraph">
                    <wp:posOffset>144145</wp:posOffset>
                  </wp:positionV>
                  <wp:extent cx="266700" cy="287020"/>
                  <wp:effectExtent l="0" t="0" r="0" b="0"/>
                  <wp:wrapThrough wrapText="bothSides">
                    <wp:wrapPolygon edited="0">
                      <wp:start x="0" y="0"/>
                      <wp:lineTo x="0" y="20071"/>
                      <wp:lineTo x="20057" y="20071"/>
                      <wp:lineTo x="20057" y="0"/>
                      <wp:lineTo x="0" y="0"/>
                    </wp:wrapPolygon>
                  </wp:wrapThrough>
                  <wp:docPr id="2072439161" name="Bild 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8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38B21F" w14:textId="453D6F2B" w:rsidR="003837B4" w:rsidRPr="00F0100F" w:rsidRDefault="003837B4" w:rsidP="003837B4">
            <w:pPr>
              <w:rPr>
                <w:rFonts w:ascii="Tahoma" w:hAnsi="Tahoma" w:cs="Tahoma"/>
              </w:rPr>
            </w:pPr>
            <w:r w:rsidRPr="00F0100F">
              <w:rPr>
                <w:rFonts w:ascii="Tahoma" w:hAnsi="Tahoma" w:cs="Tahoma"/>
              </w:rPr>
              <w:t xml:space="preserve">     </w:t>
            </w:r>
          </w:p>
        </w:tc>
        <w:tc>
          <w:tcPr>
            <w:tcW w:w="5548" w:type="dxa"/>
            <w:shd w:val="clear" w:color="auto" w:fill="FFFFFF" w:themeFill="background1"/>
          </w:tcPr>
          <w:p w14:paraId="5BC3041F" w14:textId="77777777" w:rsidR="003837B4" w:rsidRPr="00F0100F" w:rsidRDefault="003837B4" w:rsidP="003837B4">
            <w:pPr>
              <w:rPr>
                <w:b/>
              </w:rPr>
            </w:pPr>
            <w:r w:rsidRPr="00F0100F">
              <w:rPr>
                <w:b/>
              </w:rPr>
              <w:t xml:space="preserve">Fotogruppe „imfocus“ </w:t>
            </w:r>
          </w:p>
          <w:p w14:paraId="63820648" w14:textId="77777777" w:rsidR="003837B4" w:rsidRPr="00F0100F" w:rsidRDefault="003837B4" w:rsidP="003837B4">
            <w:r w:rsidRPr="00F0100F">
              <w:t>mit Erwin Krüger und Rüdiger Leske</w:t>
            </w:r>
          </w:p>
          <w:p w14:paraId="0E37DD03" w14:textId="6292CD8E" w:rsidR="003837B4" w:rsidRPr="00F0100F" w:rsidRDefault="003837B4" w:rsidP="003837B4">
            <w:r w:rsidRPr="00F0100F">
              <w:t>Besprechung</w:t>
            </w:r>
            <w:r w:rsidR="009F2D37">
              <w:t>:</w:t>
            </w:r>
            <w:r w:rsidRPr="00F0100F">
              <w:t xml:space="preserve"> Exkursion Schlo</w:t>
            </w:r>
            <w:r>
              <w:t>ss</w:t>
            </w:r>
            <w:r w:rsidRPr="00F0100F">
              <w:t xml:space="preserve"> Burg</w:t>
            </w:r>
          </w:p>
          <w:p w14:paraId="0D1618D8" w14:textId="77777777" w:rsidR="003837B4" w:rsidRPr="00F0100F" w:rsidRDefault="003837B4" w:rsidP="003837B4">
            <w:pPr>
              <w:rPr>
                <w:b/>
                <w:bCs/>
              </w:rPr>
            </w:pPr>
          </w:p>
        </w:tc>
      </w:tr>
      <w:tr w:rsidR="003837B4" w:rsidRPr="007E01E5" w14:paraId="57B27EA3" w14:textId="77777777" w:rsidTr="0032497F">
        <w:trPr>
          <w:trHeight w:val="972"/>
        </w:trPr>
        <w:tc>
          <w:tcPr>
            <w:tcW w:w="2179" w:type="dxa"/>
            <w:shd w:val="clear" w:color="auto" w:fill="F2F2F2" w:themeFill="background1" w:themeFillShade="F2"/>
          </w:tcPr>
          <w:p w14:paraId="336BDBA4" w14:textId="37FF6260" w:rsidR="003837B4" w:rsidRPr="00F0100F" w:rsidRDefault="003837B4" w:rsidP="003837B4">
            <w:pPr>
              <w:rPr>
                <w:rFonts w:ascii="Tahoma" w:hAnsi="Tahoma" w:cs="Tahoma"/>
              </w:rPr>
            </w:pPr>
            <w:r w:rsidRPr="00F0100F">
              <w:rPr>
                <w:rFonts w:ascii="Tahoma" w:hAnsi="Tahoma" w:cs="Tahoma"/>
              </w:rPr>
              <w:t>Montag</w:t>
            </w:r>
            <w:r w:rsidRPr="00F0100F">
              <w:rPr>
                <w:rFonts w:ascii="Tahoma" w:hAnsi="Tahoma" w:cs="Tahoma"/>
              </w:rPr>
              <w:br/>
              <w:t xml:space="preserve">   </w:t>
            </w:r>
            <w:r w:rsidRPr="00F0100F">
              <w:rPr>
                <w:rFonts w:ascii="Tahoma" w:hAnsi="Tahoma" w:cs="Tahoma"/>
                <w:b/>
                <w:bCs/>
              </w:rPr>
              <w:t>13</w:t>
            </w:r>
            <w:r w:rsidRPr="00F0100F">
              <w:rPr>
                <w:rFonts w:ascii="Tahoma" w:hAnsi="Tahoma" w:cs="Tahoma"/>
                <w:b/>
              </w:rPr>
              <w:t>.04.</w:t>
            </w:r>
            <w:r w:rsidRPr="00F0100F">
              <w:rPr>
                <w:rFonts w:ascii="Tahoma" w:hAnsi="Tahoma" w:cs="Tahoma"/>
                <w:b/>
                <w:bCs/>
              </w:rPr>
              <w:t>2026</w:t>
            </w:r>
            <w:r w:rsidRPr="00F0100F">
              <w:rPr>
                <w:rFonts w:ascii="Tahoma" w:hAnsi="Tahoma" w:cs="Tahoma"/>
              </w:rPr>
              <w:br/>
              <w:t xml:space="preserve">      14:00-15:30</w:t>
            </w:r>
          </w:p>
          <w:p w14:paraId="3513D539" w14:textId="77777777" w:rsidR="003837B4" w:rsidRPr="00F0100F" w:rsidRDefault="003837B4" w:rsidP="003837B4">
            <w:pPr>
              <w:rPr>
                <w:rFonts w:ascii="Tahoma" w:hAnsi="Tahoma" w:cs="Tahoma"/>
              </w:rPr>
            </w:pPr>
          </w:p>
        </w:tc>
        <w:tc>
          <w:tcPr>
            <w:tcW w:w="5548" w:type="dxa"/>
            <w:shd w:val="clear" w:color="auto" w:fill="FFFFFF" w:themeFill="background1"/>
          </w:tcPr>
          <w:p w14:paraId="4BD5F7FF" w14:textId="77777777" w:rsidR="003837B4" w:rsidRPr="00F0100F" w:rsidRDefault="003837B4" w:rsidP="003837B4">
            <w:pPr>
              <w:rPr>
                <w:b/>
              </w:rPr>
            </w:pPr>
            <w:r w:rsidRPr="00F0100F">
              <w:rPr>
                <w:b/>
              </w:rPr>
              <w:t xml:space="preserve">BINGO </w:t>
            </w:r>
          </w:p>
          <w:p w14:paraId="6A97CE2C" w14:textId="77777777" w:rsidR="003837B4" w:rsidRPr="00F0100F" w:rsidRDefault="003837B4" w:rsidP="003837B4">
            <w:r w:rsidRPr="00F0100F">
              <w:t xml:space="preserve">Spielen Sie bei Kuchen und Kaffee mit </w:t>
            </w:r>
          </w:p>
          <w:p w14:paraId="5CCD5456" w14:textId="77777777" w:rsidR="003837B4" w:rsidRPr="00F0100F" w:rsidRDefault="003837B4" w:rsidP="003837B4">
            <w:r w:rsidRPr="00F0100F">
              <w:t xml:space="preserve">Margret Luther drei Runden </w:t>
            </w:r>
          </w:p>
          <w:p w14:paraId="6664CC48" w14:textId="24504E40" w:rsidR="003837B4" w:rsidRDefault="003837B4" w:rsidP="003837B4">
            <w:r w:rsidRPr="00F0100F">
              <w:t>des beliebten Lotteriespiels.</w:t>
            </w:r>
          </w:p>
          <w:p w14:paraId="5A8AA6B0" w14:textId="77777777" w:rsidR="00AF5D79" w:rsidRPr="00F0100F" w:rsidRDefault="00AF5D79" w:rsidP="003837B4"/>
          <w:p w14:paraId="59E1900E" w14:textId="77777777" w:rsidR="003837B4" w:rsidRDefault="003837B4" w:rsidP="003837B4">
            <w:r w:rsidRPr="00F0100F">
              <w:rPr>
                <w:rFonts w:ascii="Wingdings 3" w:hAnsi="Wingdings 3"/>
                <w:color w:val="BFBFBF" w:themeColor="background1" w:themeShade="BF"/>
                <w:sz w:val="18"/>
              </w:rPr>
              <w:t></w:t>
            </w:r>
            <w:r w:rsidRPr="00F0100F">
              <w:t xml:space="preserve">  Bitte anmelden!</w:t>
            </w:r>
          </w:p>
          <w:p w14:paraId="54E7B25D" w14:textId="43FDCC95" w:rsidR="00AF5D79" w:rsidRPr="00F0100F" w:rsidRDefault="00AF5D79" w:rsidP="003837B4">
            <w:pPr>
              <w:rPr>
                <w:b/>
              </w:rPr>
            </w:pPr>
          </w:p>
        </w:tc>
      </w:tr>
      <w:tr w:rsidR="003837B4" w:rsidRPr="007E01E5" w14:paraId="63F2EB60" w14:textId="77777777" w:rsidTr="0032497F">
        <w:trPr>
          <w:trHeight w:val="972"/>
        </w:trPr>
        <w:tc>
          <w:tcPr>
            <w:tcW w:w="2179" w:type="dxa"/>
            <w:shd w:val="clear" w:color="auto" w:fill="F2F2F2" w:themeFill="background1" w:themeFillShade="F2"/>
          </w:tcPr>
          <w:p w14:paraId="2126F2B1" w14:textId="1AA7169D" w:rsidR="003837B4" w:rsidRPr="00C9018A" w:rsidRDefault="003837B4" w:rsidP="003837B4">
            <w:pPr>
              <w:rPr>
                <w:rFonts w:ascii="Tahoma" w:hAnsi="Tahoma" w:cs="Tahoma"/>
              </w:rPr>
            </w:pPr>
            <w:r w:rsidRPr="00C9018A">
              <w:rPr>
                <w:rFonts w:ascii="Tahoma" w:hAnsi="Tahoma" w:cs="Tahoma"/>
              </w:rPr>
              <w:t>Montag</w:t>
            </w:r>
            <w:r w:rsidRPr="00C9018A">
              <w:rPr>
                <w:rFonts w:ascii="Tahoma" w:hAnsi="Tahoma" w:cs="Tahoma"/>
              </w:rPr>
              <w:br/>
              <w:t xml:space="preserve">   </w:t>
            </w:r>
            <w:r w:rsidRPr="00C9018A">
              <w:rPr>
                <w:rFonts w:ascii="Tahoma" w:hAnsi="Tahoma" w:cs="Tahoma"/>
                <w:b/>
                <w:bCs/>
              </w:rPr>
              <w:t>13</w:t>
            </w:r>
            <w:r w:rsidRPr="00C9018A">
              <w:rPr>
                <w:rFonts w:ascii="Tahoma" w:hAnsi="Tahoma" w:cs="Tahoma"/>
                <w:b/>
              </w:rPr>
              <w:t>.04.</w:t>
            </w:r>
            <w:r w:rsidRPr="00C9018A">
              <w:rPr>
                <w:rFonts w:ascii="Tahoma" w:hAnsi="Tahoma" w:cs="Tahoma"/>
                <w:b/>
                <w:bCs/>
              </w:rPr>
              <w:t>2026</w:t>
            </w:r>
            <w:r w:rsidRPr="00C9018A">
              <w:rPr>
                <w:rFonts w:ascii="Tahoma" w:hAnsi="Tahoma" w:cs="Tahoma"/>
              </w:rPr>
              <w:br/>
              <w:t xml:space="preserve">      1</w:t>
            </w:r>
            <w:r w:rsidR="00D37F0D" w:rsidRPr="00C9018A">
              <w:rPr>
                <w:rFonts w:ascii="Tahoma" w:hAnsi="Tahoma" w:cs="Tahoma"/>
              </w:rPr>
              <w:t>1</w:t>
            </w:r>
            <w:r w:rsidRPr="00C9018A">
              <w:rPr>
                <w:rFonts w:ascii="Tahoma" w:hAnsi="Tahoma" w:cs="Tahoma"/>
              </w:rPr>
              <w:t>:00-12:00</w:t>
            </w:r>
          </w:p>
          <w:p w14:paraId="28B08B89" w14:textId="77777777" w:rsidR="003837B4" w:rsidRPr="00C9018A" w:rsidRDefault="003837B4" w:rsidP="003837B4">
            <w:pPr>
              <w:rPr>
                <w:rFonts w:ascii="Tahoma" w:hAnsi="Tahoma" w:cs="Tahoma"/>
              </w:rPr>
            </w:pPr>
          </w:p>
        </w:tc>
        <w:tc>
          <w:tcPr>
            <w:tcW w:w="5548" w:type="dxa"/>
            <w:shd w:val="clear" w:color="auto" w:fill="FFFFFF" w:themeFill="background1"/>
          </w:tcPr>
          <w:p w14:paraId="65018CCC" w14:textId="7CFBA659" w:rsidR="003837B4" w:rsidRPr="00C9018A" w:rsidRDefault="003837B4" w:rsidP="003837B4">
            <w:pPr>
              <w:rPr>
                <w:b/>
              </w:rPr>
            </w:pPr>
            <w:r w:rsidRPr="00C9018A">
              <w:rPr>
                <w:b/>
              </w:rPr>
              <w:t>FiB – Finanzen im Blick</w:t>
            </w:r>
            <w:r w:rsidRPr="00C9018A">
              <w:rPr>
                <w:b/>
              </w:rPr>
              <w:tab/>
            </w:r>
            <w:r w:rsidRPr="00C9018A">
              <w:rPr>
                <w:b/>
              </w:rPr>
              <w:tab/>
            </w:r>
            <w:r w:rsidRPr="00C9018A">
              <w:rPr>
                <w:b/>
              </w:rPr>
              <w:tab/>
            </w:r>
            <w:r w:rsidRPr="00C9018A">
              <w:rPr>
                <w:b/>
              </w:rPr>
              <w:tab/>
            </w:r>
          </w:p>
          <w:p w14:paraId="07835DC2" w14:textId="77777777" w:rsidR="003837B4" w:rsidRPr="00097448" w:rsidRDefault="003837B4" w:rsidP="003837B4">
            <w:pPr>
              <w:rPr>
                <w:bCs/>
              </w:rPr>
            </w:pPr>
            <w:r w:rsidRPr="00097448">
              <w:rPr>
                <w:bCs/>
              </w:rPr>
              <w:t>Ein mobiles Angebot der Diakonie Düsseldorf mit Dirk Konzak,</w:t>
            </w:r>
          </w:p>
          <w:p w14:paraId="55B08150" w14:textId="77777777" w:rsidR="003837B4" w:rsidRPr="00C9018A" w:rsidRDefault="003837B4" w:rsidP="003837B4">
            <w:pPr>
              <w:rPr>
                <w:i/>
                <w:sz w:val="20"/>
                <w:szCs w:val="20"/>
              </w:rPr>
            </w:pPr>
            <w:r w:rsidRPr="00C9018A">
              <w:rPr>
                <w:i/>
                <w:sz w:val="20"/>
                <w:szCs w:val="20"/>
              </w:rPr>
              <w:t xml:space="preserve">gefördert durch das Amt für Soziales und Jugend der Landeshauptstadt Düsseldorf </w:t>
            </w:r>
          </w:p>
          <w:p w14:paraId="4F2D6291" w14:textId="77777777" w:rsidR="00D37F0D" w:rsidRPr="00C9018A" w:rsidRDefault="003837B4" w:rsidP="003837B4">
            <w:pPr>
              <w:rPr>
                <w:b/>
                <w:bCs/>
                <w:iCs/>
              </w:rPr>
            </w:pPr>
            <w:r w:rsidRPr="00C9018A">
              <w:rPr>
                <w:b/>
                <w:bCs/>
                <w:iCs/>
              </w:rPr>
              <w:t>Weitere Termine:</w:t>
            </w:r>
            <w:r w:rsidR="002C6BE9" w:rsidRPr="00C9018A">
              <w:rPr>
                <w:b/>
                <w:bCs/>
                <w:iCs/>
              </w:rPr>
              <w:t xml:space="preserve"> 27.04., 11.05., und 22.06., </w:t>
            </w:r>
          </w:p>
          <w:p w14:paraId="317A37C1" w14:textId="37D6B987" w:rsidR="00D37F0D" w:rsidRPr="00C9018A" w:rsidRDefault="004C382E" w:rsidP="003837B4">
            <w:pPr>
              <w:rPr>
                <w:b/>
                <w:bCs/>
                <w:iCs/>
              </w:rPr>
            </w:pPr>
            <w:r w:rsidRPr="00C9018A">
              <w:rPr>
                <w:b/>
                <w:bCs/>
                <w:iCs/>
              </w:rPr>
              <w:t xml:space="preserve">jeweils 2 Termine </w:t>
            </w:r>
            <w:r w:rsidR="002C6BE9" w:rsidRPr="00C9018A">
              <w:rPr>
                <w:b/>
                <w:bCs/>
                <w:iCs/>
              </w:rPr>
              <w:t>von 10 – 12 Uhr</w:t>
            </w:r>
          </w:p>
          <w:p w14:paraId="1D07B864" w14:textId="77777777" w:rsidR="00AF5D79" w:rsidRPr="00C9018A" w:rsidRDefault="00AF5D79" w:rsidP="003837B4">
            <w:pPr>
              <w:rPr>
                <w:b/>
                <w:bCs/>
                <w:iCs/>
              </w:rPr>
            </w:pPr>
          </w:p>
          <w:p w14:paraId="17E5BF91" w14:textId="40E7EC5D" w:rsidR="00D37F0D" w:rsidRPr="00C9018A" w:rsidRDefault="00D37F0D" w:rsidP="00D37F0D">
            <w:pPr>
              <w:rPr>
                <w:b/>
                <w:bCs/>
                <w:iCs/>
                <w:sz w:val="20"/>
                <w:szCs w:val="20"/>
              </w:rPr>
            </w:pPr>
            <w:r w:rsidRPr="00C9018A">
              <w:rPr>
                <w:rFonts w:ascii="Wingdings 3" w:hAnsi="Wingdings 3"/>
                <w:color w:val="BFBFBF" w:themeColor="background1" w:themeShade="BF"/>
                <w:sz w:val="18"/>
              </w:rPr>
              <w:t></w:t>
            </w:r>
            <w:r w:rsidRPr="00C9018A">
              <w:t xml:space="preserve">  Bitte anmelden!</w:t>
            </w:r>
          </w:p>
        </w:tc>
      </w:tr>
      <w:tr w:rsidR="00580775" w:rsidRPr="007E01E5" w14:paraId="44027196" w14:textId="77777777" w:rsidTr="0032497F">
        <w:trPr>
          <w:trHeight w:val="972"/>
        </w:trPr>
        <w:tc>
          <w:tcPr>
            <w:tcW w:w="2179" w:type="dxa"/>
            <w:shd w:val="clear" w:color="auto" w:fill="F2F2F2" w:themeFill="background1" w:themeFillShade="F2"/>
          </w:tcPr>
          <w:p w14:paraId="0355440E" w14:textId="3641E506" w:rsidR="00580775" w:rsidRPr="00580775" w:rsidRDefault="00580775" w:rsidP="00580775">
            <w:pPr>
              <w:rPr>
                <w:rFonts w:ascii="Tahoma" w:hAnsi="Tahoma" w:cs="Tahoma"/>
              </w:rPr>
            </w:pPr>
            <w:r w:rsidRPr="00580775">
              <w:rPr>
                <w:rFonts w:ascii="Tahoma" w:hAnsi="Tahoma" w:cs="Tahoma"/>
              </w:rPr>
              <w:lastRenderedPageBreak/>
              <w:t>Dienstag</w:t>
            </w:r>
            <w:r w:rsidRPr="00580775">
              <w:rPr>
                <w:rFonts w:ascii="Tahoma" w:hAnsi="Tahoma" w:cs="Tahoma"/>
              </w:rPr>
              <w:br/>
              <w:t xml:space="preserve">   </w:t>
            </w:r>
            <w:r w:rsidRPr="00580775">
              <w:rPr>
                <w:rFonts w:ascii="Tahoma" w:hAnsi="Tahoma" w:cs="Tahoma"/>
                <w:b/>
                <w:bCs/>
              </w:rPr>
              <w:t>14.</w:t>
            </w:r>
            <w:r w:rsidRPr="00580775">
              <w:rPr>
                <w:rFonts w:ascii="Tahoma" w:hAnsi="Tahoma" w:cs="Tahoma"/>
                <w:b/>
              </w:rPr>
              <w:t>04.2026</w:t>
            </w:r>
            <w:r w:rsidRPr="00580775">
              <w:rPr>
                <w:rFonts w:ascii="Tahoma" w:hAnsi="Tahoma" w:cs="Tahoma"/>
              </w:rPr>
              <w:br/>
              <w:t xml:space="preserve">      09:30-11:00</w:t>
            </w:r>
          </w:p>
          <w:p w14:paraId="30BD4514" w14:textId="77777777" w:rsidR="00580775" w:rsidRPr="00580775" w:rsidRDefault="00580775" w:rsidP="00580775">
            <w:pPr>
              <w:rPr>
                <w:rFonts w:ascii="Tahoma" w:hAnsi="Tahoma" w:cs="Tahoma"/>
              </w:rPr>
            </w:pPr>
          </w:p>
        </w:tc>
        <w:tc>
          <w:tcPr>
            <w:tcW w:w="5548" w:type="dxa"/>
            <w:shd w:val="clear" w:color="auto" w:fill="FFFFFF" w:themeFill="background1"/>
          </w:tcPr>
          <w:p w14:paraId="792081E8" w14:textId="77777777" w:rsidR="00580775" w:rsidRPr="00580775" w:rsidRDefault="00580775" w:rsidP="00580775">
            <w:pPr>
              <w:rPr>
                <w:rFonts w:ascii="Calibri" w:hAnsi="Calibri" w:cs="Calibri"/>
                <w:b/>
                <w:bCs/>
                <w:spacing w:val="0"/>
              </w:rPr>
            </w:pPr>
            <w:r w:rsidRPr="00580775">
              <w:rPr>
                <w:b/>
                <w:bCs/>
              </w:rPr>
              <w:t xml:space="preserve">Was der Seele gut tut – Selbstfürsorge in </w:t>
            </w:r>
          </w:p>
          <w:p w14:paraId="6F24A3A8" w14:textId="77777777" w:rsidR="00580775" w:rsidRPr="00580775" w:rsidRDefault="00580775" w:rsidP="00580775">
            <w:pPr>
              <w:rPr>
                <w:b/>
                <w:bCs/>
              </w:rPr>
            </w:pPr>
            <w:r w:rsidRPr="00580775">
              <w:rPr>
                <w:b/>
                <w:bCs/>
              </w:rPr>
              <w:t xml:space="preserve">schwierigen Momenten </w:t>
            </w:r>
          </w:p>
          <w:p w14:paraId="6BA7570B" w14:textId="77777777" w:rsidR="00580775" w:rsidRPr="00580775" w:rsidRDefault="00580775" w:rsidP="00580775">
            <w:r w:rsidRPr="00580775">
              <w:t>Gesprächsangebot mit der Dipl. Psychologin und Psychotherapeutin Johanna Liesbrock</w:t>
            </w:r>
          </w:p>
          <w:p w14:paraId="0DC33A4F" w14:textId="77777777" w:rsidR="00580775" w:rsidRPr="00580775" w:rsidRDefault="00580775" w:rsidP="00580775">
            <w:r w:rsidRPr="00580775">
              <w:t>Es gibt Zeiten, in denen es hilft, seine Sorgen, Nöte oder Ängste mit einer kompetenten, vertrauenswürdigen Expertin zu besprechen. Gemeinsam wird nach Lösungen und neuen Impulsen gesucht und bei Bedarf über weitere Unterstützungsmöglichkeiten informiert.</w:t>
            </w:r>
          </w:p>
          <w:p w14:paraId="15A09F2D" w14:textId="77777777" w:rsidR="00580775" w:rsidRPr="00580775" w:rsidRDefault="00580775" w:rsidP="00580775"/>
          <w:p w14:paraId="680FDF9D" w14:textId="4E0736D9" w:rsidR="00580775" w:rsidRPr="00580775" w:rsidRDefault="00580775" w:rsidP="00580775">
            <w:pPr>
              <w:rPr>
                <w:b/>
              </w:rPr>
            </w:pPr>
            <w:r w:rsidRPr="00580775">
              <w:rPr>
                <w:rFonts w:ascii="Wingdings 3" w:hAnsi="Wingdings 3"/>
                <w:sz w:val="18"/>
              </w:rPr>
              <w:t></w:t>
            </w:r>
            <w:r w:rsidRPr="00580775">
              <w:t xml:space="preserve">  Bitte anmelden!</w:t>
            </w:r>
          </w:p>
        </w:tc>
      </w:tr>
      <w:tr w:rsidR="00580775" w:rsidRPr="007E01E5" w14:paraId="4AABA30B" w14:textId="77777777" w:rsidTr="0032497F">
        <w:trPr>
          <w:trHeight w:val="972"/>
        </w:trPr>
        <w:tc>
          <w:tcPr>
            <w:tcW w:w="2179" w:type="dxa"/>
            <w:shd w:val="clear" w:color="auto" w:fill="F2F2F2" w:themeFill="background1" w:themeFillShade="F2"/>
          </w:tcPr>
          <w:p w14:paraId="13EC187D" w14:textId="3B0CC2CE" w:rsidR="00580775" w:rsidRPr="003A7F48" w:rsidRDefault="00580775" w:rsidP="00580775">
            <w:pPr>
              <w:rPr>
                <w:rFonts w:ascii="Tahoma" w:hAnsi="Tahoma" w:cs="Tahoma"/>
              </w:rPr>
            </w:pPr>
            <w:r w:rsidRPr="003A7F48">
              <w:rPr>
                <w:rFonts w:ascii="Tahoma" w:hAnsi="Tahoma" w:cs="Tahoma"/>
              </w:rPr>
              <w:t>Dienstag</w:t>
            </w:r>
            <w:r w:rsidRPr="003A7F48">
              <w:rPr>
                <w:rFonts w:ascii="Tahoma" w:hAnsi="Tahoma" w:cs="Tahoma"/>
              </w:rPr>
              <w:br/>
              <w:t xml:space="preserve">   </w:t>
            </w:r>
            <w:r>
              <w:rPr>
                <w:rFonts w:ascii="Tahoma" w:hAnsi="Tahoma" w:cs="Tahoma"/>
                <w:b/>
                <w:bCs/>
              </w:rPr>
              <w:t>14</w:t>
            </w:r>
            <w:r w:rsidRPr="003A7F48">
              <w:rPr>
                <w:rFonts w:ascii="Tahoma" w:hAnsi="Tahoma" w:cs="Tahoma"/>
                <w:b/>
              </w:rPr>
              <w:t>.04</w:t>
            </w:r>
            <w:r w:rsidRPr="003A7F48">
              <w:rPr>
                <w:rFonts w:ascii="Tahoma" w:hAnsi="Tahoma" w:cs="Tahoma"/>
                <w:b/>
                <w:bCs/>
              </w:rPr>
              <w:t>.2026</w:t>
            </w:r>
            <w:r w:rsidRPr="003A7F48">
              <w:rPr>
                <w:rFonts w:ascii="Tahoma" w:hAnsi="Tahoma" w:cs="Tahoma"/>
              </w:rPr>
              <w:br/>
              <w:t xml:space="preserve">      13:00</w:t>
            </w:r>
          </w:p>
          <w:p w14:paraId="56F605C0" w14:textId="77777777" w:rsidR="00580775" w:rsidRPr="003A7F48" w:rsidRDefault="00580775" w:rsidP="00580775">
            <w:pPr>
              <w:rPr>
                <w:rFonts w:ascii="Tahoma" w:hAnsi="Tahoma" w:cs="Tahoma"/>
              </w:rPr>
            </w:pPr>
          </w:p>
        </w:tc>
        <w:tc>
          <w:tcPr>
            <w:tcW w:w="5548" w:type="dxa"/>
            <w:shd w:val="clear" w:color="auto" w:fill="FFFFFF" w:themeFill="background1"/>
          </w:tcPr>
          <w:p w14:paraId="3B1BBB95" w14:textId="77777777" w:rsidR="00580775" w:rsidRPr="003A7F48" w:rsidRDefault="00580775" w:rsidP="00580775">
            <w:pPr>
              <w:rPr>
                <w:b/>
                <w:bCs/>
              </w:rPr>
            </w:pPr>
            <w:r w:rsidRPr="003A7F48">
              <w:rPr>
                <w:b/>
                <w:bCs/>
              </w:rPr>
              <w:t xml:space="preserve">Auf grünen Schleichwegen durch den </w:t>
            </w:r>
          </w:p>
          <w:p w14:paraId="430A9A4F" w14:textId="50B49743" w:rsidR="00580775" w:rsidRPr="003A7F48" w:rsidRDefault="00580775" w:rsidP="00580775">
            <w:pPr>
              <w:rPr>
                <w:b/>
                <w:bCs/>
              </w:rPr>
            </w:pPr>
            <w:r w:rsidRPr="003A7F48">
              <w:rPr>
                <w:b/>
                <w:bCs/>
              </w:rPr>
              <w:t>Düsseldorfer Süden</w:t>
            </w:r>
          </w:p>
          <w:p w14:paraId="02892F16" w14:textId="77777777" w:rsidR="00580775" w:rsidRPr="003A7F48" w:rsidRDefault="00580775" w:rsidP="00580775">
            <w:pPr>
              <w:rPr>
                <w:bCs/>
              </w:rPr>
            </w:pPr>
            <w:r w:rsidRPr="003A7F48">
              <w:rPr>
                <w:bCs/>
              </w:rPr>
              <w:t xml:space="preserve">mit Helma Claus </w:t>
            </w:r>
          </w:p>
          <w:p w14:paraId="16E0C33E" w14:textId="6A0EB26E" w:rsidR="00580775" w:rsidRPr="0050598A" w:rsidRDefault="00580775" w:rsidP="00580775">
            <w:pPr>
              <w:rPr>
                <w:bCs/>
              </w:rPr>
            </w:pPr>
            <w:r w:rsidRPr="003A7F48">
              <w:rPr>
                <w:bCs/>
              </w:rPr>
              <w:t>(Telefon 0211 465373 oder 0177 5795782)</w:t>
            </w:r>
          </w:p>
          <w:p w14:paraId="63CD5C09" w14:textId="77777777" w:rsidR="00F77413" w:rsidRDefault="00580775" w:rsidP="00580775">
            <w:r w:rsidRPr="003A7F48">
              <w:t>Auf dieser Tour erfahren wir auf versteckten Wegen Sehenswürdigkeiten im Süden unserer Stadt wie Schloss und Park Elbroich, Gut und Park Niederheid und Schloss und Park Benrath.</w:t>
            </w:r>
            <w:r w:rsidRPr="003A7F48">
              <w:rPr>
                <w:b/>
                <w:bCs/>
              </w:rPr>
              <w:t xml:space="preserve"> </w:t>
            </w:r>
            <w:r w:rsidRPr="003A7F48">
              <w:t xml:space="preserve">Von Benrath aus geht es am Rhein zurück durch Itter zum Südpark. Von hier aus </w:t>
            </w:r>
            <w:r w:rsidR="00F77413">
              <w:t>fahren wir</w:t>
            </w:r>
            <w:r w:rsidRPr="003A7F48">
              <w:t xml:space="preserve"> </w:t>
            </w:r>
          </w:p>
          <w:p w14:paraId="08CE9DBF" w14:textId="23F0B145" w:rsidR="00580775" w:rsidRPr="003A7F48" w:rsidRDefault="00580775" w:rsidP="00580775">
            <w:pPr>
              <w:rPr>
                <w:b/>
                <w:bCs/>
              </w:rPr>
            </w:pPr>
            <w:r w:rsidRPr="003A7F48">
              <w:t>weiter über Bilk, Kö und Hofgarten.</w:t>
            </w:r>
            <w:r w:rsidRPr="003A7F48">
              <w:rPr>
                <w:b/>
                <w:bCs/>
              </w:rPr>
              <w:t> </w:t>
            </w:r>
          </w:p>
          <w:p w14:paraId="79866214" w14:textId="50E00AD0" w:rsidR="00580775" w:rsidRPr="003A7F48" w:rsidRDefault="00580775" w:rsidP="00580775">
            <w:pPr>
              <w:rPr>
                <w:b/>
                <w:bCs/>
              </w:rPr>
            </w:pPr>
            <w:r w:rsidRPr="003A7F48">
              <w:rPr>
                <w:b/>
                <w:bCs/>
              </w:rPr>
              <w:t xml:space="preserve">33km, flach.  </w:t>
            </w:r>
          </w:p>
          <w:p w14:paraId="7C97D744" w14:textId="5A3A2593" w:rsidR="00580775" w:rsidRDefault="00580775" w:rsidP="00580775">
            <w:pPr>
              <w:rPr>
                <w:bCs/>
              </w:rPr>
            </w:pPr>
            <w:r w:rsidRPr="003A7F48">
              <w:rPr>
                <w:bCs/>
              </w:rPr>
              <w:t xml:space="preserve">Treffpunkt: </w:t>
            </w:r>
            <w:r w:rsidRPr="003A7F48">
              <w:rPr>
                <w:b/>
                <w:bCs/>
              </w:rPr>
              <w:t>13 Uhr</w:t>
            </w:r>
            <w:r w:rsidRPr="003A7F48">
              <w:rPr>
                <w:bCs/>
              </w:rPr>
              <w:t xml:space="preserve"> am Schlossturm </w:t>
            </w:r>
          </w:p>
          <w:p w14:paraId="2CC74D4C" w14:textId="77777777" w:rsidR="00E74F97" w:rsidRPr="003A7F48" w:rsidRDefault="00E74F97" w:rsidP="00580775">
            <w:pPr>
              <w:rPr>
                <w:bCs/>
              </w:rPr>
            </w:pPr>
          </w:p>
          <w:p w14:paraId="3747704A" w14:textId="682A428A" w:rsidR="00580775" w:rsidRPr="003A7F48" w:rsidRDefault="00580775" w:rsidP="00580775">
            <w:pPr>
              <w:rPr>
                <w:bCs/>
              </w:rPr>
            </w:pPr>
            <w:r w:rsidRPr="00397654">
              <w:rPr>
                <w:rFonts w:ascii="Wingdings 3" w:hAnsi="Wingdings 3"/>
                <w:color w:val="BFBFBF" w:themeColor="background1" w:themeShade="BF"/>
                <w:sz w:val="18"/>
              </w:rPr>
              <w:t></w:t>
            </w:r>
            <w:r w:rsidRPr="00397654">
              <w:t xml:space="preserve">  Bitte anmelden!</w:t>
            </w:r>
          </w:p>
        </w:tc>
      </w:tr>
      <w:tr w:rsidR="00580775" w:rsidRPr="007E01E5" w14:paraId="30581D42" w14:textId="77777777" w:rsidTr="0032497F">
        <w:trPr>
          <w:trHeight w:val="972"/>
        </w:trPr>
        <w:tc>
          <w:tcPr>
            <w:tcW w:w="2179" w:type="dxa"/>
            <w:shd w:val="clear" w:color="auto" w:fill="F2F2F2" w:themeFill="background1" w:themeFillShade="F2"/>
          </w:tcPr>
          <w:p w14:paraId="6C625980" w14:textId="2F19BCAE" w:rsidR="00580775" w:rsidRPr="00DB2532" w:rsidRDefault="00580775" w:rsidP="00580775">
            <w:pPr>
              <w:rPr>
                <w:rFonts w:ascii="Tahoma" w:hAnsi="Tahoma" w:cs="Tahoma"/>
              </w:rPr>
            </w:pPr>
            <w:r w:rsidRPr="00DB2532">
              <w:rPr>
                <w:rFonts w:ascii="Tahoma" w:hAnsi="Tahoma" w:cs="Tahoma"/>
              </w:rPr>
              <w:t>Dienstag</w:t>
            </w:r>
            <w:r w:rsidRPr="00DB2532">
              <w:rPr>
                <w:rFonts w:ascii="Tahoma" w:hAnsi="Tahoma" w:cs="Tahoma"/>
              </w:rPr>
              <w:br/>
              <w:t xml:space="preserve">   </w:t>
            </w:r>
            <w:r w:rsidRPr="00DB2532">
              <w:rPr>
                <w:rFonts w:ascii="Tahoma" w:hAnsi="Tahoma" w:cs="Tahoma"/>
                <w:b/>
                <w:bCs/>
              </w:rPr>
              <w:t>14.04.2026</w:t>
            </w:r>
            <w:r w:rsidRPr="00DB2532">
              <w:rPr>
                <w:rFonts w:ascii="Tahoma" w:hAnsi="Tahoma" w:cs="Tahoma"/>
              </w:rPr>
              <w:br/>
              <w:t xml:space="preserve">      14:00-16:00</w:t>
            </w:r>
          </w:p>
          <w:p w14:paraId="14106775" w14:textId="77777777" w:rsidR="00580775" w:rsidRPr="00DB2532" w:rsidRDefault="00580775" w:rsidP="00580775">
            <w:pPr>
              <w:rPr>
                <w:rFonts w:ascii="Tahoma" w:hAnsi="Tahoma" w:cs="Tahoma"/>
                <w:sz w:val="24"/>
                <w:szCs w:val="24"/>
              </w:rPr>
            </w:pPr>
            <w:r w:rsidRPr="00DB2532">
              <w:rPr>
                <w:rFonts w:ascii="Tahoma" w:hAnsi="Tahoma" w:cs="Tahoma"/>
                <w:noProof/>
                <w:color w:val="000000"/>
                <w:spacing w:val="0"/>
                <w:sz w:val="24"/>
                <w:szCs w:val="24"/>
              </w:rPr>
              <w:drawing>
                <wp:anchor distT="0" distB="0" distL="114300" distR="114300" simplePos="0" relativeHeight="290987520" behindDoc="0" locked="0" layoutInCell="1" allowOverlap="1" wp14:anchorId="545DB2F8" wp14:editId="29A7A82A">
                  <wp:simplePos x="0" y="0"/>
                  <wp:positionH relativeFrom="column">
                    <wp:posOffset>412115</wp:posOffset>
                  </wp:positionH>
                  <wp:positionV relativeFrom="paragraph">
                    <wp:posOffset>92075</wp:posOffset>
                  </wp:positionV>
                  <wp:extent cx="290195" cy="409575"/>
                  <wp:effectExtent l="0" t="0" r="0" b="9525"/>
                  <wp:wrapThrough wrapText="bothSides">
                    <wp:wrapPolygon edited="0">
                      <wp:start x="0" y="0"/>
                      <wp:lineTo x="0" y="21098"/>
                      <wp:lineTo x="19851" y="21098"/>
                      <wp:lineTo x="19851" y="0"/>
                      <wp:lineTo x="0" y="0"/>
                    </wp:wrapPolygon>
                  </wp:wrapThrough>
                  <wp:docPr id="404616128" name="Grafik 40461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27"/>
                          <a:stretch>
                            <a:fillRect/>
                          </a:stretch>
                        </pic:blipFill>
                        <pic:spPr>
                          <a:xfrm>
                            <a:off x="0" y="0"/>
                            <a:ext cx="290195" cy="409575"/>
                          </a:xfrm>
                          <a:prstGeom prst="rect">
                            <a:avLst/>
                          </a:prstGeom>
                        </pic:spPr>
                      </pic:pic>
                    </a:graphicData>
                  </a:graphic>
                </wp:anchor>
              </w:drawing>
            </w:r>
          </w:p>
          <w:p w14:paraId="36CC7068" w14:textId="77777777" w:rsidR="00580775" w:rsidRPr="00DB2532" w:rsidRDefault="00580775" w:rsidP="00580775">
            <w:pPr>
              <w:rPr>
                <w:rFonts w:ascii="Tahoma" w:hAnsi="Tahoma" w:cs="Tahoma"/>
              </w:rPr>
            </w:pPr>
          </w:p>
        </w:tc>
        <w:tc>
          <w:tcPr>
            <w:tcW w:w="5548" w:type="dxa"/>
            <w:shd w:val="clear" w:color="auto" w:fill="FFFFFF" w:themeFill="background1"/>
          </w:tcPr>
          <w:p w14:paraId="1FEB2575" w14:textId="77777777" w:rsidR="00580775" w:rsidRPr="00DB2532" w:rsidRDefault="00580775" w:rsidP="00580775">
            <w:r w:rsidRPr="00DB2532">
              <w:rPr>
                <w:b/>
                <w:bCs/>
              </w:rPr>
              <w:t>Handysprechstunde</w:t>
            </w:r>
            <w:r w:rsidRPr="00DB2532">
              <w:t xml:space="preserve"> </w:t>
            </w:r>
          </w:p>
          <w:p w14:paraId="1B08B6F3" w14:textId="77777777" w:rsidR="00580775" w:rsidRPr="00DB2532" w:rsidRDefault="00580775" w:rsidP="00580775">
            <w:r w:rsidRPr="00DB2532">
              <w:t>mit Wolfgang Goebel</w:t>
            </w:r>
          </w:p>
          <w:p w14:paraId="004DF0C2" w14:textId="2ECE388B" w:rsidR="00580775" w:rsidRPr="00DB2532" w:rsidRDefault="00580775" w:rsidP="00580775">
            <w:r w:rsidRPr="00DB2532">
              <w:t>Haben Sie Fragen zu Ihrem Handy?</w:t>
            </w:r>
            <w:r w:rsidRPr="00DB2532">
              <w:br/>
              <w:t xml:space="preserve">Hier ist die Möglichkeit, sich über die </w:t>
            </w:r>
            <w:r w:rsidRPr="00DB2532">
              <w:br/>
              <w:t>Nutzung Ihres Handys zu informieren.</w:t>
            </w:r>
            <w:r w:rsidRPr="00DB2532">
              <w:br/>
              <w:t>30-minütige Termine pro Interess</w:t>
            </w:r>
            <w:r w:rsidR="00F77413">
              <w:t>ierten</w:t>
            </w:r>
          </w:p>
          <w:p w14:paraId="5C01138E" w14:textId="3833B068" w:rsidR="00580775" w:rsidRPr="00DB2532" w:rsidRDefault="00580775" w:rsidP="00580775">
            <w:pPr>
              <w:rPr>
                <w:b/>
              </w:rPr>
            </w:pPr>
            <w:r w:rsidRPr="00DB2532">
              <w:rPr>
                <w:rFonts w:ascii="Wingdings 3" w:hAnsi="Wingdings 3"/>
                <w:color w:val="BFBFBF" w:themeColor="background1" w:themeShade="BF"/>
                <w:sz w:val="18"/>
              </w:rPr>
              <w:t></w:t>
            </w:r>
            <w:r w:rsidRPr="00DB2532">
              <w:t xml:space="preserve">  Bitte anmelden!</w:t>
            </w:r>
          </w:p>
        </w:tc>
      </w:tr>
      <w:tr w:rsidR="00580775" w:rsidRPr="007E01E5" w14:paraId="3C6F5926" w14:textId="77777777" w:rsidTr="0032497F">
        <w:trPr>
          <w:trHeight w:val="972"/>
        </w:trPr>
        <w:tc>
          <w:tcPr>
            <w:tcW w:w="2179" w:type="dxa"/>
            <w:shd w:val="clear" w:color="auto" w:fill="F2F2F2" w:themeFill="background1" w:themeFillShade="F2"/>
          </w:tcPr>
          <w:p w14:paraId="1C944F2D" w14:textId="7104B498" w:rsidR="00580775" w:rsidRPr="00DB2532" w:rsidRDefault="00580775" w:rsidP="00580775">
            <w:pPr>
              <w:rPr>
                <w:rFonts w:ascii="Tahoma" w:hAnsi="Tahoma" w:cs="Tahoma"/>
              </w:rPr>
            </w:pPr>
            <w:r w:rsidRPr="00DB2532">
              <w:rPr>
                <w:rFonts w:ascii="Tahoma" w:hAnsi="Tahoma" w:cs="Tahoma"/>
              </w:rPr>
              <w:lastRenderedPageBreak/>
              <w:t>Mittwoch</w:t>
            </w:r>
            <w:r w:rsidRPr="00DB2532">
              <w:rPr>
                <w:rFonts w:ascii="Tahoma" w:hAnsi="Tahoma" w:cs="Tahoma"/>
              </w:rPr>
              <w:br/>
            </w:r>
            <w:r w:rsidRPr="00DB2532">
              <w:rPr>
                <w:rFonts w:ascii="Tahoma" w:hAnsi="Tahoma" w:cs="Tahoma"/>
                <w:b/>
                <w:bCs/>
              </w:rPr>
              <w:t xml:space="preserve">   15.</w:t>
            </w:r>
            <w:r w:rsidRPr="00DB2532">
              <w:rPr>
                <w:rFonts w:ascii="Tahoma" w:hAnsi="Tahoma" w:cs="Tahoma"/>
                <w:b/>
              </w:rPr>
              <w:t>0</w:t>
            </w:r>
            <w:r>
              <w:rPr>
                <w:rFonts w:ascii="Tahoma" w:hAnsi="Tahoma" w:cs="Tahoma"/>
                <w:b/>
              </w:rPr>
              <w:t>4</w:t>
            </w:r>
            <w:r w:rsidRPr="00DB2532">
              <w:rPr>
                <w:rFonts w:ascii="Tahoma" w:hAnsi="Tahoma" w:cs="Tahoma"/>
                <w:b/>
                <w:bCs/>
              </w:rPr>
              <w:t>.2026</w:t>
            </w:r>
            <w:r w:rsidRPr="00DB2532">
              <w:rPr>
                <w:rFonts w:ascii="Tahoma" w:hAnsi="Tahoma" w:cs="Tahoma"/>
              </w:rPr>
              <w:br/>
              <w:t xml:space="preserve">      10:30-12:30</w:t>
            </w:r>
          </w:p>
          <w:p w14:paraId="00AE30E4" w14:textId="77777777" w:rsidR="00580775" w:rsidRPr="00DB2532" w:rsidRDefault="00580775" w:rsidP="00580775">
            <w:pPr>
              <w:rPr>
                <w:rFonts w:ascii="Tahoma" w:hAnsi="Tahoma" w:cs="Tahoma"/>
              </w:rPr>
            </w:pPr>
            <w:r w:rsidRPr="00DB2532">
              <w:rPr>
                <w:rFonts w:ascii="Tahoma" w:hAnsi="Tahoma" w:cs="Tahoma"/>
                <w:noProof/>
              </w:rPr>
              <w:drawing>
                <wp:anchor distT="0" distB="0" distL="114300" distR="114300" simplePos="0" relativeHeight="290988544" behindDoc="0" locked="0" layoutInCell="1" allowOverlap="1" wp14:anchorId="6274D5F0" wp14:editId="374047D5">
                  <wp:simplePos x="0" y="0"/>
                  <wp:positionH relativeFrom="column">
                    <wp:posOffset>328930</wp:posOffset>
                  </wp:positionH>
                  <wp:positionV relativeFrom="paragraph">
                    <wp:posOffset>116840</wp:posOffset>
                  </wp:positionV>
                  <wp:extent cx="289561" cy="295657"/>
                  <wp:effectExtent l="0" t="0" r="0" b="9525"/>
                  <wp:wrapThrough wrapText="bothSides">
                    <wp:wrapPolygon edited="0">
                      <wp:start x="0" y="0"/>
                      <wp:lineTo x="0" y="20903"/>
                      <wp:lineTo x="19895" y="20903"/>
                      <wp:lineTo x="19895" y="0"/>
                      <wp:lineTo x="0" y="0"/>
                    </wp:wrapPolygon>
                  </wp:wrapThrough>
                  <wp:docPr id="384814271" name="Grafik 384814271" descr="Ein Bild, das Foto, sitzend, Bildschirm,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Foto, sitzend, Bildschirm, Frau enthält.&#10;&#10;Automatisch generierte Beschreibung"/>
                          <pic:cNvPicPr/>
                        </pic:nvPicPr>
                        <pic:blipFill>
                          <a:blip r:embed="rId25"/>
                          <a:stretch>
                            <a:fillRect/>
                          </a:stretch>
                        </pic:blipFill>
                        <pic:spPr>
                          <a:xfrm>
                            <a:off x="0" y="0"/>
                            <a:ext cx="289561" cy="295657"/>
                          </a:xfrm>
                          <a:prstGeom prst="rect">
                            <a:avLst/>
                          </a:prstGeom>
                        </pic:spPr>
                      </pic:pic>
                    </a:graphicData>
                  </a:graphic>
                </wp:anchor>
              </w:drawing>
            </w:r>
          </w:p>
          <w:p w14:paraId="35964F81" w14:textId="77777777" w:rsidR="00580775" w:rsidRPr="007E01E5" w:rsidRDefault="00580775" w:rsidP="00580775">
            <w:pPr>
              <w:rPr>
                <w:rFonts w:ascii="Tahoma" w:hAnsi="Tahoma" w:cs="Tahoma"/>
                <w:highlight w:val="yellow"/>
              </w:rPr>
            </w:pPr>
          </w:p>
          <w:p w14:paraId="38170E3E" w14:textId="77777777" w:rsidR="00580775" w:rsidRPr="00DB2532" w:rsidRDefault="00580775" w:rsidP="00580775">
            <w:pPr>
              <w:rPr>
                <w:rFonts w:ascii="Tahoma" w:hAnsi="Tahoma" w:cs="Tahoma"/>
              </w:rPr>
            </w:pPr>
          </w:p>
        </w:tc>
        <w:tc>
          <w:tcPr>
            <w:tcW w:w="5548" w:type="dxa"/>
            <w:shd w:val="clear" w:color="auto" w:fill="FFFFFF" w:themeFill="background1"/>
          </w:tcPr>
          <w:p w14:paraId="095D0696" w14:textId="5B37AEA5" w:rsidR="00580775" w:rsidRPr="00733C68" w:rsidRDefault="00580775" w:rsidP="00580775">
            <w:pPr>
              <w:spacing w:line="240" w:lineRule="auto"/>
              <w:rPr>
                <w:b/>
                <w:bCs/>
                <w:color w:val="000000" w:themeColor="text1"/>
              </w:rPr>
            </w:pPr>
            <w:r w:rsidRPr="00733C68">
              <w:rPr>
                <w:b/>
                <w:bCs/>
                <w:color w:val="000000" w:themeColor="text1"/>
              </w:rPr>
              <w:t xml:space="preserve">Kulturhäppchen „Die </w:t>
            </w:r>
            <w:r>
              <w:rPr>
                <w:b/>
                <w:bCs/>
                <w:color w:val="000000" w:themeColor="text1"/>
              </w:rPr>
              <w:t>Hochzeit des Figaro</w:t>
            </w:r>
            <w:r w:rsidRPr="00733C68">
              <w:rPr>
                <w:b/>
                <w:bCs/>
                <w:color w:val="000000" w:themeColor="text1"/>
              </w:rPr>
              <w:t>“</w:t>
            </w:r>
          </w:p>
          <w:p w14:paraId="4A584019" w14:textId="0876E42D" w:rsidR="00580775" w:rsidRDefault="00580775" w:rsidP="00580775">
            <w:pPr>
              <w:spacing w:line="240" w:lineRule="auto"/>
            </w:pPr>
            <w:r w:rsidRPr="00733C68">
              <w:t>Nach de</w:t>
            </w:r>
            <w:r>
              <w:t xml:space="preserve">m gemeinsamen Frühstück stellt </w:t>
            </w:r>
            <w:r w:rsidRPr="00733C68">
              <w:t>der Kantor der Ev. Kirchengemeinde Düsseldorf-Mitte, Dirk Ströter, die Oper</w:t>
            </w:r>
            <w:r>
              <w:t xml:space="preserve"> „Die Hochzeit des Figaro“ </w:t>
            </w:r>
            <w:r w:rsidRPr="00733C68">
              <w:t xml:space="preserve">von </w:t>
            </w:r>
            <w:r>
              <w:t>Wolfgang Amadeus Mozart</w:t>
            </w:r>
            <w:r w:rsidRPr="00733C68">
              <w:t xml:space="preserve"> vor.</w:t>
            </w:r>
          </w:p>
          <w:p w14:paraId="144CE3B0" w14:textId="77777777" w:rsidR="00D579C5" w:rsidRDefault="00D579C5" w:rsidP="00580775">
            <w:pPr>
              <w:spacing w:line="240" w:lineRule="auto"/>
            </w:pPr>
          </w:p>
          <w:p w14:paraId="05D03296" w14:textId="1F315EB7" w:rsidR="00580775" w:rsidRPr="00733C68" w:rsidRDefault="00580775" w:rsidP="00580775">
            <w:pPr>
              <w:spacing w:line="240" w:lineRule="auto"/>
            </w:pPr>
            <w:r w:rsidRPr="00733C68">
              <w:rPr>
                <w:rFonts w:ascii="Wingdings 3" w:hAnsi="Wingdings 3"/>
                <w:color w:val="BFBFBF" w:themeColor="background1" w:themeShade="BF"/>
                <w:sz w:val="18"/>
              </w:rPr>
              <w:t></w:t>
            </w:r>
            <w:r w:rsidRPr="00733C68">
              <w:t xml:space="preserve">  Bitte anmelden!</w:t>
            </w:r>
          </w:p>
          <w:p w14:paraId="2EE4154D" w14:textId="3F8965B5" w:rsidR="00580775" w:rsidRPr="00733C68" w:rsidRDefault="00580775" w:rsidP="00580775">
            <w:pPr>
              <w:rPr>
                <w:color w:val="000000" w:themeColor="text1"/>
              </w:rPr>
            </w:pPr>
            <w:r w:rsidRPr="00733C68">
              <w:rPr>
                <w:color w:val="000000" w:themeColor="text1"/>
              </w:rPr>
              <w:t>Kosten: Jeder zahlt nach seinen Möglichkeiten</w:t>
            </w:r>
          </w:p>
          <w:p w14:paraId="678A3710" w14:textId="74448C2F" w:rsidR="00580775" w:rsidRPr="00DB2532" w:rsidRDefault="00580775" w:rsidP="00580775">
            <w:pPr>
              <w:rPr>
                <w:b/>
                <w:bCs/>
              </w:rPr>
            </w:pPr>
            <w:r>
              <w:rPr>
                <w:color w:val="000000" w:themeColor="text1"/>
              </w:rPr>
              <w:t>Karten für eine Aufführung am 24. Mai im Opernhaus Düsseldorf können bestellt werden.</w:t>
            </w:r>
          </w:p>
        </w:tc>
      </w:tr>
      <w:tr w:rsidR="00580775" w:rsidRPr="007E01E5" w14:paraId="7BBF4CD1" w14:textId="77777777" w:rsidTr="0032497F">
        <w:trPr>
          <w:trHeight w:val="972"/>
        </w:trPr>
        <w:tc>
          <w:tcPr>
            <w:tcW w:w="2179" w:type="dxa"/>
            <w:shd w:val="clear" w:color="auto" w:fill="F2F2F2" w:themeFill="background1" w:themeFillShade="F2"/>
          </w:tcPr>
          <w:p w14:paraId="73A6ECC9" w14:textId="1FAD01CF" w:rsidR="00580775" w:rsidRPr="004A461E" w:rsidRDefault="00580775" w:rsidP="00580775">
            <w:pPr>
              <w:rPr>
                <w:rFonts w:ascii="Tahoma" w:hAnsi="Tahoma" w:cs="Tahoma"/>
              </w:rPr>
            </w:pPr>
            <w:r w:rsidRPr="004A461E">
              <w:rPr>
                <w:rFonts w:ascii="Tahoma" w:hAnsi="Tahoma" w:cs="Tahoma"/>
              </w:rPr>
              <w:t>Mittwoch</w:t>
            </w:r>
            <w:r w:rsidRPr="004A461E">
              <w:rPr>
                <w:rFonts w:ascii="Tahoma" w:hAnsi="Tahoma" w:cs="Tahoma"/>
              </w:rPr>
              <w:br/>
              <w:t xml:space="preserve">   </w:t>
            </w:r>
            <w:r w:rsidRPr="004A461E">
              <w:rPr>
                <w:rFonts w:ascii="Tahoma" w:hAnsi="Tahoma" w:cs="Tahoma"/>
                <w:b/>
                <w:bCs/>
              </w:rPr>
              <w:t>15.04.2026</w:t>
            </w:r>
            <w:r w:rsidRPr="004A461E">
              <w:rPr>
                <w:rFonts w:ascii="Tahoma" w:hAnsi="Tahoma" w:cs="Tahoma"/>
              </w:rPr>
              <w:br/>
              <w:t xml:space="preserve">      </w:t>
            </w:r>
            <w:r w:rsidRPr="003837B4">
              <w:rPr>
                <w:rFonts w:ascii="Tahoma" w:hAnsi="Tahoma" w:cs="Tahoma"/>
              </w:rPr>
              <w:t>14:00-15:00</w:t>
            </w:r>
          </w:p>
        </w:tc>
        <w:tc>
          <w:tcPr>
            <w:tcW w:w="5548" w:type="dxa"/>
            <w:shd w:val="clear" w:color="auto" w:fill="FFFFFF" w:themeFill="background1"/>
          </w:tcPr>
          <w:p w14:paraId="3F31F313" w14:textId="023C9027" w:rsidR="00580775" w:rsidRPr="004A461E" w:rsidRDefault="00580775" w:rsidP="00580775">
            <w:pPr>
              <w:rPr>
                <w:b/>
              </w:rPr>
            </w:pPr>
            <w:r w:rsidRPr="004A461E">
              <w:rPr>
                <w:b/>
              </w:rPr>
              <w:t xml:space="preserve">Bewegung nach Musik </w:t>
            </w:r>
          </w:p>
          <w:p w14:paraId="0D07E0CE" w14:textId="305D9A01" w:rsidR="00580775" w:rsidRPr="004A461E" w:rsidRDefault="00580775" w:rsidP="00580775">
            <w:r w:rsidRPr="004A461E">
              <w:t>mit Beate Hluchnik</w:t>
            </w:r>
          </w:p>
          <w:p w14:paraId="65D6C7E3" w14:textId="02480533" w:rsidR="00580775" w:rsidRPr="004A461E" w:rsidRDefault="00580775" w:rsidP="00580775">
            <w:pPr>
              <w:spacing w:line="240" w:lineRule="auto"/>
              <w:rPr>
                <w:b/>
                <w:bCs/>
                <w:color w:val="000000" w:themeColor="text1"/>
              </w:rPr>
            </w:pPr>
            <w:r w:rsidRPr="004A461E">
              <w:rPr>
                <w:rFonts w:ascii="Wingdings 3" w:hAnsi="Wingdings 3"/>
                <w:color w:val="BFBFBF" w:themeColor="background1" w:themeShade="BF"/>
                <w:sz w:val="18"/>
              </w:rPr>
              <w:t></w:t>
            </w:r>
            <w:r w:rsidRPr="004A461E">
              <w:t xml:space="preserve">  Bitte anmelden!</w:t>
            </w:r>
          </w:p>
        </w:tc>
      </w:tr>
      <w:tr w:rsidR="00580775" w:rsidRPr="007E01E5" w14:paraId="5E7E4488" w14:textId="77777777" w:rsidTr="0032497F">
        <w:trPr>
          <w:trHeight w:val="972"/>
        </w:trPr>
        <w:tc>
          <w:tcPr>
            <w:tcW w:w="2179" w:type="dxa"/>
            <w:shd w:val="clear" w:color="auto" w:fill="F2F2F2" w:themeFill="background1" w:themeFillShade="F2"/>
          </w:tcPr>
          <w:p w14:paraId="52E9A15F" w14:textId="32D59953" w:rsidR="00580775" w:rsidRPr="004A461E" w:rsidRDefault="00580775" w:rsidP="00580775">
            <w:pPr>
              <w:rPr>
                <w:rFonts w:ascii="Tahoma" w:hAnsi="Tahoma" w:cs="Tahoma"/>
              </w:rPr>
            </w:pPr>
            <w:r w:rsidRPr="004A461E">
              <w:rPr>
                <w:rFonts w:ascii="Tahoma" w:hAnsi="Tahoma" w:cs="Tahoma"/>
              </w:rPr>
              <w:t>Mittwoch</w:t>
            </w:r>
            <w:r w:rsidRPr="004A461E">
              <w:rPr>
                <w:rFonts w:ascii="Tahoma" w:hAnsi="Tahoma" w:cs="Tahoma"/>
              </w:rPr>
              <w:br/>
              <w:t xml:space="preserve">   </w:t>
            </w:r>
            <w:r w:rsidRPr="004A461E">
              <w:rPr>
                <w:rFonts w:ascii="Tahoma" w:hAnsi="Tahoma" w:cs="Tahoma"/>
                <w:b/>
                <w:bCs/>
              </w:rPr>
              <w:t>15.04.2026</w:t>
            </w:r>
            <w:r w:rsidRPr="004A461E">
              <w:rPr>
                <w:rFonts w:ascii="Tahoma" w:hAnsi="Tahoma" w:cs="Tahoma"/>
              </w:rPr>
              <w:br/>
              <w:t xml:space="preserve">      17:30-19:00</w:t>
            </w:r>
          </w:p>
          <w:p w14:paraId="67E09692" w14:textId="77777777" w:rsidR="00580775" w:rsidRPr="004A461E" w:rsidRDefault="00580775" w:rsidP="00580775">
            <w:pPr>
              <w:rPr>
                <w:rFonts w:ascii="Tahoma" w:hAnsi="Tahoma" w:cs="Tahoma"/>
              </w:rPr>
            </w:pPr>
            <w:r w:rsidRPr="004A461E">
              <w:rPr>
                <w:rFonts w:ascii="Tahoma" w:hAnsi="Tahoma" w:cs="Tahoma"/>
                <w:noProof/>
              </w:rPr>
              <w:drawing>
                <wp:anchor distT="0" distB="0" distL="114300" distR="114300" simplePos="0" relativeHeight="290989568" behindDoc="0" locked="0" layoutInCell="1" allowOverlap="1" wp14:anchorId="2DFD4FCF" wp14:editId="69EB79D6">
                  <wp:simplePos x="0" y="0"/>
                  <wp:positionH relativeFrom="column">
                    <wp:posOffset>319405</wp:posOffset>
                  </wp:positionH>
                  <wp:positionV relativeFrom="paragraph">
                    <wp:posOffset>106045</wp:posOffset>
                  </wp:positionV>
                  <wp:extent cx="285750" cy="285750"/>
                  <wp:effectExtent l="0" t="0" r="0" b="0"/>
                  <wp:wrapThrough wrapText="bothSides">
                    <wp:wrapPolygon edited="0">
                      <wp:start x="0" y="0"/>
                      <wp:lineTo x="0" y="20160"/>
                      <wp:lineTo x="20160" y="20160"/>
                      <wp:lineTo x="20160" y="0"/>
                      <wp:lineTo x="0" y="0"/>
                    </wp:wrapPolygon>
                  </wp:wrapThrough>
                  <wp:docPr id="424042805" name="Grafik 424042805" descr="Ein Bild, das Möbel, Stuhl,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Möbel, Stuhl, Tisch enthält.&#10;&#10;Automatisch generierte Beschreibung"/>
                          <pic:cNvPicPr/>
                        </pic:nvPicPr>
                        <pic:blipFill>
                          <a:blip r:embed="rId26"/>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p>
          <w:p w14:paraId="54245B63" w14:textId="77777777" w:rsidR="00580775" w:rsidRPr="004A461E" w:rsidRDefault="00580775" w:rsidP="00580775">
            <w:pPr>
              <w:rPr>
                <w:rFonts w:ascii="Tahoma" w:hAnsi="Tahoma" w:cs="Tahoma"/>
              </w:rPr>
            </w:pPr>
          </w:p>
        </w:tc>
        <w:tc>
          <w:tcPr>
            <w:tcW w:w="5548" w:type="dxa"/>
            <w:shd w:val="clear" w:color="auto" w:fill="FFFFFF" w:themeFill="background1"/>
          </w:tcPr>
          <w:p w14:paraId="09ADE515" w14:textId="77777777" w:rsidR="00580775" w:rsidRPr="004A461E" w:rsidRDefault="00580775" w:rsidP="00580775">
            <w:r w:rsidRPr="004A461E">
              <w:rPr>
                <w:rFonts w:cs="Tahoma"/>
                <w:b/>
                <w:color w:val="000000"/>
              </w:rPr>
              <w:t>Literaturtreff</w:t>
            </w:r>
          </w:p>
          <w:p w14:paraId="6F39FE0A" w14:textId="77777777" w:rsidR="00580775" w:rsidRPr="004A461E" w:rsidRDefault="00580775" w:rsidP="00580775">
            <w:pPr>
              <w:rPr>
                <w:b/>
              </w:rPr>
            </w:pPr>
            <w:r w:rsidRPr="004A461E">
              <w:t>mit Gabriele Bock</w:t>
            </w:r>
          </w:p>
          <w:p w14:paraId="1ED3B44E" w14:textId="77777777" w:rsidR="00580775" w:rsidRPr="004A461E" w:rsidRDefault="00580775" w:rsidP="00580775">
            <w:r w:rsidRPr="004A461E">
              <w:t>Ein Austauschforum für alle „Bücherwürmer“.</w:t>
            </w:r>
          </w:p>
          <w:p w14:paraId="78E25BC8" w14:textId="541C545C" w:rsidR="00580775" w:rsidRPr="004A461E" w:rsidRDefault="00580775" w:rsidP="00580775">
            <w:r w:rsidRPr="004A461E">
              <w:t>Besprochen wird das Buch „Über Menschen“ von Juli Zeh</w:t>
            </w:r>
          </w:p>
          <w:p w14:paraId="11D2C939" w14:textId="64C66339" w:rsidR="00580775" w:rsidRPr="004A461E" w:rsidRDefault="00580775" w:rsidP="00580775">
            <w:pPr>
              <w:rPr>
                <w:b/>
                <w:bCs/>
              </w:rPr>
            </w:pPr>
            <w:r w:rsidRPr="004A461E">
              <w:rPr>
                <w:rFonts w:ascii="Wingdings 3" w:hAnsi="Wingdings 3"/>
                <w:color w:val="BFBFBF" w:themeColor="background1" w:themeShade="BF"/>
                <w:sz w:val="18"/>
              </w:rPr>
              <w:t></w:t>
            </w:r>
            <w:r w:rsidRPr="004A461E">
              <w:t xml:space="preserve">  Bitte anmelden!</w:t>
            </w:r>
          </w:p>
        </w:tc>
      </w:tr>
      <w:tr w:rsidR="00580775" w:rsidRPr="007E01E5" w14:paraId="1BEDBBAA" w14:textId="77777777" w:rsidTr="0032497F">
        <w:trPr>
          <w:trHeight w:val="972"/>
        </w:trPr>
        <w:tc>
          <w:tcPr>
            <w:tcW w:w="2179" w:type="dxa"/>
            <w:shd w:val="clear" w:color="auto" w:fill="F2F2F2" w:themeFill="background1" w:themeFillShade="F2"/>
          </w:tcPr>
          <w:p w14:paraId="2D5CAE74" w14:textId="5FF1A35B" w:rsidR="00580775" w:rsidRPr="008A363F" w:rsidRDefault="00580775" w:rsidP="00580775">
            <w:pPr>
              <w:rPr>
                <w:rFonts w:ascii="Tahoma" w:hAnsi="Tahoma" w:cs="Tahoma"/>
              </w:rPr>
            </w:pPr>
            <w:r w:rsidRPr="008A363F">
              <w:rPr>
                <w:rFonts w:ascii="Tahoma" w:hAnsi="Tahoma" w:cs="Tahoma"/>
              </w:rPr>
              <w:t>Donnerstag</w:t>
            </w:r>
            <w:r w:rsidRPr="008A363F">
              <w:rPr>
                <w:rFonts w:ascii="Tahoma" w:hAnsi="Tahoma" w:cs="Tahoma"/>
              </w:rPr>
              <w:br/>
              <w:t xml:space="preserve">  </w:t>
            </w:r>
            <w:r w:rsidRPr="008A363F">
              <w:rPr>
                <w:rFonts w:ascii="Tahoma" w:hAnsi="Tahoma" w:cs="Tahoma"/>
                <w:b/>
                <w:bCs/>
              </w:rPr>
              <w:t xml:space="preserve"> 16.04.2026</w:t>
            </w:r>
            <w:r w:rsidRPr="008A363F">
              <w:rPr>
                <w:rFonts w:ascii="Tahoma" w:hAnsi="Tahoma" w:cs="Tahoma"/>
              </w:rPr>
              <w:br/>
              <w:t xml:space="preserve">      10:30-12:00</w:t>
            </w:r>
          </w:p>
          <w:p w14:paraId="25C62CDE" w14:textId="77777777" w:rsidR="00580775" w:rsidRPr="008A363F" w:rsidRDefault="00580775" w:rsidP="00580775">
            <w:pPr>
              <w:rPr>
                <w:rFonts w:ascii="Tahoma" w:hAnsi="Tahoma" w:cs="Tahoma"/>
              </w:rPr>
            </w:pPr>
          </w:p>
        </w:tc>
        <w:tc>
          <w:tcPr>
            <w:tcW w:w="5548" w:type="dxa"/>
            <w:shd w:val="clear" w:color="auto" w:fill="FFFFFF" w:themeFill="background1"/>
          </w:tcPr>
          <w:p w14:paraId="579D6398" w14:textId="77777777" w:rsidR="00580775" w:rsidRPr="008A363F" w:rsidRDefault="00580775" w:rsidP="00580775">
            <w:pPr>
              <w:rPr>
                <w:b/>
                <w:bCs/>
              </w:rPr>
            </w:pPr>
            <w:r w:rsidRPr="008A363F">
              <w:rPr>
                <w:b/>
                <w:bCs/>
              </w:rPr>
              <w:t xml:space="preserve">Plauschen &amp; Planen </w:t>
            </w:r>
          </w:p>
          <w:p w14:paraId="4C0294B0" w14:textId="77777777" w:rsidR="00580775" w:rsidRPr="008A363F" w:rsidRDefault="00580775" w:rsidP="00580775">
            <w:pPr>
              <w:rPr>
                <w:bCs/>
              </w:rPr>
            </w:pPr>
            <w:r w:rsidRPr="008A363F">
              <w:rPr>
                <w:bCs/>
              </w:rPr>
              <w:t>mit Iris Moldenhauer</w:t>
            </w:r>
          </w:p>
          <w:p w14:paraId="1A0EEEF2" w14:textId="77777777" w:rsidR="00580775" w:rsidRPr="008A363F" w:rsidRDefault="00580775" w:rsidP="00580775">
            <w:pPr>
              <w:rPr>
                <w:bCs/>
              </w:rPr>
            </w:pPr>
            <w:r w:rsidRPr="008A363F">
              <w:rPr>
                <w:bCs/>
              </w:rPr>
              <w:t>Egal ob es um Hobby, Kultur, Restaurant-</w:t>
            </w:r>
          </w:p>
          <w:p w14:paraId="49F16692" w14:textId="77777777" w:rsidR="00580775" w:rsidRPr="008A363F" w:rsidRDefault="00580775" w:rsidP="00580775">
            <w:pPr>
              <w:rPr>
                <w:bCs/>
              </w:rPr>
            </w:pPr>
            <w:r w:rsidRPr="008A363F">
              <w:rPr>
                <w:bCs/>
              </w:rPr>
              <w:t xml:space="preserve">besuche, Spaziergänge oder Unterhaltung geht – unsere Veranstaltung „plauschen &amp; planen“ soll Ihnen die Möglichkeit eröffnen, Gleichgesinnte zu treffen und mit ihnen Verabredungen zu </w:t>
            </w:r>
          </w:p>
          <w:p w14:paraId="48DC6BA9" w14:textId="499AEF0C" w:rsidR="00580775" w:rsidRDefault="00580775" w:rsidP="00580775">
            <w:pPr>
              <w:rPr>
                <w:bCs/>
              </w:rPr>
            </w:pPr>
            <w:r w:rsidRPr="008A363F">
              <w:rPr>
                <w:bCs/>
              </w:rPr>
              <w:t>planen und zu vereinbaren.</w:t>
            </w:r>
          </w:p>
          <w:p w14:paraId="3EB409EE" w14:textId="3F3B7331" w:rsidR="00580775" w:rsidRPr="008A363F" w:rsidRDefault="00580775" w:rsidP="00580775">
            <w:pPr>
              <w:rPr>
                <w:rFonts w:cs="Tahoma"/>
                <w:b/>
                <w:color w:val="000000"/>
              </w:rPr>
            </w:pPr>
            <w:r w:rsidRPr="004A461E">
              <w:t>Bitte anmelden!</w:t>
            </w:r>
          </w:p>
        </w:tc>
      </w:tr>
      <w:tr w:rsidR="00580775" w:rsidRPr="007E01E5" w14:paraId="13B91F4B" w14:textId="77777777" w:rsidTr="0032497F">
        <w:trPr>
          <w:trHeight w:val="972"/>
        </w:trPr>
        <w:tc>
          <w:tcPr>
            <w:tcW w:w="2179" w:type="dxa"/>
            <w:shd w:val="clear" w:color="auto" w:fill="F2F2F2" w:themeFill="background1" w:themeFillShade="F2"/>
          </w:tcPr>
          <w:p w14:paraId="51F082C1" w14:textId="0807FD5B" w:rsidR="00580775" w:rsidRPr="008A363F" w:rsidRDefault="00580775" w:rsidP="00580775">
            <w:pPr>
              <w:rPr>
                <w:rFonts w:ascii="Tahoma" w:hAnsi="Tahoma" w:cs="Tahoma"/>
              </w:rPr>
            </w:pPr>
            <w:r w:rsidRPr="008A363F">
              <w:rPr>
                <w:rFonts w:ascii="Tahoma" w:hAnsi="Tahoma" w:cs="Tahoma"/>
              </w:rPr>
              <w:t>Donnerstag</w:t>
            </w:r>
            <w:r w:rsidRPr="008A363F">
              <w:rPr>
                <w:rFonts w:ascii="Tahoma" w:hAnsi="Tahoma" w:cs="Tahoma"/>
              </w:rPr>
              <w:br/>
              <w:t xml:space="preserve">   </w:t>
            </w:r>
            <w:r w:rsidRPr="008A363F">
              <w:rPr>
                <w:rFonts w:ascii="Tahoma" w:hAnsi="Tahoma" w:cs="Tahoma"/>
                <w:b/>
                <w:bCs/>
              </w:rPr>
              <w:t>16.04.2026</w:t>
            </w:r>
            <w:r w:rsidRPr="008A363F">
              <w:rPr>
                <w:rFonts w:ascii="Tahoma" w:hAnsi="Tahoma" w:cs="Tahoma"/>
              </w:rPr>
              <w:br/>
              <w:t xml:space="preserve">      11:00-12:00</w:t>
            </w:r>
          </w:p>
        </w:tc>
        <w:tc>
          <w:tcPr>
            <w:tcW w:w="5548" w:type="dxa"/>
            <w:shd w:val="clear" w:color="auto" w:fill="FFFFFF" w:themeFill="background1"/>
          </w:tcPr>
          <w:p w14:paraId="0D609C5C" w14:textId="5CB8E50F" w:rsidR="00580775" w:rsidRPr="008A363F" w:rsidRDefault="00580775" w:rsidP="00580775">
            <w:pPr>
              <w:rPr>
                <w:rFonts w:cs="Tahoma"/>
                <w:b/>
                <w:bCs/>
                <w:color w:val="000000"/>
                <w:spacing w:val="0"/>
              </w:rPr>
            </w:pPr>
            <w:r w:rsidRPr="008A363F">
              <w:rPr>
                <w:rFonts w:cs="Tahoma"/>
                <w:b/>
                <w:bCs/>
                <w:color w:val="000000"/>
                <w:spacing w:val="0"/>
              </w:rPr>
              <w:t>Entspannung mit Qigong (laufender Kurs)</w:t>
            </w:r>
          </w:p>
          <w:p w14:paraId="4E5B3A35" w14:textId="77777777" w:rsidR="00580775" w:rsidRPr="008A363F" w:rsidRDefault="00580775" w:rsidP="00580775">
            <w:pPr>
              <w:rPr>
                <w:rFonts w:cs="Tahoma"/>
                <w:bCs/>
                <w:color w:val="000000"/>
                <w:spacing w:val="0"/>
              </w:rPr>
            </w:pPr>
            <w:r w:rsidRPr="008A363F">
              <w:rPr>
                <w:rFonts w:cs="Tahoma"/>
                <w:bCs/>
                <w:color w:val="000000"/>
                <w:spacing w:val="0"/>
              </w:rPr>
              <w:t xml:space="preserve">Monika Westerfeld lädt ein zu Atemübungen, </w:t>
            </w:r>
          </w:p>
          <w:p w14:paraId="1CD4D35B" w14:textId="77777777" w:rsidR="00580775" w:rsidRPr="008A363F" w:rsidRDefault="00580775" w:rsidP="00580775">
            <w:pPr>
              <w:rPr>
                <w:rFonts w:cs="Tahoma"/>
                <w:bCs/>
                <w:color w:val="000000"/>
                <w:spacing w:val="0"/>
              </w:rPr>
            </w:pPr>
            <w:r w:rsidRPr="008A363F">
              <w:rPr>
                <w:rFonts w:cs="Tahoma"/>
                <w:bCs/>
                <w:color w:val="000000"/>
                <w:spacing w:val="0"/>
              </w:rPr>
              <w:t xml:space="preserve">Körperwahrnehmung, Dehnübungen und </w:t>
            </w:r>
          </w:p>
          <w:p w14:paraId="2BBD0434" w14:textId="77777777" w:rsidR="00580775" w:rsidRPr="008A363F" w:rsidRDefault="00580775" w:rsidP="00580775">
            <w:pPr>
              <w:rPr>
                <w:rFonts w:cs="Tahoma"/>
                <w:bCs/>
                <w:color w:val="000000"/>
                <w:spacing w:val="0"/>
              </w:rPr>
            </w:pPr>
            <w:r w:rsidRPr="008A363F">
              <w:rPr>
                <w:rFonts w:cs="Tahoma"/>
                <w:bCs/>
                <w:color w:val="000000"/>
                <w:spacing w:val="0"/>
              </w:rPr>
              <w:t>Entspannung bei Musik.</w:t>
            </w:r>
          </w:p>
          <w:p w14:paraId="0D5716EF" w14:textId="77777777" w:rsidR="00580775" w:rsidRPr="008A363F" w:rsidRDefault="00580775" w:rsidP="00580775">
            <w:pPr>
              <w:rPr>
                <w:rFonts w:cs="Tahoma"/>
                <w:bCs/>
                <w:color w:val="000000"/>
                <w:spacing w:val="0"/>
              </w:rPr>
            </w:pPr>
            <w:r w:rsidRPr="008A363F">
              <w:rPr>
                <w:rFonts w:cs="Tahoma"/>
                <w:bCs/>
                <w:color w:val="000000"/>
                <w:spacing w:val="0"/>
              </w:rPr>
              <w:t>Kosten: 30 € für 6 Termine</w:t>
            </w:r>
          </w:p>
          <w:p w14:paraId="12D515FC" w14:textId="57D186D6" w:rsidR="00E524A4" w:rsidRPr="008A363F" w:rsidRDefault="00580775" w:rsidP="00580775">
            <w:pPr>
              <w:rPr>
                <w:rFonts w:cs="Tahoma"/>
                <w:b/>
                <w:bCs/>
                <w:color w:val="000000"/>
                <w:spacing w:val="0"/>
              </w:rPr>
            </w:pPr>
            <w:r w:rsidRPr="008A363F">
              <w:rPr>
                <w:rFonts w:cs="Tahoma"/>
                <w:bCs/>
                <w:color w:val="000000"/>
                <w:spacing w:val="0"/>
              </w:rPr>
              <w:t xml:space="preserve">Weitere </w:t>
            </w:r>
            <w:r w:rsidRPr="008A363F">
              <w:rPr>
                <w:rFonts w:cs="Tahoma"/>
                <w:b/>
                <w:bCs/>
                <w:color w:val="000000"/>
                <w:spacing w:val="0"/>
              </w:rPr>
              <w:t>Termine:  21. Mai und 18. Juni</w:t>
            </w:r>
          </w:p>
        </w:tc>
      </w:tr>
      <w:tr w:rsidR="00580775" w:rsidRPr="007E01E5" w14:paraId="41B95FD5" w14:textId="77777777" w:rsidTr="0032497F">
        <w:trPr>
          <w:trHeight w:val="972"/>
        </w:trPr>
        <w:tc>
          <w:tcPr>
            <w:tcW w:w="2179" w:type="dxa"/>
            <w:shd w:val="clear" w:color="auto" w:fill="F2F2F2" w:themeFill="background1" w:themeFillShade="F2"/>
          </w:tcPr>
          <w:p w14:paraId="223BE72C" w14:textId="4CC30644" w:rsidR="00580775" w:rsidRPr="008A363F" w:rsidRDefault="00580775" w:rsidP="00580775">
            <w:pPr>
              <w:rPr>
                <w:rFonts w:ascii="Tahoma" w:hAnsi="Tahoma" w:cs="Tahoma"/>
              </w:rPr>
            </w:pPr>
            <w:r w:rsidRPr="008A363F">
              <w:rPr>
                <w:rFonts w:ascii="Tahoma" w:hAnsi="Tahoma" w:cs="Tahoma"/>
              </w:rPr>
              <w:lastRenderedPageBreak/>
              <w:t>Donnerstag</w:t>
            </w:r>
            <w:r w:rsidRPr="008A363F">
              <w:rPr>
                <w:rFonts w:ascii="Tahoma" w:hAnsi="Tahoma" w:cs="Tahoma"/>
              </w:rPr>
              <w:br/>
              <w:t xml:space="preserve">   </w:t>
            </w:r>
            <w:r w:rsidRPr="008A363F">
              <w:rPr>
                <w:rFonts w:ascii="Tahoma" w:hAnsi="Tahoma" w:cs="Tahoma"/>
                <w:b/>
                <w:bCs/>
              </w:rPr>
              <w:t>16.04.2026</w:t>
            </w:r>
            <w:r w:rsidRPr="008A363F">
              <w:rPr>
                <w:rFonts w:ascii="Tahoma" w:hAnsi="Tahoma" w:cs="Tahoma"/>
              </w:rPr>
              <w:br/>
              <w:t xml:space="preserve">      </w:t>
            </w:r>
            <w:r w:rsidRPr="00E524A4">
              <w:rPr>
                <w:rFonts w:ascii="Tahoma" w:hAnsi="Tahoma" w:cs="Tahoma"/>
              </w:rPr>
              <w:t>11:30-13:00</w:t>
            </w:r>
          </w:p>
        </w:tc>
        <w:tc>
          <w:tcPr>
            <w:tcW w:w="5548" w:type="dxa"/>
            <w:shd w:val="clear" w:color="auto" w:fill="FFFFFF" w:themeFill="background1"/>
          </w:tcPr>
          <w:p w14:paraId="1B82124C" w14:textId="77777777" w:rsidR="00580775" w:rsidRDefault="00580775" w:rsidP="00580775">
            <w:pPr>
              <w:rPr>
                <w:b/>
                <w:bCs/>
              </w:rPr>
            </w:pPr>
            <w:r w:rsidRPr="008A363F">
              <w:rPr>
                <w:b/>
                <w:bCs/>
              </w:rPr>
              <w:t>Ausgabe der Tüte „Kleine Freude“</w:t>
            </w:r>
          </w:p>
          <w:p w14:paraId="6F2035B5" w14:textId="6D75585A" w:rsidR="0008285A" w:rsidRPr="008A363F" w:rsidRDefault="0008285A" w:rsidP="00580775">
            <w:pPr>
              <w:rPr>
                <w:b/>
                <w:bCs/>
              </w:rPr>
            </w:pPr>
          </w:p>
        </w:tc>
      </w:tr>
      <w:tr w:rsidR="00580775" w:rsidRPr="007E01E5" w14:paraId="1EB8A545" w14:textId="77777777" w:rsidTr="0032497F">
        <w:trPr>
          <w:trHeight w:val="972"/>
        </w:trPr>
        <w:tc>
          <w:tcPr>
            <w:tcW w:w="2179" w:type="dxa"/>
            <w:shd w:val="clear" w:color="auto" w:fill="F2F2F2" w:themeFill="background1" w:themeFillShade="F2"/>
          </w:tcPr>
          <w:p w14:paraId="2EFF8115" w14:textId="063021B7" w:rsidR="00580775" w:rsidRPr="008A363F" w:rsidRDefault="00580775" w:rsidP="00580775">
            <w:pPr>
              <w:rPr>
                <w:rFonts w:ascii="Tahoma" w:hAnsi="Tahoma" w:cs="Tahoma"/>
              </w:rPr>
            </w:pPr>
            <w:r w:rsidRPr="008A363F">
              <w:rPr>
                <w:rFonts w:ascii="Tahoma" w:hAnsi="Tahoma" w:cs="Tahoma"/>
              </w:rPr>
              <w:t>Donnerstag</w:t>
            </w:r>
            <w:r w:rsidRPr="008A363F">
              <w:rPr>
                <w:rFonts w:ascii="Tahoma" w:hAnsi="Tahoma" w:cs="Tahoma"/>
              </w:rPr>
              <w:br/>
              <w:t xml:space="preserve">   </w:t>
            </w:r>
            <w:r w:rsidRPr="008A363F">
              <w:rPr>
                <w:rFonts w:ascii="Tahoma" w:hAnsi="Tahoma" w:cs="Tahoma"/>
                <w:b/>
                <w:bCs/>
              </w:rPr>
              <w:t>16.04.2026</w:t>
            </w:r>
            <w:r w:rsidRPr="008A363F">
              <w:rPr>
                <w:rFonts w:ascii="Tahoma" w:hAnsi="Tahoma" w:cs="Tahoma"/>
              </w:rPr>
              <w:br/>
              <w:t xml:space="preserve">      16:30-17:30</w:t>
            </w:r>
          </w:p>
          <w:p w14:paraId="2439B2C6" w14:textId="77777777" w:rsidR="00580775" w:rsidRPr="008A363F" w:rsidRDefault="00580775" w:rsidP="00580775">
            <w:pPr>
              <w:rPr>
                <w:rFonts w:ascii="Tahoma" w:hAnsi="Tahoma" w:cs="Tahoma"/>
              </w:rPr>
            </w:pPr>
          </w:p>
        </w:tc>
        <w:tc>
          <w:tcPr>
            <w:tcW w:w="5548" w:type="dxa"/>
            <w:shd w:val="clear" w:color="auto" w:fill="FFFFFF" w:themeFill="background1"/>
          </w:tcPr>
          <w:p w14:paraId="1B07D68D" w14:textId="77777777" w:rsidR="00580775" w:rsidRPr="008A363F" w:rsidRDefault="00580775" w:rsidP="00580775">
            <w:pPr>
              <w:jc w:val="both"/>
              <w:rPr>
                <w:rFonts w:cs="Times New Roman"/>
                <w:color w:val="000000" w:themeColor="text1"/>
                <w:spacing w:val="0"/>
              </w:rPr>
            </w:pPr>
            <w:r w:rsidRPr="008A363F">
              <w:rPr>
                <w:rFonts w:cs="Times New Roman"/>
                <w:b/>
                <w:color w:val="000000" w:themeColor="text1"/>
                <w:spacing w:val="0"/>
              </w:rPr>
              <w:t>Stark durch den Alltag – Gesprächskreis für Frauen</w:t>
            </w:r>
            <w:r w:rsidRPr="008A363F">
              <w:rPr>
                <w:rFonts w:cs="Times New Roman"/>
                <w:color w:val="000000" w:themeColor="text1"/>
                <w:spacing w:val="0"/>
              </w:rPr>
              <w:t xml:space="preserve"> Austausch in einem geschützten Rahmen über </w:t>
            </w:r>
          </w:p>
          <w:p w14:paraId="16BEA37C" w14:textId="77777777" w:rsidR="00580775" w:rsidRPr="008A363F" w:rsidRDefault="00580775" w:rsidP="00580775">
            <w:pPr>
              <w:jc w:val="both"/>
              <w:rPr>
                <w:rFonts w:cs="Times New Roman"/>
                <w:color w:val="000000" w:themeColor="text1"/>
                <w:spacing w:val="0"/>
              </w:rPr>
            </w:pPr>
            <w:r w:rsidRPr="008A363F">
              <w:rPr>
                <w:rFonts w:cs="Times New Roman"/>
                <w:color w:val="000000" w:themeColor="text1"/>
                <w:spacing w:val="0"/>
              </w:rPr>
              <w:t xml:space="preserve">Themen, die uns bewegen, </w:t>
            </w:r>
          </w:p>
          <w:p w14:paraId="2A9291BB" w14:textId="77777777" w:rsidR="00580775" w:rsidRPr="008A363F" w:rsidRDefault="00580775" w:rsidP="00580775">
            <w:pPr>
              <w:jc w:val="both"/>
              <w:rPr>
                <w:rFonts w:cs="Times New Roman"/>
                <w:color w:val="000000" w:themeColor="text1"/>
                <w:spacing w:val="0"/>
              </w:rPr>
            </w:pPr>
            <w:r w:rsidRPr="008A363F">
              <w:rPr>
                <w:rFonts w:cs="Times New Roman"/>
                <w:color w:val="000000" w:themeColor="text1"/>
                <w:spacing w:val="0"/>
              </w:rPr>
              <w:t xml:space="preserve">mit Dipl. Psych. Dr. Michelle Spix, Inge Gößling </w:t>
            </w:r>
          </w:p>
          <w:p w14:paraId="36EED756" w14:textId="77777777" w:rsidR="00580775" w:rsidRDefault="00580775" w:rsidP="00580775">
            <w:pPr>
              <w:rPr>
                <w:rFonts w:cs="Times New Roman"/>
                <w:color w:val="000000" w:themeColor="text1"/>
                <w:spacing w:val="0"/>
              </w:rPr>
            </w:pPr>
            <w:r w:rsidRPr="008A363F">
              <w:rPr>
                <w:rFonts w:cs="Times New Roman"/>
                <w:color w:val="000000" w:themeColor="text1"/>
                <w:spacing w:val="0"/>
              </w:rPr>
              <w:t>und Kirsten Schulte-Frohlinde</w:t>
            </w:r>
          </w:p>
          <w:p w14:paraId="548C201C" w14:textId="53ED89ED" w:rsidR="00E524A4" w:rsidRPr="008A363F" w:rsidRDefault="00E524A4" w:rsidP="00580775">
            <w:pPr>
              <w:rPr>
                <w:b/>
                <w:bCs/>
              </w:rPr>
            </w:pPr>
          </w:p>
        </w:tc>
      </w:tr>
      <w:tr w:rsidR="00580775" w:rsidRPr="007E01E5" w14:paraId="548835AC" w14:textId="77777777" w:rsidTr="0032497F">
        <w:trPr>
          <w:trHeight w:val="972"/>
        </w:trPr>
        <w:tc>
          <w:tcPr>
            <w:tcW w:w="2179" w:type="dxa"/>
            <w:shd w:val="clear" w:color="auto" w:fill="F2F2F2" w:themeFill="background1" w:themeFillShade="F2"/>
          </w:tcPr>
          <w:p w14:paraId="25616437" w14:textId="78530188" w:rsidR="00580775" w:rsidRPr="00D45C02" w:rsidRDefault="00580775" w:rsidP="00580775">
            <w:pPr>
              <w:rPr>
                <w:rFonts w:ascii="Tahoma" w:hAnsi="Tahoma" w:cs="Tahoma"/>
              </w:rPr>
            </w:pPr>
            <w:r w:rsidRPr="00D45C02">
              <w:rPr>
                <w:rFonts w:ascii="Tahoma" w:hAnsi="Tahoma" w:cs="Tahoma"/>
              </w:rPr>
              <w:t>Samstag</w:t>
            </w:r>
            <w:r w:rsidRPr="00D45C02">
              <w:rPr>
                <w:rFonts w:ascii="Tahoma" w:hAnsi="Tahoma" w:cs="Tahoma"/>
              </w:rPr>
              <w:br/>
              <w:t xml:space="preserve">   </w:t>
            </w:r>
            <w:r w:rsidRPr="00D45C02">
              <w:rPr>
                <w:rFonts w:ascii="Tahoma" w:hAnsi="Tahoma" w:cs="Tahoma"/>
                <w:b/>
                <w:bCs/>
              </w:rPr>
              <w:t>1</w:t>
            </w:r>
            <w:r>
              <w:rPr>
                <w:rFonts w:ascii="Tahoma" w:hAnsi="Tahoma" w:cs="Tahoma"/>
                <w:b/>
                <w:bCs/>
              </w:rPr>
              <w:t>8</w:t>
            </w:r>
            <w:r w:rsidRPr="00D45C02">
              <w:rPr>
                <w:rFonts w:ascii="Tahoma" w:hAnsi="Tahoma" w:cs="Tahoma"/>
                <w:b/>
                <w:bCs/>
              </w:rPr>
              <w:t>.</w:t>
            </w:r>
            <w:r>
              <w:rPr>
                <w:rFonts w:ascii="Tahoma" w:hAnsi="Tahoma" w:cs="Tahoma"/>
                <w:b/>
                <w:bCs/>
              </w:rPr>
              <w:t>04</w:t>
            </w:r>
            <w:r w:rsidRPr="00D45C02">
              <w:rPr>
                <w:rFonts w:ascii="Tahoma" w:hAnsi="Tahoma" w:cs="Tahoma"/>
                <w:b/>
                <w:bCs/>
              </w:rPr>
              <w:t>.202</w:t>
            </w:r>
            <w:r>
              <w:rPr>
                <w:rFonts w:ascii="Tahoma" w:hAnsi="Tahoma" w:cs="Tahoma"/>
                <w:b/>
                <w:bCs/>
              </w:rPr>
              <w:t>6</w:t>
            </w:r>
            <w:r w:rsidRPr="00D45C02">
              <w:rPr>
                <w:rFonts w:ascii="Tahoma" w:hAnsi="Tahoma" w:cs="Tahoma"/>
              </w:rPr>
              <w:br/>
              <w:t xml:space="preserve">      1</w:t>
            </w:r>
            <w:r>
              <w:rPr>
                <w:rFonts w:ascii="Tahoma" w:hAnsi="Tahoma" w:cs="Tahoma"/>
              </w:rPr>
              <w:t>2</w:t>
            </w:r>
            <w:r w:rsidRPr="00D45C02">
              <w:rPr>
                <w:rFonts w:ascii="Tahoma" w:hAnsi="Tahoma" w:cs="Tahoma"/>
              </w:rPr>
              <w:t>:00</w:t>
            </w:r>
          </w:p>
          <w:p w14:paraId="244E4EC0" w14:textId="77777777" w:rsidR="00580775" w:rsidRPr="00D45C02" w:rsidRDefault="00580775" w:rsidP="00580775">
            <w:pPr>
              <w:rPr>
                <w:rFonts w:ascii="Tahoma" w:hAnsi="Tahoma" w:cs="Tahoma"/>
              </w:rPr>
            </w:pPr>
          </w:p>
          <w:p w14:paraId="1913475E" w14:textId="77777777" w:rsidR="00580775" w:rsidRPr="008A363F" w:rsidRDefault="00580775" w:rsidP="00580775">
            <w:pPr>
              <w:rPr>
                <w:rFonts w:ascii="Tahoma" w:hAnsi="Tahoma" w:cs="Tahoma"/>
              </w:rPr>
            </w:pPr>
          </w:p>
        </w:tc>
        <w:tc>
          <w:tcPr>
            <w:tcW w:w="5548" w:type="dxa"/>
            <w:shd w:val="clear" w:color="auto" w:fill="FFFFFF" w:themeFill="background1"/>
          </w:tcPr>
          <w:p w14:paraId="6B2FDB23" w14:textId="77777777" w:rsidR="00580775" w:rsidRDefault="00580775" w:rsidP="00580775">
            <w:r w:rsidRPr="00D45C02">
              <w:rPr>
                <w:b/>
                <w:bCs/>
              </w:rPr>
              <w:t xml:space="preserve">Bewegung Open Air – wir spielen Minigolf in netter Runde </w:t>
            </w:r>
            <w:r w:rsidRPr="00D45C02">
              <w:rPr>
                <w:bCs/>
              </w:rPr>
              <w:t>bei</w:t>
            </w:r>
            <w:r w:rsidRPr="00D45C02">
              <w:t xml:space="preserve"> City Minigolf Eller, Krippstr </w:t>
            </w:r>
            <w:r>
              <w:t>3, 40299 Düsseldorf, Begleitung</w:t>
            </w:r>
            <w:r w:rsidRPr="00D45C02">
              <w:t xml:space="preserve"> Beatrix Hanff </w:t>
            </w:r>
          </w:p>
          <w:p w14:paraId="25F6C12E" w14:textId="77777777" w:rsidR="00580775" w:rsidRPr="00D45C02" w:rsidRDefault="00580775" w:rsidP="00580775">
            <w:pPr>
              <w:rPr>
                <w:rFonts w:ascii="Calibri" w:hAnsi="Calibri" w:cs="Calibri"/>
                <w:b/>
                <w:bCs/>
                <w:spacing w:val="0"/>
              </w:rPr>
            </w:pPr>
            <w:r w:rsidRPr="00D45C02">
              <w:t>und Robert Scharpf.</w:t>
            </w:r>
          </w:p>
          <w:p w14:paraId="1D446A8C" w14:textId="11A11B23" w:rsidR="00E524A4" w:rsidRDefault="00580775" w:rsidP="00580775">
            <w:r w:rsidRPr="00D45C02">
              <w:rPr>
                <w:rFonts w:cs="Calibri"/>
                <w:bCs/>
                <w:spacing w:val="0"/>
              </w:rPr>
              <w:t>Kosten: 5 €</w:t>
            </w:r>
            <w:r w:rsidRPr="00D45C02">
              <w:rPr>
                <w:rFonts w:cs="Calibri"/>
                <w:b/>
                <w:bCs/>
                <w:spacing w:val="0"/>
              </w:rPr>
              <w:t xml:space="preserve"> </w:t>
            </w:r>
            <w:r w:rsidRPr="00D45C02">
              <w:t xml:space="preserve">Gebühr für den Minigolfplatz pro Teilnehmer, die vor Ort direkt am Platz gezahlt wird. </w:t>
            </w:r>
          </w:p>
          <w:p w14:paraId="593847D8" w14:textId="44A7E90E" w:rsidR="00580775" w:rsidRPr="00D45C02" w:rsidRDefault="00580775" w:rsidP="00580775">
            <w:r w:rsidRPr="00D45C02">
              <w:t xml:space="preserve">Treffpunkt: </w:t>
            </w:r>
            <w:r w:rsidRPr="00D45C02">
              <w:rPr>
                <w:b/>
              </w:rPr>
              <w:t>1</w:t>
            </w:r>
            <w:r>
              <w:rPr>
                <w:b/>
              </w:rPr>
              <w:t>2</w:t>
            </w:r>
            <w:r w:rsidRPr="00D45C02">
              <w:rPr>
                <w:b/>
              </w:rPr>
              <w:t xml:space="preserve"> Uhr</w:t>
            </w:r>
            <w:r w:rsidRPr="00D45C02">
              <w:t xml:space="preserve"> am Platz. Alternativ um </w:t>
            </w:r>
          </w:p>
          <w:p w14:paraId="5F29009C" w14:textId="5B17EB48" w:rsidR="00580775" w:rsidRDefault="00580775" w:rsidP="00580775">
            <w:pPr>
              <w:rPr>
                <w:rFonts w:cs="Calibri"/>
                <w:bCs/>
                <w:spacing w:val="0"/>
              </w:rPr>
            </w:pPr>
            <w:r w:rsidRPr="00D45C02">
              <w:rPr>
                <w:b/>
              </w:rPr>
              <w:t>1</w:t>
            </w:r>
            <w:r>
              <w:rPr>
                <w:b/>
              </w:rPr>
              <w:t>1</w:t>
            </w:r>
            <w:r w:rsidRPr="00D45C02">
              <w:rPr>
                <w:b/>
              </w:rPr>
              <w:t>.15</w:t>
            </w:r>
            <w:r w:rsidRPr="00D45C02">
              <w:t xml:space="preserve"> Uhr an der Straßenbahnhaltestelle der 701 „Schadowstraße“ (Richtung Vennhauser Allee), zur gemeinsamen Anfahrt. </w:t>
            </w:r>
            <w:r w:rsidRPr="00D45C02">
              <w:rPr>
                <w:rFonts w:cs="Calibri"/>
                <w:bCs/>
                <w:spacing w:val="0"/>
              </w:rPr>
              <w:t>Im Anschlus</w:t>
            </w:r>
            <w:r>
              <w:rPr>
                <w:rFonts w:cs="Calibri"/>
                <w:bCs/>
                <w:spacing w:val="0"/>
              </w:rPr>
              <w:t xml:space="preserve">s nach </w:t>
            </w:r>
          </w:p>
          <w:p w14:paraId="43094407" w14:textId="77777777" w:rsidR="00580775" w:rsidRPr="00D45C02" w:rsidRDefault="00580775" w:rsidP="00580775">
            <w:pPr>
              <w:rPr>
                <w:rFonts w:cs="Calibri"/>
                <w:bCs/>
                <w:spacing w:val="0"/>
              </w:rPr>
            </w:pPr>
            <w:r>
              <w:rPr>
                <w:rFonts w:cs="Calibri"/>
                <w:bCs/>
                <w:spacing w:val="0"/>
              </w:rPr>
              <w:t>Bedarf gemeinsamer Café</w:t>
            </w:r>
            <w:r w:rsidRPr="00D45C02">
              <w:rPr>
                <w:rFonts w:cs="Calibri"/>
                <w:bCs/>
                <w:spacing w:val="0"/>
              </w:rPr>
              <w:t>besuch möglich.</w:t>
            </w:r>
          </w:p>
          <w:p w14:paraId="558394D6" w14:textId="77777777" w:rsidR="00580775" w:rsidRPr="00D45C02" w:rsidRDefault="00580775" w:rsidP="00580775">
            <w:pPr>
              <w:rPr>
                <w:rFonts w:cs="Calibri"/>
                <w:bCs/>
                <w:spacing w:val="0"/>
              </w:rPr>
            </w:pPr>
          </w:p>
          <w:p w14:paraId="13A5A3C3" w14:textId="33F1BCD8" w:rsidR="00580775" w:rsidRPr="008A363F" w:rsidRDefault="00580775" w:rsidP="00580775">
            <w:pPr>
              <w:jc w:val="both"/>
              <w:rPr>
                <w:rFonts w:cs="Times New Roman"/>
                <w:b/>
                <w:color w:val="000000" w:themeColor="text1"/>
                <w:spacing w:val="0"/>
              </w:rPr>
            </w:pPr>
            <w:r w:rsidRPr="00D45C02">
              <w:rPr>
                <w:rFonts w:ascii="Wingdings 3" w:hAnsi="Wingdings 3"/>
                <w:color w:val="BFBFBF" w:themeColor="background1" w:themeShade="BF"/>
                <w:sz w:val="18"/>
              </w:rPr>
              <w:t></w:t>
            </w:r>
            <w:r w:rsidRPr="00D45C02">
              <w:t xml:space="preserve">  Bitte anmelden!</w:t>
            </w:r>
          </w:p>
        </w:tc>
      </w:tr>
      <w:tr w:rsidR="00580775" w:rsidRPr="007E01E5" w14:paraId="5B4C0082" w14:textId="77777777" w:rsidTr="0032497F">
        <w:trPr>
          <w:trHeight w:val="972"/>
        </w:trPr>
        <w:tc>
          <w:tcPr>
            <w:tcW w:w="2179" w:type="dxa"/>
            <w:shd w:val="clear" w:color="auto" w:fill="F2F2F2" w:themeFill="background1" w:themeFillShade="F2"/>
          </w:tcPr>
          <w:p w14:paraId="01C862AB" w14:textId="1B8A5236" w:rsidR="00580775" w:rsidRPr="001047BF" w:rsidRDefault="00580775" w:rsidP="00580775">
            <w:pPr>
              <w:rPr>
                <w:rFonts w:ascii="Tahoma" w:hAnsi="Tahoma" w:cs="Tahoma"/>
              </w:rPr>
            </w:pPr>
            <w:r w:rsidRPr="001047BF">
              <w:rPr>
                <w:rFonts w:ascii="Tahoma" w:hAnsi="Tahoma" w:cs="Tahoma"/>
              </w:rPr>
              <w:t>Montag</w:t>
            </w:r>
            <w:r w:rsidRPr="001047BF">
              <w:rPr>
                <w:rFonts w:ascii="Tahoma" w:hAnsi="Tahoma" w:cs="Tahoma"/>
              </w:rPr>
              <w:br/>
              <w:t xml:space="preserve">   </w:t>
            </w:r>
            <w:r w:rsidRPr="001047BF">
              <w:rPr>
                <w:rFonts w:ascii="Tahoma" w:hAnsi="Tahoma" w:cs="Tahoma"/>
                <w:b/>
                <w:bCs/>
              </w:rPr>
              <w:t>20.04.2026</w:t>
            </w:r>
            <w:r w:rsidRPr="001047BF">
              <w:rPr>
                <w:rFonts w:ascii="Tahoma" w:hAnsi="Tahoma" w:cs="Tahoma"/>
              </w:rPr>
              <w:br/>
              <w:t xml:space="preserve">      14:00-16:00</w:t>
            </w:r>
          </w:p>
          <w:p w14:paraId="159DD0AC" w14:textId="77777777" w:rsidR="00580775" w:rsidRPr="001047BF" w:rsidRDefault="00580775" w:rsidP="00580775">
            <w:pPr>
              <w:rPr>
                <w:rFonts w:ascii="Tahoma" w:hAnsi="Tahoma" w:cs="Tahoma"/>
              </w:rPr>
            </w:pPr>
          </w:p>
        </w:tc>
        <w:tc>
          <w:tcPr>
            <w:tcW w:w="5548" w:type="dxa"/>
            <w:shd w:val="clear" w:color="auto" w:fill="FFFFFF" w:themeFill="background1"/>
          </w:tcPr>
          <w:p w14:paraId="7F7DDCCF" w14:textId="77777777" w:rsidR="00580775" w:rsidRPr="001047BF" w:rsidRDefault="00580775" w:rsidP="00580775">
            <w:pPr>
              <w:rPr>
                <w:b/>
              </w:rPr>
            </w:pPr>
            <w:r w:rsidRPr="001047BF">
              <w:rPr>
                <w:b/>
              </w:rPr>
              <w:t xml:space="preserve">Versichertenberatung </w:t>
            </w:r>
          </w:p>
          <w:p w14:paraId="1A8CF53A" w14:textId="77777777" w:rsidR="00580775" w:rsidRPr="001047BF" w:rsidRDefault="00580775" w:rsidP="00580775">
            <w:r w:rsidRPr="001047BF">
              <w:t>mit Eva Ringertz Polaskova</w:t>
            </w:r>
          </w:p>
          <w:p w14:paraId="2CA87E93" w14:textId="77777777" w:rsidR="00580775" w:rsidRPr="001047BF" w:rsidRDefault="00580775" w:rsidP="00580775"/>
          <w:p w14:paraId="625B1546" w14:textId="570C9256" w:rsidR="00580775" w:rsidRPr="001047BF" w:rsidRDefault="00580775" w:rsidP="00580775">
            <w:pPr>
              <w:rPr>
                <w:b/>
                <w:bCs/>
              </w:rPr>
            </w:pPr>
            <w:r w:rsidRPr="001047BF">
              <w:rPr>
                <w:rFonts w:ascii="Wingdings 3" w:hAnsi="Wingdings 3"/>
                <w:color w:val="BFBFBF" w:themeColor="background1" w:themeShade="BF"/>
                <w:sz w:val="18"/>
              </w:rPr>
              <w:t></w:t>
            </w:r>
            <w:r w:rsidRPr="001047BF">
              <w:t xml:space="preserve">  Bitte anmelden!</w:t>
            </w:r>
          </w:p>
        </w:tc>
      </w:tr>
      <w:tr w:rsidR="00580775" w:rsidRPr="007E01E5" w14:paraId="75402B11" w14:textId="77777777" w:rsidTr="0090652E">
        <w:trPr>
          <w:trHeight w:val="70"/>
        </w:trPr>
        <w:tc>
          <w:tcPr>
            <w:tcW w:w="2179" w:type="dxa"/>
            <w:shd w:val="clear" w:color="auto" w:fill="F2F2F2" w:themeFill="background1" w:themeFillShade="F2"/>
          </w:tcPr>
          <w:p w14:paraId="1175B324" w14:textId="158A6C27" w:rsidR="00580775" w:rsidRPr="00876F95" w:rsidRDefault="00580775" w:rsidP="00580775">
            <w:pPr>
              <w:rPr>
                <w:rFonts w:ascii="Tahoma" w:hAnsi="Tahoma" w:cs="Tahoma"/>
              </w:rPr>
            </w:pPr>
            <w:r w:rsidRPr="00876F95">
              <w:rPr>
                <w:rFonts w:ascii="Tahoma" w:hAnsi="Tahoma" w:cs="Tahoma"/>
              </w:rPr>
              <w:t>Montag</w:t>
            </w:r>
            <w:r w:rsidRPr="00876F95">
              <w:rPr>
                <w:rFonts w:ascii="Tahoma" w:hAnsi="Tahoma" w:cs="Tahoma"/>
              </w:rPr>
              <w:br/>
              <w:t xml:space="preserve">   </w:t>
            </w:r>
            <w:r w:rsidRPr="00876F95">
              <w:rPr>
                <w:rFonts w:ascii="Tahoma" w:hAnsi="Tahoma" w:cs="Tahoma"/>
                <w:b/>
                <w:bCs/>
              </w:rPr>
              <w:t>20.04.2026</w:t>
            </w:r>
            <w:r w:rsidRPr="00876F95">
              <w:rPr>
                <w:rFonts w:ascii="Tahoma" w:hAnsi="Tahoma" w:cs="Tahoma"/>
              </w:rPr>
              <w:br/>
              <w:t xml:space="preserve">      14:30-16:00</w:t>
            </w:r>
          </w:p>
          <w:p w14:paraId="6B6618CF" w14:textId="77777777" w:rsidR="00580775" w:rsidRPr="00876F95" w:rsidRDefault="00580775" w:rsidP="00580775">
            <w:pPr>
              <w:rPr>
                <w:rFonts w:ascii="Tahoma" w:hAnsi="Tahoma" w:cs="Tahoma"/>
              </w:rPr>
            </w:pPr>
          </w:p>
          <w:p w14:paraId="46D2A7E6" w14:textId="38817F77" w:rsidR="00580775" w:rsidRPr="00876F95" w:rsidRDefault="00580775" w:rsidP="00580775">
            <w:pPr>
              <w:rPr>
                <w:rFonts w:ascii="Tahoma" w:hAnsi="Tahoma" w:cs="Tahoma"/>
              </w:rPr>
            </w:pPr>
          </w:p>
          <w:p w14:paraId="6838F5DC" w14:textId="1926465D" w:rsidR="00580775" w:rsidRPr="008A363F" w:rsidRDefault="0090652E" w:rsidP="0090652E">
            <w:pPr>
              <w:rPr>
                <w:rFonts w:ascii="Tahoma" w:hAnsi="Tahoma" w:cs="Tahoma"/>
              </w:rPr>
            </w:pPr>
            <w:r w:rsidRPr="00876F95">
              <w:rPr>
                <w:noProof/>
              </w:rPr>
              <w:drawing>
                <wp:inline distT="0" distB="0" distL="0" distR="0" wp14:anchorId="78772CC4" wp14:editId="188644F4">
                  <wp:extent cx="390525" cy="390525"/>
                  <wp:effectExtent l="0" t="0" r="9525" b="9525"/>
                  <wp:docPr id="1659103377" name="Grafik 1659103377" descr="C:\Users\gog\AppData\Local\Microsoft\Windows\INetCache\Content.Word\Nachhalt-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og\AppData\Local\Microsoft\Windows\INetCache\Content.Word\Nachhalt-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379" cy="396379"/>
                          </a:xfrm>
                          <a:prstGeom prst="rect">
                            <a:avLst/>
                          </a:prstGeom>
                          <a:noFill/>
                          <a:ln>
                            <a:noFill/>
                          </a:ln>
                        </pic:spPr>
                      </pic:pic>
                    </a:graphicData>
                  </a:graphic>
                </wp:inline>
              </w:drawing>
            </w:r>
          </w:p>
        </w:tc>
        <w:tc>
          <w:tcPr>
            <w:tcW w:w="5548" w:type="dxa"/>
            <w:shd w:val="clear" w:color="auto" w:fill="FFFFFF" w:themeFill="background1"/>
          </w:tcPr>
          <w:p w14:paraId="6B8F5D3E" w14:textId="7AF011A5" w:rsidR="006362C1" w:rsidRDefault="0074611A" w:rsidP="00580775">
            <w:pPr>
              <w:autoSpaceDE w:val="0"/>
              <w:autoSpaceDN w:val="0"/>
              <w:adjustRightInd w:val="0"/>
              <w:rPr>
                <w:rFonts w:eastAsiaTheme="minorEastAsia"/>
                <w:b/>
                <w:bCs/>
              </w:rPr>
            </w:pPr>
            <w:r>
              <w:rPr>
                <w:rFonts w:eastAsiaTheme="minorEastAsia"/>
                <w:b/>
                <w:bCs/>
              </w:rPr>
              <w:t xml:space="preserve">Vortrag </w:t>
            </w:r>
            <w:r w:rsidR="006362C1">
              <w:rPr>
                <w:rFonts w:eastAsiaTheme="minorEastAsia"/>
                <w:b/>
                <w:bCs/>
              </w:rPr>
              <w:t>„Leitungswasser oder Mineralwasser?“</w:t>
            </w:r>
          </w:p>
          <w:p w14:paraId="7F4F69BF" w14:textId="37FE6947" w:rsidR="00580775" w:rsidRPr="001057A3" w:rsidRDefault="00580775" w:rsidP="00580775">
            <w:pPr>
              <w:autoSpaceDE w:val="0"/>
              <w:autoSpaceDN w:val="0"/>
              <w:adjustRightInd w:val="0"/>
              <w:rPr>
                <w:rFonts w:eastAsiaTheme="minorEastAsia"/>
                <w:b/>
                <w:bCs/>
              </w:rPr>
            </w:pPr>
            <w:r>
              <w:rPr>
                <w:rFonts w:eastAsiaTheme="minorEastAsia"/>
                <w:b/>
                <w:bCs/>
              </w:rPr>
              <w:t xml:space="preserve">und </w:t>
            </w:r>
            <w:r w:rsidRPr="001057A3">
              <w:rPr>
                <w:rFonts w:eastAsiaTheme="minorEastAsia"/>
                <w:b/>
                <w:bCs/>
              </w:rPr>
              <w:t xml:space="preserve">Trinkwasserverkostung </w:t>
            </w:r>
            <w:r w:rsidRPr="0032497F">
              <w:rPr>
                <w:rFonts w:eastAsiaTheme="minorEastAsia"/>
                <w:b/>
                <w:bCs/>
              </w:rPr>
              <w:t>(</w:t>
            </w:r>
            <w:r w:rsidRPr="00B14278">
              <w:rPr>
                <w:rFonts w:eastAsiaTheme="minorEastAsia"/>
                <w:b/>
                <w:bCs/>
              </w:rPr>
              <w:t xml:space="preserve">s. Seite </w:t>
            </w:r>
            <w:r w:rsidR="00B14278" w:rsidRPr="00B14278">
              <w:rPr>
                <w:rFonts w:eastAsiaTheme="minorEastAsia"/>
                <w:b/>
                <w:bCs/>
              </w:rPr>
              <w:t>8</w:t>
            </w:r>
            <w:r w:rsidRPr="00B14278">
              <w:rPr>
                <w:rFonts w:eastAsiaTheme="minorEastAsia"/>
                <w:b/>
                <w:bCs/>
              </w:rPr>
              <w:t>)</w:t>
            </w:r>
          </w:p>
          <w:p w14:paraId="02F9A729" w14:textId="77777777" w:rsidR="00580775" w:rsidRDefault="00580775" w:rsidP="00580775">
            <w:pPr>
              <w:autoSpaceDE w:val="0"/>
              <w:autoSpaceDN w:val="0"/>
              <w:adjustRightInd w:val="0"/>
              <w:rPr>
                <w:rFonts w:eastAsiaTheme="minorEastAsia"/>
              </w:rPr>
            </w:pPr>
            <w:r w:rsidRPr="001057A3">
              <w:rPr>
                <w:rFonts w:eastAsiaTheme="minorEastAsia"/>
              </w:rPr>
              <w:t>mit Ewa Westermann-Schutzki</w:t>
            </w:r>
            <w:r>
              <w:rPr>
                <w:rFonts w:eastAsiaTheme="minorEastAsia"/>
              </w:rPr>
              <w:t xml:space="preserve"> von der </w:t>
            </w:r>
          </w:p>
          <w:p w14:paraId="2FD87268" w14:textId="1DA9C671" w:rsidR="0090652E" w:rsidRDefault="00580775" w:rsidP="0090652E">
            <w:pPr>
              <w:autoSpaceDE w:val="0"/>
              <w:autoSpaceDN w:val="0"/>
              <w:adjustRightInd w:val="0"/>
              <w:rPr>
                <w:rFonts w:eastAsiaTheme="minorEastAsia"/>
              </w:rPr>
            </w:pPr>
            <w:r w:rsidRPr="001057A3">
              <w:rPr>
                <w:rFonts w:eastAsiaTheme="minorEastAsia"/>
              </w:rPr>
              <w:t>Verbraucherzentrale NRW</w:t>
            </w:r>
          </w:p>
          <w:p w14:paraId="3811E9B4" w14:textId="77777777" w:rsidR="0090652E" w:rsidRPr="0090652E" w:rsidRDefault="0090652E" w:rsidP="0090652E">
            <w:pPr>
              <w:autoSpaceDE w:val="0"/>
              <w:autoSpaceDN w:val="0"/>
              <w:adjustRightInd w:val="0"/>
              <w:rPr>
                <w:rFonts w:eastAsiaTheme="minorEastAsia"/>
              </w:rPr>
            </w:pPr>
          </w:p>
          <w:p w14:paraId="6C3CD83A" w14:textId="2A7CA915" w:rsidR="00580775" w:rsidRPr="008A363F" w:rsidRDefault="00580775" w:rsidP="00580775">
            <w:pPr>
              <w:rPr>
                <w:rFonts w:cs="Times New Roman"/>
                <w:b/>
                <w:color w:val="000000" w:themeColor="text1"/>
                <w:spacing w:val="0"/>
              </w:rPr>
            </w:pPr>
            <w:r w:rsidRPr="00D45C02">
              <w:t>Bitte anmelden!</w:t>
            </w:r>
          </w:p>
        </w:tc>
      </w:tr>
      <w:tr w:rsidR="00580775" w:rsidRPr="007E01E5" w14:paraId="2F290023" w14:textId="77777777" w:rsidTr="0032497F">
        <w:trPr>
          <w:trHeight w:val="972"/>
        </w:trPr>
        <w:tc>
          <w:tcPr>
            <w:tcW w:w="2179" w:type="dxa"/>
            <w:shd w:val="clear" w:color="auto" w:fill="F2F2F2" w:themeFill="background1" w:themeFillShade="F2"/>
          </w:tcPr>
          <w:p w14:paraId="4F60FF6D" w14:textId="19E7DB4D" w:rsidR="00580775" w:rsidRPr="002B5994" w:rsidRDefault="00580775" w:rsidP="00580775">
            <w:pPr>
              <w:rPr>
                <w:rFonts w:ascii="Tahoma" w:hAnsi="Tahoma" w:cs="Tahoma"/>
              </w:rPr>
            </w:pPr>
            <w:r w:rsidRPr="002B5994">
              <w:rPr>
                <w:rFonts w:ascii="Tahoma" w:hAnsi="Tahoma" w:cs="Tahoma"/>
              </w:rPr>
              <w:lastRenderedPageBreak/>
              <w:t>Dienstag</w:t>
            </w:r>
            <w:r w:rsidRPr="002B5994">
              <w:rPr>
                <w:rFonts w:ascii="Tahoma" w:hAnsi="Tahoma" w:cs="Tahoma"/>
              </w:rPr>
              <w:br/>
              <w:t xml:space="preserve">   </w:t>
            </w:r>
            <w:r w:rsidRPr="002B5994">
              <w:rPr>
                <w:rFonts w:ascii="Tahoma" w:hAnsi="Tahoma" w:cs="Tahoma"/>
                <w:b/>
                <w:bCs/>
              </w:rPr>
              <w:t>21.04.2026</w:t>
            </w:r>
            <w:r w:rsidRPr="002B5994">
              <w:rPr>
                <w:rFonts w:ascii="Tahoma" w:hAnsi="Tahoma" w:cs="Tahoma"/>
              </w:rPr>
              <w:br/>
              <w:t xml:space="preserve">      10:30-12:00</w:t>
            </w:r>
          </w:p>
          <w:p w14:paraId="4ACF8898" w14:textId="39B73B1F" w:rsidR="00580775" w:rsidRPr="002B5994" w:rsidRDefault="00580775" w:rsidP="00580775">
            <w:pPr>
              <w:rPr>
                <w:rFonts w:ascii="Tahoma" w:hAnsi="Tahoma" w:cs="Tahoma"/>
              </w:rPr>
            </w:pPr>
          </w:p>
        </w:tc>
        <w:tc>
          <w:tcPr>
            <w:tcW w:w="5548" w:type="dxa"/>
            <w:shd w:val="clear" w:color="auto" w:fill="FFFFFF" w:themeFill="background1"/>
          </w:tcPr>
          <w:p w14:paraId="5733E4CB" w14:textId="77777777" w:rsidR="00580775" w:rsidRPr="002B5994" w:rsidRDefault="00580775" w:rsidP="00580775">
            <w:pPr>
              <w:rPr>
                <w:b/>
              </w:rPr>
            </w:pPr>
            <w:r w:rsidRPr="002B5994">
              <w:rPr>
                <w:b/>
              </w:rPr>
              <w:t>Knobelei und Rätselspaß</w:t>
            </w:r>
          </w:p>
          <w:p w14:paraId="7CDD24AC" w14:textId="77777777" w:rsidR="00580775" w:rsidRPr="002B5994" w:rsidRDefault="00580775" w:rsidP="00580775">
            <w:r w:rsidRPr="002B5994">
              <w:t>mit Kirsten Schulte-Frohlinde</w:t>
            </w:r>
          </w:p>
          <w:p w14:paraId="4AD4CE06" w14:textId="77777777" w:rsidR="00580775" w:rsidRPr="002B5994" w:rsidRDefault="00580775" w:rsidP="00580775">
            <w:r w:rsidRPr="002B5994">
              <w:t xml:space="preserve">In kleiner fröhlicher Runde wollen wir mit </w:t>
            </w:r>
          </w:p>
          <w:p w14:paraId="09420949" w14:textId="3D603EE1" w:rsidR="00580775" w:rsidRDefault="00580775" w:rsidP="00580775">
            <w:r w:rsidRPr="002B5994">
              <w:t>Wörtern spielen und leichte Rätsel lösen.</w:t>
            </w:r>
          </w:p>
          <w:p w14:paraId="5095C747" w14:textId="77777777" w:rsidR="00AF5D79" w:rsidRPr="002B5994" w:rsidRDefault="00AF5D79" w:rsidP="00580775"/>
          <w:p w14:paraId="16B815CC" w14:textId="6C660C9D" w:rsidR="00AF5D79" w:rsidRPr="0090652E" w:rsidRDefault="00580775" w:rsidP="00580775">
            <w:pPr>
              <w:jc w:val="both"/>
            </w:pPr>
            <w:r w:rsidRPr="002B5994">
              <w:rPr>
                <w:rFonts w:ascii="Wingdings 3" w:hAnsi="Wingdings 3"/>
                <w:color w:val="BFBFBF" w:themeColor="background1" w:themeShade="BF"/>
                <w:sz w:val="18"/>
              </w:rPr>
              <w:t></w:t>
            </w:r>
            <w:r w:rsidRPr="002B5994">
              <w:t xml:space="preserve">  Bitte anmelden!</w:t>
            </w:r>
          </w:p>
        </w:tc>
      </w:tr>
      <w:tr w:rsidR="00580775" w:rsidRPr="007E01E5" w14:paraId="35B2566F" w14:textId="77777777" w:rsidTr="0032497F">
        <w:trPr>
          <w:trHeight w:val="972"/>
        </w:trPr>
        <w:tc>
          <w:tcPr>
            <w:tcW w:w="2179" w:type="dxa"/>
            <w:shd w:val="clear" w:color="auto" w:fill="F2F2F2" w:themeFill="background1" w:themeFillShade="F2"/>
          </w:tcPr>
          <w:p w14:paraId="6270B17D" w14:textId="67DB03D1" w:rsidR="00580775" w:rsidRPr="002B5994" w:rsidRDefault="00580775" w:rsidP="00580775">
            <w:pPr>
              <w:rPr>
                <w:rFonts w:ascii="Tahoma" w:hAnsi="Tahoma" w:cs="Tahoma"/>
              </w:rPr>
            </w:pPr>
            <w:r w:rsidRPr="002B5994">
              <w:rPr>
                <w:rFonts w:ascii="Tahoma" w:hAnsi="Tahoma" w:cs="Tahoma"/>
              </w:rPr>
              <w:t>Dienstag</w:t>
            </w:r>
            <w:r w:rsidRPr="002B5994">
              <w:rPr>
                <w:rFonts w:ascii="Tahoma" w:hAnsi="Tahoma" w:cs="Tahoma"/>
              </w:rPr>
              <w:br/>
              <w:t xml:space="preserve">   </w:t>
            </w:r>
            <w:r w:rsidRPr="002B5994">
              <w:rPr>
                <w:rFonts w:ascii="Tahoma" w:hAnsi="Tahoma" w:cs="Tahoma"/>
                <w:b/>
              </w:rPr>
              <w:t>21</w:t>
            </w:r>
            <w:r w:rsidRPr="002B5994">
              <w:rPr>
                <w:rFonts w:ascii="Tahoma" w:hAnsi="Tahoma" w:cs="Tahoma"/>
                <w:b/>
                <w:bCs/>
              </w:rPr>
              <w:t>.04.2026</w:t>
            </w:r>
            <w:r w:rsidRPr="002B5994">
              <w:rPr>
                <w:rFonts w:ascii="Tahoma" w:hAnsi="Tahoma" w:cs="Tahoma"/>
              </w:rPr>
              <w:br/>
              <w:t xml:space="preserve">      14:00-15:30</w:t>
            </w:r>
          </w:p>
        </w:tc>
        <w:tc>
          <w:tcPr>
            <w:tcW w:w="5548" w:type="dxa"/>
            <w:shd w:val="clear" w:color="auto" w:fill="FFFFFF" w:themeFill="background1"/>
          </w:tcPr>
          <w:p w14:paraId="085D1A26" w14:textId="77777777" w:rsidR="00580775" w:rsidRPr="002B5994" w:rsidRDefault="00580775" w:rsidP="00580775">
            <w:pPr>
              <w:rPr>
                <w:rFonts w:cs="Tahoma"/>
                <w:b/>
                <w:bCs/>
                <w:color w:val="000000"/>
                <w:spacing w:val="0"/>
              </w:rPr>
            </w:pPr>
            <w:r w:rsidRPr="002B5994">
              <w:rPr>
                <w:rFonts w:cs="Tahoma"/>
                <w:b/>
                <w:bCs/>
                <w:color w:val="000000"/>
                <w:spacing w:val="0"/>
              </w:rPr>
              <w:t>Plauderstunde „Verschiedene Themen“</w:t>
            </w:r>
          </w:p>
          <w:p w14:paraId="76C0C6DE" w14:textId="77777777" w:rsidR="00580775" w:rsidRPr="002B5994" w:rsidRDefault="00580775" w:rsidP="00580775">
            <w:pPr>
              <w:rPr>
                <w:rFonts w:cs="Tahoma"/>
                <w:bCs/>
                <w:color w:val="000000"/>
                <w:spacing w:val="0"/>
              </w:rPr>
            </w:pPr>
            <w:r w:rsidRPr="002B5994">
              <w:rPr>
                <w:rFonts w:cs="Tahoma"/>
                <w:bCs/>
                <w:color w:val="000000"/>
                <w:spacing w:val="0"/>
              </w:rPr>
              <w:t xml:space="preserve">Unterhaltung bei Kaffee und Gebäck in </w:t>
            </w:r>
          </w:p>
          <w:p w14:paraId="069B1324" w14:textId="305916C1" w:rsidR="00580775" w:rsidRDefault="00580775" w:rsidP="00580775">
            <w:pPr>
              <w:rPr>
                <w:rFonts w:cs="Tahoma"/>
                <w:bCs/>
                <w:color w:val="000000"/>
                <w:spacing w:val="0"/>
              </w:rPr>
            </w:pPr>
            <w:r w:rsidRPr="002B5994">
              <w:rPr>
                <w:rFonts w:cs="Tahoma"/>
                <w:bCs/>
                <w:color w:val="000000"/>
                <w:spacing w:val="0"/>
              </w:rPr>
              <w:t>gemütlicher Runde mit Dorothee Göring-Weitz.</w:t>
            </w:r>
          </w:p>
          <w:p w14:paraId="2DAE5400" w14:textId="77777777" w:rsidR="00AF5D79" w:rsidRPr="002B5994" w:rsidRDefault="00AF5D79" w:rsidP="00580775">
            <w:pPr>
              <w:rPr>
                <w:rFonts w:cs="Tahoma"/>
                <w:bCs/>
                <w:color w:val="000000"/>
                <w:spacing w:val="0"/>
              </w:rPr>
            </w:pPr>
          </w:p>
          <w:p w14:paraId="1855FC07" w14:textId="21FED108" w:rsidR="00AF5D79" w:rsidRPr="0090652E" w:rsidRDefault="00580775" w:rsidP="00580775">
            <w:r w:rsidRPr="002B5994">
              <w:rPr>
                <w:rFonts w:ascii="Wingdings 3" w:hAnsi="Wingdings 3"/>
                <w:color w:val="BFBFBF" w:themeColor="background1" w:themeShade="BF"/>
                <w:sz w:val="18"/>
              </w:rPr>
              <w:t></w:t>
            </w:r>
            <w:r w:rsidRPr="002B5994">
              <w:t xml:space="preserve">  Bitte anmelden!</w:t>
            </w:r>
          </w:p>
        </w:tc>
      </w:tr>
      <w:tr w:rsidR="00E353C7" w:rsidRPr="007E01E5" w14:paraId="503ACFE9" w14:textId="77777777" w:rsidTr="0032497F">
        <w:trPr>
          <w:trHeight w:val="972"/>
        </w:trPr>
        <w:tc>
          <w:tcPr>
            <w:tcW w:w="2179" w:type="dxa"/>
            <w:shd w:val="clear" w:color="auto" w:fill="F2F2F2" w:themeFill="background1" w:themeFillShade="F2"/>
          </w:tcPr>
          <w:p w14:paraId="318AB0F5" w14:textId="71EAAAF4" w:rsidR="00E353C7" w:rsidRPr="008A363F" w:rsidRDefault="00E353C7" w:rsidP="00E353C7">
            <w:pPr>
              <w:rPr>
                <w:rFonts w:ascii="Tahoma" w:hAnsi="Tahoma" w:cs="Tahoma"/>
              </w:rPr>
            </w:pPr>
            <w:r w:rsidRPr="008A363F">
              <w:rPr>
                <w:rFonts w:ascii="Tahoma" w:hAnsi="Tahoma" w:cs="Tahoma"/>
              </w:rPr>
              <w:t>Donnerstag</w:t>
            </w:r>
            <w:r w:rsidRPr="008A363F">
              <w:rPr>
                <w:rFonts w:ascii="Tahoma" w:hAnsi="Tahoma" w:cs="Tahoma"/>
              </w:rPr>
              <w:br/>
              <w:t xml:space="preserve">  </w:t>
            </w:r>
            <w:r w:rsidRPr="008A363F">
              <w:rPr>
                <w:rFonts w:ascii="Tahoma" w:hAnsi="Tahoma" w:cs="Tahoma"/>
                <w:b/>
                <w:bCs/>
              </w:rPr>
              <w:t xml:space="preserve"> </w:t>
            </w:r>
            <w:r>
              <w:rPr>
                <w:rFonts w:ascii="Tahoma" w:hAnsi="Tahoma" w:cs="Tahoma"/>
                <w:b/>
                <w:bCs/>
              </w:rPr>
              <w:t>23</w:t>
            </w:r>
            <w:r w:rsidRPr="008A363F">
              <w:rPr>
                <w:rFonts w:ascii="Tahoma" w:hAnsi="Tahoma" w:cs="Tahoma"/>
                <w:b/>
                <w:bCs/>
              </w:rPr>
              <w:t>.04.2026</w:t>
            </w:r>
            <w:r w:rsidRPr="008A363F">
              <w:rPr>
                <w:rFonts w:ascii="Tahoma" w:hAnsi="Tahoma" w:cs="Tahoma"/>
              </w:rPr>
              <w:br/>
              <w:t xml:space="preserve">      1</w:t>
            </w:r>
            <w:r w:rsidR="008D40AC">
              <w:rPr>
                <w:rFonts w:ascii="Tahoma" w:hAnsi="Tahoma" w:cs="Tahoma"/>
              </w:rPr>
              <w:t>4</w:t>
            </w:r>
            <w:r w:rsidRPr="008A363F">
              <w:rPr>
                <w:rFonts w:ascii="Tahoma" w:hAnsi="Tahoma" w:cs="Tahoma"/>
              </w:rPr>
              <w:t>:30-1</w:t>
            </w:r>
            <w:r w:rsidR="008D40AC">
              <w:rPr>
                <w:rFonts w:ascii="Tahoma" w:hAnsi="Tahoma" w:cs="Tahoma"/>
              </w:rPr>
              <w:t>5</w:t>
            </w:r>
            <w:r w:rsidRPr="008A363F">
              <w:rPr>
                <w:rFonts w:ascii="Tahoma" w:hAnsi="Tahoma" w:cs="Tahoma"/>
              </w:rPr>
              <w:t>:</w:t>
            </w:r>
            <w:r w:rsidR="008D40AC">
              <w:rPr>
                <w:rFonts w:ascii="Tahoma" w:hAnsi="Tahoma" w:cs="Tahoma"/>
              </w:rPr>
              <w:t>3</w:t>
            </w:r>
            <w:r w:rsidRPr="008A363F">
              <w:rPr>
                <w:rFonts w:ascii="Tahoma" w:hAnsi="Tahoma" w:cs="Tahoma"/>
              </w:rPr>
              <w:t>0</w:t>
            </w:r>
          </w:p>
          <w:p w14:paraId="4651FD9A" w14:textId="77777777" w:rsidR="00E353C7" w:rsidRPr="002B5994" w:rsidRDefault="00E353C7" w:rsidP="00E353C7">
            <w:pPr>
              <w:rPr>
                <w:rFonts w:ascii="Tahoma" w:hAnsi="Tahoma" w:cs="Tahoma"/>
              </w:rPr>
            </w:pPr>
          </w:p>
        </w:tc>
        <w:tc>
          <w:tcPr>
            <w:tcW w:w="5548" w:type="dxa"/>
            <w:shd w:val="clear" w:color="auto" w:fill="FFFFFF" w:themeFill="background1"/>
          </w:tcPr>
          <w:p w14:paraId="30B36CEA" w14:textId="77777777" w:rsidR="00E353C7" w:rsidRPr="008A363F" w:rsidRDefault="00E353C7" w:rsidP="00E353C7">
            <w:pPr>
              <w:rPr>
                <w:b/>
                <w:bCs/>
              </w:rPr>
            </w:pPr>
            <w:r w:rsidRPr="008A363F">
              <w:rPr>
                <w:b/>
                <w:bCs/>
              </w:rPr>
              <w:t xml:space="preserve">Plauschen &amp; Planen </w:t>
            </w:r>
          </w:p>
          <w:p w14:paraId="6E66128A" w14:textId="77777777" w:rsidR="00E353C7" w:rsidRPr="008A363F" w:rsidRDefault="00E353C7" w:rsidP="00E353C7">
            <w:pPr>
              <w:rPr>
                <w:bCs/>
              </w:rPr>
            </w:pPr>
            <w:r w:rsidRPr="008A363F">
              <w:rPr>
                <w:bCs/>
              </w:rPr>
              <w:t>mit Iris Moldenhauer</w:t>
            </w:r>
          </w:p>
          <w:p w14:paraId="5CE2278D" w14:textId="77777777" w:rsidR="00E353C7" w:rsidRPr="008A363F" w:rsidRDefault="00E353C7" w:rsidP="00E353C7">
            <w:pPr>
              <w:rPr>
                <w:bCs/>
              </w:rPr>
            </w:pPr>
            <w:r w:rsidRPr="008A363F">
              <w:rPr>
                <w:bCs/>
              </w:rPr>
              <w:t>Egal ob es um Hobby, Kultur, Restaurant-</w:t>
            </w:r>
          </w:p>
          <w:p w14:paraId="6B1429F5" w14:textId="77777777" w:rsidR="00E353C7" w:rsidRPr="008A363F" w:rsidRDefault="00E353C7" w:rsidP="00E353C7">
            <w:pPr>
              <w:rPr>
                <w:bCs/>
              </w:rPr>
            </w:pPr>
            <w:r w:rsidRPr="008A363F">
              <w:rPr>
                <w:bCs/>
              </w:rPr>
              <w:t xml:space="preserve">besuche, Spaziergänge oder Unterhaltung geht – unsere Veranstaltung „plauschen &amp; planen“ soll Ihnen die Möglichkeit eröffnen, Gleichgesinnte zu treffen und mit ihnen Verabredungen zu </w:t>
            </w:r>
          </w:p>
          <w:p w14:paraId="64FDC1E6" w14:textId="59F47A04" w:rsidR="00E353C7" w:rsidRDefault="00E353C7" w:rsidP="00E353C7">
            <w:pPr>
              <w:rPr>
                <w:bCs/>
              </w:rPr>
            </w:pPr>
            <w:r w:rsidRPr="008A363F">
              <w:rPr>
                <w:bCs/>
              </w:rPr>
              <w:t>planen und zu vereinbaren.</w:t>
            </w:r>
          </w:p>
          <w:p w14:paraId="146D98BB" w14:textId="77777777" w:rsidR="00AF5D79" w:rsidRDefault="00AF5D79" w:rsidP="00E353C7">
            <w:pPr>
              <w:rPr>
                <w:bCs/>
              </w:rPr>
            </w:pPr>
          </w:p>
          <w:p w14:paraId="527AE89E" w14:textId="47A5EC42" w:rsidR="00AF5D79" w:rsidRPr="0090652E" w:rsidRDefault="00E353C7" w:rsidP="00E353C7">
            <w:r w:rsidRPr="004A461E">
              <w:t>Bitte anmelden!</w:t>
            </w:r>
          </w:p>
        </w:tc>
      </w:tr>
      <w:tr w:rsidR="00E353C7" w:rsidRPr="007E01E5" w14:paraId="432C55A1" w14:textId="77777777" w:rsidTr="0032497F">
        <w:trPr>
          <w:trHeight w:val="972"/>
        </w:trPr>
        <w:tc>
          <w:tcPr>
            <w:tcW w:w="2179" w:type="dxa"/>
            <w:shd w:val="clear" w:color="auto" w:fill="F2F2F2" w:themeFill="background1" w:themeFillShade="F2"/>
          </w:tcPr>
          <w:p w14:paraId="5C9B2BE2" w14:textId="3363F4CF" w:rsidR="00E353C7" w:rsidRPr="00195B3D" w:rsidRDefault="00E353C7" w:rsidP="00E353C7">
            <w:pPr>
              <w:rPr>
                <w:rFonts w:ascii="Tahoma" w:hAnsi="Tahoma" w:cs="Tahoma"/>
              </w:rPr>
            </w:pPr>
            <w:r w:rsidRPr="00195B3D">
              <w:rPr>
                <w:rFonts w:ascii="Tahoma" w:hAnsi="Tahoma" w:cs="Tahoma"/>
              </w:rPr>
              <w:t>Donnerstag</w:t>
            </w:r>
            <w:r w:rsidRPr="00195B3D">
              <w:rPr>
                <w:rFonts w:ascii="Tahoma" w:hAnsi="Tahoma" w:cs="Tahoma"/>
              </w:rPr>
              <w:br/>
              <w:t xml:space="preserve">   </w:t>
            </w:r>
            <w:r w:rsidRPr="00195B3D">
              <w:rPr>
                <w:rFonts w:ascii="Tahoma" w:hAnsi="Tahoma" w:cs="Tahoma"/>
                <w:b/>
                <w:bCs/>
              </w:rPr>
              <w:t>23.04.2026</w:t>
            </w:r>
            <w:r w:rsidRPr="00195B3D">
              <w:rPr>
                <w:rFonts w:ascii="Tahoma" w:hAnsi="Tahoma" w:cs="Tahoma"/>
              </w:rPr>
              <w:br/>
            </w:r>
            <w:r w:rsidR="00712FDF" w:rsidRPr="00195B3D">
              <w:rPr>
                <w:rFonts w:ascii="Tahoma" w:hAnsi="Tahoma" w:cs="Tahoma"/>
              </w:rPr>
              <w:t xml:space="preserve">     16:00 – 17:30</w:t>
            </w:r>
          </w:p>
        </w:tc>
        <w:tc>
          <w:tcPr>
            <w:tcW w:w="5548" w:type="dxa"/>
            <w:shd w:val="clear" w:color="auto" w:fill="FFFFFF" w:themeFill="background1"/>
          </w:tcPr>
          <w:p w14:paraId="56FE8286" w14:textId="77777777" w:rsidR="00EB2E96" w:rsidRPr="00195B3D" w:rsidRDefault="00EB2E96" w:rsidP="00EB2E96">
            <w:pPr>
              <w:rPr>
                <w:b/>
                <w:bCs/>
              </w:rPr>
            </w:pPr>
            <w:r w:rsidRPr="00195B3D">
              <w:rPr>
                <w:b/>
                <w:bCs/>
              </w:rPr>
              <w:t>Experten vor Ort</w:t>
            </w:r>
          </w:p>
          <w:p w14:paraId="7CE2454A" w14:textId="77777777" w:rsidR="00EB2E96" w:rsidRPr="00195B3D" w:rsidRDefault="00EB2E96" w:rsidP="00EB2E96">
            <w:pPr>
              <w:rPr>
                <w:b/>
                <w:bCs/>
              </w:rPr>
            </w:pPr>
            <w:r w:rsidRPr="00195B3D">
              <w:rPr>
                <w:b/>
                <w:bCs/>
              </w:rPr>
              <w:t>„Demenz – Gut leben mit Vergesslichkeit“</w:t>
            </w:r>
          </w:p>
          <w:p w14:paraId="4DB19A4F" w14:textId="77777777" w:rsidR="00B35D57" w:rsidRDefault="00EB2E96" w:rsidP="00E353C7">
            <w:r w:rsidRPr="00195B3D">
              <w:t xml:space="preserve">Eine „normale Vergesslichkeit“ von einer </w:t>
            </w:r>
          </w:p>
          <w:p w14:paraId="5965B0BB" w14:textId="77777777" w:rsidR="00B35D57" w:rsidRDefault="00EB2E96" w:rsidP="00E353C7">
            <w:r w:rsidRPr="00195B3D">
              <w:t>Demenz abzugrenzen</w:t>
            </w:r>
            <w:r w:rsidR="00B35D57">
              <w:t>,</w:t>
            </w:r>
            <w:r w:rsidRPr="00195B3D">
              <w:t xml:space="preserve"> ist besonders im </w:t>
            </w:r>
          </w:p>
          <w:p w14:paraId="21B324C3" w14:textId="77777777" w:rsidR="00B35D57" w:rsidRDefault="00EB2E96" w:rsidP="00E353C7">
            <w:r w:rsidRPr="00195B3D">
              <w:t xml:space="preserve">Anfangsstadium der Demenz schwierig. </w:t>
            </w:r>
          </w:p>
          <w:p w14:paraId="01DCCB84" w14:textId="77777777" w:rsidR="00B35D57" w:rsidRDefault="00EB2E96" w:rsidP="00E353C7">
            <w:r w:rsidRPr="00195B3D">
              <w:t>Alexandra Ziegler (Demenzkoordinatorin der Diakonie Düsseldorf e.V.) und Volker Busch (Leitung B</w:t>
            </w:r>
            <w:r w:rsidR="00D579C5">
              <w:t>EA</w:t>
            </w:r>
            <w:r w:rsidRPr="00195B3D">
              <w:t>t</w:t>
            </w:r>
            <w:r w:rsidR="00D579C5">
              <w:t>E</w:t>
            </w:r>
            <w:r w:rsidRPr="00195B3D">
              <w:t xml:space="preserve"> Gruppe „Café Muckefuck“ in der Ev. Kirchengemeinde Kaiserswerth-</w:t>
            </w:r>
          </w:p>
          <w:p w14:paraId="2B22A96C" w14:textId="48E12F34" w:rsidR="00B35D57" w:rsidRDefault="00EB2E96" w:rsidP="00E353C7">
            <w:r w:rsidRPr="00195B3D">
              <w:t>Tersteegen</w:t>
            </w:r>
            <w:r w:rsidR="00D579C5">
              <w:t>)</w:t>
            </w:r>
            <w:r w:rsidRPr="00195B3D">
              <w:t>, klären auf und stellen Unterstützungsangebote vor.</w:t>
            </w:r>
          </w:p>
          <w:p w14:paraId="1860E9E4" w14:textId="1D499696" w:rsidR="00E353C7" w:rsidRPr="00195B3D" w:rsidRDefault="00EB2E96" w:rsidP="00E353C7">
            <w:r w:rsidRPr="00195B3D">
              <w:t xml:space="preserve"> </w:t>
            </w:r>
          </w:p>
          <w:p w14:paraId="47EF5212" w14:textId="657CFF70" w:rsidR="00E353C7" w:rsidRPr="00195B3D" w:rsidRDefault="00E353C7" w:rsidP="00E353C7">
            <w:pPr>
              <w:rPr>
                <w:b/>
              </w:rPr>
            </w:pPr>
            <w:r w:rsidRPr="00195B3D">
              <w:rPr>
                <w:rFonts w:ascii="Wingdings 3" w:hAnsi="Wingdings 3"/>
                <w:color w:val="BFBFBF" w:themeColor="background1" w:themeShade="BF"/>
                <w:sz w:val="18"/>
              </w:rPr>
              <w:t></w:t>
            </w:r>
            <w:r w:rsidRPr="00195B3D">
              <w:t xml:space="preserve">  Bitte anmelden!</w:t>
            </w:r>
          </w:p>
        </w:tc>
      </w:tr>
      <w:tr w:rsidR="00E353C7" w:rsidRPr="007E01E5" w14:paraId="1FC68BBE" w14:textId="77777777" w:rsidTr="0032497F">
        <w:trPr>
          <w:trHeight w:val="972"/>
        </w:trPr>
        <w:tc>
          <w:tcPr>
            <w:tcW w:w="2179" w:type="dxa"/>
            <w:shd w:val="clear" w:color="auto" w:fill="F2F2F2" w:themeFill="background1" w:themeFillShade="F2"/>
          </w:tcPr>
          <w:p w14:paraId="5CA6BE5A" w14:textId="30D00A99" w:rsidR="00E353C7" w:rsidRPr="002B5994" w:rsidRDefault="00E353C7" w:rsidP="00E353C7">
            <w:pPr>
              <w:rPr>
                <w:rFonts w:ascii="Tahoma" w:hAnsi="Tahoma" w:cs="Tahoma"/>
                <w:b/>
                <w:bCs/>
              </w:rPr>
            </w:pPr>
            <w:r w:rsidRPr="002B5994">
              <w:rPr>
                <w:rFonts w:ascii="Tahoma" w:hAnsi="Tahoma" w:cs="Tahoma"/>
              </w:rPr>
              <w:lastRenderedPageBreak/>
              <w:t>Montag</w:t>
            </w:r>
            <w:r w:rsidRPr="002B5994">
              <w:rPr>
                <w:rFonts w:ascii="Tahoma" w:hAnsi="Tahoma" w:cs="Tahoma"/>
              </w:rPr>
              <w:br/>
              <w:t xml:space="preserve">   </w:t>
            </w:r>
            <w:r w:rsidRPr="002B5994">
              <w:rPr>
                <w:rFonts w:ascii="Tahoma" w:hAnsi="Tahoma" w:cs="Tahoma"/>
                <w:b/>
              </w:rPr>
              <w:t>27.04</w:t>
            </w:r>
            <w:r w:rsidRPr="002B5994">
              <w:rPr>
                <w:rFonts w:ascii="Tahoma" w:hAnsi="Tahoma" w:cs="Tahoma"/>
                <w:b/>
                <w:bCs/>
              </w:rPr>
              <w:t>.2026</w:t>
            </w:r>
          </w:p>
          <w:p w14:paraId="03E16C46" w14:textId="77777777" w:rsidR="00E353C7" w:rsidRPr="002B5994" w:rsidRDefault="00E353C7" w:rsidP="00E353C7">
            <w:pPr>
              <w:rPr>
                <w:rFonts w:ascii="Tahoma" w:hAnsi="Tahoma" w:cs="Tahoma"/>
              </w:rPr>
            </w:pPr>
            <w:r w:rsidRPr="002B5994">
              <w:rPr>
                <w:rFonts w:ascii="Tahoma" w:hAnsi="Tahoma" w:cs="Tahoma"/>
              </w:rPr>
              <w:t xml:space="preserve">      10:00-12:00</w:t>
            </w:r>
          </w:p>
          <w:p w14:paraId="7A036A48" w14:textId="757AB3C2" w:rsidR="00E353C7" w:rsidRPr="002B5994" w:rsidRDefault="00E353C7" w:rsidP="00E353C7">
            <w:pPr>
              <w:rPr>
                <w:rFonts w:ascii="Tahoma" w:hAnsi="Tahoma" w:cs="Tahoma"/>
              </w:rPr>
            </w:pPr>
            <w:r w:rsidRPr="002B5994">
              <w:rPr>
                <w:rFonts w:ascii="Tahoma" w:hAnsi="Tahoma" w:cs="Tahoma"/>
              </w:rPr>
              <w:t xml:space="preserve">     </w:t>
            </w:r>
          </w:p>
          <w:p w14:paraId="667E9177" w14:textId="77777777" w:rsidR="00E353C7" w:rsidRPr="002B5994" w:rsidRDefault="00E353C7" w:rsidP="00E353C7">
            <w:pPr>
              <w:rPr>
                <w:rFonts w:ascii="Tahoma" w:hAnsi="Tahoma" w:cs="Tahoma"/>
              </w:rPr>
            </w:pPr>
          </w:p>
        </w:tc>
        <w:tc>
          <w:tcPr>
            <w:tcW w:w="5548" w:type="dxa"/>
            <w:shd w:val="clear" w:color="auto" w:fill="FFFFFF" w:themeFill="background1"/>
          </w:tcPr>
          <w:p w14:paraId="151F84FC" w14:textId="77777777" w:rsidR="00E353C7" w:rsidRPr="002B5994" w:rsidRDefault="00E353C7" w:rsidP="00E353C7">
            <w:r w:rsidRPr="002B5994">
              <w:rPr>
                <w:b/>
                <w:bCs/>
              </w:rPr>
              <w:t>Kultur-Werkstatt</w:t>
            </w:r>
            <w:r w:rsidRPr="002B5994">
              <w:br/>
              <w:t xml:space="preserve">Informations- und Planungstreffen für alle </w:t>
            </w:r>
          </w:p>
          <w:p w14:paraId="753D67F3" w14:textId="77777777" w:rsidR="00E353C7" w:rsidRPr="002B5994" w:rsidRDefault="00E353C7" w:rsidP="00E353C7">
            <w:r w:rsidRPr="002B5994">
              <w:t>Kulturinteressierten mit Inge Gößling</w:t>
            </w:r>
          </w:p>
          <w:p w14:paraId="209F7134" w14:textId="7F4F0EBC" w:rsidR="00B14278" w:rsidRPr="00C801BF" w:rsidRDefault="00E353C7" w:rsidP="00E353C7">
            <w:r w:rsidRPr="002B5994">
              <w:br/>
            </w:r>
            <w:r w:rsidRPr="002B5994">
              <w:rPr>
                <w:rFonts w:ascii="Wingdings 3" w:hAnsi="Wingdings 3"/>
                <w:color w:val="BFBFBF" w:themeColor="background1" w:themeShade="BF"/>
                <w:sz w:val="18"/>
              </w:rPr>
              <w:t></w:t>
            </w:r>
            <w:r w:rsidRPr="002B5994">
              <w:t xml:space="preserve">  Bitte anmelden!</w:t>
            </w:r>
          </w:p>
        </w:tc>
      </w:tr>
      <w:tr w:rsidR="00E353C7" w:rsidRPr="007E01E5" w14:paraId="105DA920" w14:textId="77777777" w:rsidTr="0032497F">
        <w:trPr>
          <w:trHeight w:val="972"/>
        </w:trPr>
        <w:tc>
          <w:tcPr>
            <w:tcW w:w="2179" w:type="dxa"/>
            <w:shd w:val="clear" w:color="auto" w:fill="F2F2F2" w:themeFill="background1" w:themeFillShade="F2"/>
          </w:tcPr>
          <w:p w14:paraId="5CD4AC4C" w14:textId="34F642F0" w:rsidR="00E353C7" w:rsidRPr="00077369" w:rsidRDefault="00E353C7" w:rsidP="00E353C7">
            <w:pPr>
              <w:rPr>
                <w:rFonts w:ascii="Tahoma" w:hAnsi="Tahoma" w:cs="Tahoma"/>
              </w:rPr>
            </w:pPr>
            <w:r w:rsidRPr="00077369">
              <w:rPr>
                <w:rFonts w:ascii="Tahoma" w:hAnsi="Tahoma" w:cs="Tahoma"/>
              </w:rPr>
              <w:t>Dienstag</w:t>
            </w:r>
            <w:r w:rsidRPr="00077369">
              <w:rPr>
                <w:rFonts w:ascii="Tahoma" w:hAnsi="Tahoma" w:cs="Tahoma"/>
              </w:rPr>
              <w:br/>
              <w:t xml:space="preserve">   </w:t>
            </w:r>
            <w:r w:rsidRPr="00077369">
              <w:rPr>
                <w:rFonts w:ascii="Tahoma" w:hAnsi="Tahoma" w:cs="Tahoma"/>
                <w:b/>
              </w:rPr>
              <w:t>28</w:t>
            </w:r>
            <w:r w:rsidRPr="00077369">
              <w:rPr>
                <w:rFonts w:ascii="Tahoma" w:hAnsi="Tahoma" w:cs="Tahoma"/>
                <w:b/>
                <w:bCs/>
              </w:rPr>
              <w:t>.04.2026</w:t>
            </w:r>
            <w:r w:rsidRPr="00077369">
              <w:rPr>
                <w:rFonts w:ascii="Tahoma" w:hAnsi="Tahoma" w:cs="Tahoma"/>
              </w:rPr>
              <w:br/>
              <w:t xml:space="preserve">      11:00</w:t>
            </w:r>
          </w:p>
          <w:p w14:paraId="65E2C79C" w14:textId="77777777" w:rsidR="00E353C7" w:rsidRPr="00077369" w:rsidRDefault="00E353C7" w:rsidP="00E353C7">
            <w:pPr>
              <w:rPr>
                <w:rFonts w:cs="Tahoma"/>
              </w:rPr>
            </w:pPr>
            <w:r w:rsidRPr="00077369">
              <w:rPr>
                <w:rFonts w:cs="Tahoma"/>
                <w:noProof/>
                <w:color w:val="000000" w:themeColor="text1"/>
                <w:spacing w:val="0"/>
              </w:rPr>
              <w:drawing>
                <wp:anchor distT="0" distB="0" distL="114300" distR="114300" simplePos="0" relativeHeight="291044864" behindDoc="0" locked="0" layoutInCell="1" allowOverlap="1" wp14:anchorId="3D8B3C81" wp14:editId="219CE92C">
                  <wp:simplePos x="0" y="0"/>
                  <wp:positionH relativeFrom="column">
                    <wp:posOffset>417830</wp:posOffset>
                  </wp:positionH>
                  <wp:positionV relativeFrom="paragraph">
                    <wp:posOffset>144145</wp:posOffset>
                  </wp:positionV>
                  <wp:extent cx="266700" cy="287020"/>
                  <wp:effectExtent l="0" t="0" r="0" b="0"/>
                  <wp:wrapThrough wrapText="bothSides">
                    <wp:wrapPolygon edited="0">
                      <wp:start x="0" y="0"/>
                      <wp:lineTo x="0" y="20071"/>
                      <wp:lineTo x="20057" y="20071"/>
                      <wp:lineTo x="20057" y="0"/>
                      <wp:lineTo x="0" y="0"/>
                    </wp:wrapPolygon>
                  </wp:wrapThrough>
                  <wp:docPr id="378639223" name="Bild 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8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2F1F5B" w14:textId="48108A02" w:rsidR="00E353C7" w:rsidRPr="00077369" w:rsidRDefault="00E353C7" w:rsidP="00E353C7">
            <w:pPr>
              <w:rPr>
                <w:rFonts w:cs="Tahoma"/>
              </w:rPr>
            </w:pPr>
            <w:r w:rsidRPr="00077369">
              <w:rPr>
                <w:rFonts w:cs="Tahoma"/>
              </w:rPr>
              <w:t xml:space="preserve">     </w:t>
            </w:r>
          </w:p>
        </w:tc>
        <w:tc>
          <w:tcPr>
            <w:tcW w:w="5548" w:type="dxa"/>
            <w:shd w:val="clear" w:color="auto" w:fill="FFFFFF" w:themeFill="background1"/>
          </w:tcPr>
          <w:p w14:paraId="1BA9FB54" w14:textId="77777777" w:rsidR="00E353C7" w:rsidRPr="00077369" w:rsidRDefault="00E353C7" w:rsidP="00E353C7">
            <w:pPr>
              <w:rPr>
                <w:b/>
              </w:rPr>
            </w:pPr>
            <w:r w:rsidRPr="00077369">
              <w:rPr>
                <w:b/>
              </w:rPr>
              <w:t xml:space="preserve">Fotogruppe „imfocus“ </w:t>
            </w:r>
          </w:p>
          <w:p w14:paraId="631B7DC9" w14:textId="77777777" w:rsidR="00E353C7" w:rsidRPr="00077369" w:rsidRDefault="00E353C7" w:rsidP="00E353C7">
            <w:r w:rsidRPr="00077369">
              <w:t>mit Erwin Krüger und Rüdiger Leske</w:t>
            </w:r>
          </w:p>
          <w:p w14:paraId="30B571AB" w14:textId="611D7A2F" w:rsidR="00E353C7" w:rsidRPr="00077369" w:rsidRDefault="00E353C7" w:rsidP="00E353C7">
            <w:r w:rsidRPr="00077369">
              <w:t>Exkursion: Schloss Benrath, Interieur Barock</w:t>
            </w:r>
          </w:p>
          <w:p w14:paraId="60D2C1B2" w14:textId="60F1F9E8" w:rsidR="00E353C7" w:rsidRPr="00077369" w:rsidRDefault="00E353C7" w:rsidP="00E353C7">
            <w:pPr>
              <w:rPr>
                <w:b/>
                <w:bCs/>
              </w:rPr>
            </w:pPr>
            <w:r w:rsidRPr="00077369">
              <w:t xml:space="preserve">Treffpunkt: </w:t>
            </w:r>
            <w:r w:rsidRPr="005472C1">
              <w:rPr>
                <w:b/>
                <w:bCs/>
              </w:rPr>
              <w:t>11 Uhr</w:t>
            </w:r>
            <w:r w:rsidRPr="00077369">
              <w:t xml:space="preserve"> vor Ort</w:t>
            </w:r>
          </w:p>
        </w:tc>
      </w:tr>
      <w:tr w:rsidR="00E353C7" w:rsidRPr="007E01E5" w14:paraId="4114C43C" w14:textId="77777777" w:rsidTr="0032497F">
        <w:trPr>
          <w:trHeight w:val="1101"/>
        </w:trPr>
        <w:tc>
          <w:tcPr>
            <w:tcW w:w="2179" w:type="dxa"/>
            <w:shd w:val="clear" w:color="auto" w:fill="F2F2F2" w:themeFill="background1" w:themeFillShade="F2"/>
          </w:tcPr>
          <w:p w14:paraId="4EA00646" w14:textId="14D1E67F" w:rsidR="00E353C7" w:rsidRPr="002B5994" w:rsidRDefault="00E353C7" w:rsidP="00E353C7">
            <w:pPr>
              <w:rPr>
                <w:rFonts w:ascii="Tahoma" w:hAnsi="Tahoma" w:cs="Tahoma"/>
                <w:b/>
                <w:bCs/>
              </w:rPr>
            </w:pPr>
            <w:r w:rsidRPr="002B5994">
              <w:rPr>
                <w:rFonts w:ascii="Tahoma" w:hAnsi="Tahoma" w:cs="Tahoma"/>
              </w:rPr>
              <w:t>M</w:t>
            </w:r>
            <w:r>
              <w:rPr>
                <w:rFonts w:ascii="Tahoma" w:hAnsi="Tahoma" w:cs="Tahoma"/>
              </w:rPr>
              <w:t>ittwoch</w:t>
            </w:r>
            <w:r w:rsidRPr="002B5994">
              <w:rPr>
                <w:rFonts w:ascii="Tahoma" w:hAnsi="Tahoma" w:cs="Tahoma"/>
              </w:rPr>
              <w:br/>
              <w:t xml:space="preserve">   </w:t>
            </w:r>
            <w:r w:rsidRPr="002B5994">
              <w:rPr>
                <w:rFonts w:ascii="Tahoma" w:hAnsi="Tahoma" w:cs="Tahoma"/>
                <w:b/>
              </w:rPr>
              <w:t>2</w:t>
            </w:r>
            <w:r>
              <w:rPr>
                <w:rFonts w:ascii="Tahoma" w:hAnsi="Tahoma" w:cs="Tahoma"/>
                <w:b/>
              </w:rPr>
              <w:t>9</w:t>
            </w:r>
            <w:r w:rsidRPr="002B5994">
              <w:rPr>
                <w:rFonts w:ascii="Tahoma" w:hAnsi="Tahoma" w:cs="Tahoma"/>
                <w:b/>
              </w:rPr>
              <w:t>.04</w:t>
            </w:r>
            <w:r w:rsidRPr="002B5994">
              <w:rPr>
                <w:rFonts w:ascii="Tahoma" w:hAnsi="Tahoma" w:cs="Tahoma"/>
                <w:b/>
                <w:bCs/>
              </w:rPr>
              <w:t>.2026</w:t>
            </w:r>
          </w:p>
          <w:p w14:paraId="6C1D959A" w14:textId="4406C8F5" w:rsidR="00E353C7" w:rsidRPr="002B5994" w:rsidRDefault="00E353C7" w:rsidP="00E353C7">
            <w:pPr>
              <w:rPr>
                <w:rFonts w:ascii="Tahoma" w:hAnsi="Tahoma" w:cs="Tahoma"/>
              </w:rPr>
            </w:pPr>
            <w:r w:rsidRPr="002B5994">
              <w:rPr>
                <w:rFonts w:ascii="Tahoma" w:hAnsi="Tahoma" w:cs="Tahoma"/>
              </w:rPr>
              <w:t xml:space="preserve">      1</w:t>
            </w:r>
            <w:r>
              <w:rPr>
                <w:rFonts w:ascii="Tahoma" w:hAnsi="Tahoma" w:cs="Tahoma"/>
              </w:rPr>
              <w:t>3</w:t>
            </w:r>
            <w:r w:rsidRPr="002B5994">
              <w:rPr>
                <w:rFonts w:ascii="Tahoma" w:hAnsi="Tahoma" w:cs="Tahoma"/>
              </w:rPr>
              <w:t>:</w:t>
            </w:r>
            <w:r>
              <w:rPr>
                <w:rFonts w:ascii="Tahoma" w:hAnsi="Tahoma" w:cs="Tahoma"/>
              </w:rPr>
              <w:t>45</w:t>
            </w:r>
            <w:r w:rsidRPr="002B5994">
              <w:rPr>
                <w:rFonts w:ascii="Tahoma" w:hAnsi="Tahoma" w:cs="Tahoma"/>
              </w:rPr>
              <w:t>-1</w:t>
            </w:r>
            <w:r>
              <w:rPr>
                <w:rFonts w:ascii="Tahoma" w:hAnsi="Tahoma" w:cs="Tahoma"/>
              </w:rPr>
              <w:t>5</w:t>
            </w:r>
            <w:r w:rsidRPr="002B5994">
              <w:rPr>
                <w:rFonts w:ascii="Tahoma" w:hAnsi="Tahoma" w:cs="Tahoma"/>
              </w:rPr>
              <w:t>:00</w:t>
            </w:r>
          </w:p>
          <w:p w14:paraId="46011D8C" w14:textId="77777777" w:rsidR="00E353C7" w:rsidRPr="002B5994" w:rsidRDefault="00E353C7" w:rsidP="00E353C7">
            <w:pPr>
              <w:rPr>
                <w:rFonts w:ascii="Tahoma" w:hAnsi="Tahoma" w:cs="Tahoma"/>
              </w:rPr>
            </w:pPr>
            <w:r w:rsidRPr="002B5994">
              <w:rPr>
                <w:rFonts w:ascii="Tahoma" w:hAnsi="Tahoma" w:cs="Tahoma"/>
              </w:rPr>
              <w:t xml:space="preserve">     </w:t>
            </w:r>
            <w:r w:rsidRPr="002B5994">
              <w:rPr>
                <w:rFonts w:ascii="Tahoma" w:hAnsi="Tahoma" w:cs="Tahoma"/>
                <w:noProof/>
              </w:rPr>
              <w:drawing>
                <wp:anchor distT="0" distB="0" distL="114300" distR="114300" simplePos="0" relativeHeight="291042816" behindDoc="0" locked="0" layoutInCell="1" allowOverlap="1" wp14:anchorId="33D74D37" wp14:editId="65BA0A26">
                  <wp:simplePos x="0" y="0"/>
                  <wp:positionH relativeFrom="column">
                    <wp:posOffset>328930</wp:posOffset>
                  </wp:positionH>
                  <wp:positionV relativeFrom="paragraph">
                    <wp:posOffset>116840</wp:posOffset>
                  </wp:positionV>
                  <wp:extent cx="289561" cy="295657"/>
                  <wp:effectExtent l="0" t="0" r="0" b="9525"/>
                  <wp:wrapThrough wrapText="bothSides">
                    <wp:wrapPolygon edited="0">
                      <wp:start x="0" y="0"/>
                      <wp:lineTo x="0" y="20903"/>
                      <wp:lineTo x="19895" y="20903"/>
                      <wp:lineTo x="19895" y="0"/>
                      <wp:lineTo x="0" y="0"/>
                    </wp:wrapPolygon>
                  </wp:wrapThrough>
                  <wp:docPr id="226406007" name="Grafik 226406007" descr="Ein Bild, das Foto, sitzend, Bildschirm,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Foto, sitzend, Bildschirm, Frau enthält.&#10;&#10;Automatisch generierte Beschreibung"/>
                          <pic:cNvPicPr/>
                        </pic:nvPicPr>
                        <pic:blipFill>
                          <a:blip r:embed="rId25"/>
                          <a:stretch>
                            <a:fillRect/>
                          </a:stretch>
                        </pic:blipFill>
                        <pic:spPr>
                          <a:xfrm>
                            <a:off x="0" y="0"/>
                            <a:ext cx="289561" cy="295657"/>
                          </a:xfrm>
                          <a:prstGeom prst="rect">
                            <a:avLst/>
                          </a:prstGeom>
                        </pic:spPr>
                      </pic:pic>
                    </a:graphicData>
                  </a:graphic>
                </wp:anchor>
              </w:drawing>
            </w:r>
          </w:p>
          <w:p w14:paraId="5E01BC72" w14:textId="77777777" w:rsidR="00E353C7" w:rsidRPr="002B5994" w:rsidRDefault="00E353C7" w:rsidP="00E353C7">
            <w:pPr>
              <w:rPr>
                <w:rFonts w:ascii="Tahoma" w:hAnsi="Tahoma" w:cs="Tahoma"/>
              </w:rPr>
            </w:pPr>
          </w:p>
        </w:tc>
        <w:tc>
          <w:tcPr>
            <w:tcW w:w="5548" w:type="dxa"/>
            <w:shd w:val="clear" w:color="auto" w:fill="FFFFFF" w:themeFill="background1"/>
          </w:tcPr>
          <w:p w14:paraId="537E98BD" w14:textId="77777777" w:rsidR="00E353C7" w:rsidRDefault="00E353C7" w:rsidP="00E353C7">
            <w:pPr>
              <w:rPr>
                <w:b/>
                <w:bCs/>
              </w:rPr>
            </w:pPr>
            <w:r>
              <w:rPr>
                <w:b/>
                <w:bCs/>
              </w:rPr>
              <w:t>Führung durch den Kunstpalast</w:t>
            </w:r>
          </w:p>
          <w:p w14:paraId="74DAAF51" w14:textId="77777777" w:rsidR="00E353C7" w:rsidRDefault="00E353C7" w:rsidP="00E353C7">
            <w:pPr>
              <w:rPr>
                <w:b/>
                <w:bCs/>
              </w:rPr>
            </w:pPr>
            <w:r>
              <w:rPr>
                <w:b/>
                <w:bCs/>
              </w:rPr>
              <w:t xml:space="preserve">„Die Präsentation des 20. Jahrhunderts – </w:t>
            </w:r>
          </w:p>
          <w:p w14:paraId="2815A6D1" w14:textId="6918BB6A" w:rsidR="00E353C7" w:rsidRDefault="00E353C7" w:rsidP="00E353C7">
            <w:pPr>
              <w:rPr>
                <w:b/>
                <w:bCs/>
              </w:rPr>
            </w:pPr>
            <w:r>
              <w:rPr>
                <w:b/>
                <w:bCs/>
              </w:rPr>
              <w:t>Erinnerung an das Junge Rheinland“</w:t>
            </w:r>
          </w:p>
          <w:p w14:paraId="6D79E667" w14:textId="77777777" w:rsidR="00E353C7" w:rsidRDefault="00E353C7" w:rsidP="00E353C7">
            <w:r>
              <w:t xml:space="preserve">mit Jutta Sprenger, </w:t>
            </w:r>
          </w:p>
          <w:p w14:paraId="5AE5D4D1" w14:textId="59E6272E" w:rsidR="00E353C7" w:rsidRDefault="00E353C7" w:rsidP="00E353C7">
            <w:r>
              <w:t>Begleitung Renate Jastrzembaki</w:t>
            </w:r>
          </w:p>
          <w:p w14:paraId="340C3872" w14:textId="2817A1C4" w:rsidR="00E353C7" w:rsidRDefault="00E353C7" w:rsidP="00E353C7">
            <w:r>
              <w:t xml:space="preserve">Kosten: 11 € (Führung und Eintritt, </w:t>
            </w:r>
          </w:p>
          <w:p w14:paraId="5CA914BD" w14:textId="77777777" w:rsidR="00E353C7" w:rsidRDefault="00E353C7" w:rsidP="00E353C7">
            <w:r>
              <w:t>mit Artcard 3 €)</w:t>
            </w:r>
          </w:p>
          <w:p w14:paraId="5C49A628" w14:textId="77777777" w:rsidR="00E353C7" w:rsidRDefault="00E353C7" w:rsidP="00E353C7">
            <w:r>
              <w:t xml:space="preserve">Treffpunkt: 13:45 Uhr, Kasse Kunstpalast, </w:t>
            </w:r>
          </w:p>
          <w:p w14:paraId="4FD0AC94" w14:textId="24D5A662" w:rsidR="00E353C7" w:rsidRDefault="00E353C7" w:rsidP="00E353C7">
            <w:r>
              <w:t xml:space="preserve">Ehrenhof </w:t>
            </w:r>
          </w:p>
          <w:p w14:paraId="03A737CF" w14:textId="335CC157" w:rsidR="00E353C7" w:rsidRPr="005C3462" w:rsidRDefault="00E353C7" w:rsidP="00E353C7">
            <w:r w:rsidRPr="002B5994">
              <w:rPr>
                <w:rFonts w:ascii="Wingdings 3" w:hAnsi="Wingdings 3"/>
                <w:color w:val="BFBFBF" w:themeColor="background1" w:themeShade="BF"/>
                <w:sz w:val="18"/>
              </w:rPr>
              <w:t></w:t>
            </w:r>
            <w:r w:rsidRPr="002B5994">
              <w:t xml:space="preserve">  Bitte anmelden!</w:t>
            </w:r>
          </w:p>
        </w:tc>
      </w:tr>
      <w:tr w:rsidR="00E353C7" w:rsidRPr="007E01E5" w14:paraId="40855C39" w14:textId="77777777" w:rsidTr="0032497F">
        <w:trPr>
          <w:trHeight w:val="1101"/>
        </w:trPr>
        <w:tc>
          <w:tcPr>
            <w:tcW w:w="2179" w:type="dxa"/>
            <w:shd w:val="clear" w:color="auto" w:fill="F2F2F2" w:themeFill="background1" w:themeFillShade="F2"/>
          </w:tcPr>
          <w:p w14:paraId="0CFAADB6" w14:textId="625378A4" w:rsidR="00E353C7" w:rsidRPr="002B5994" w:rsidRDefault="00E353C7" w:rsidP="00E353C7">
            <w:pPr>
              <w:rPr>
                <w:rFonts w:ascii="Tahoma" w:hAnsi="Tahoma" w:cs="Tahoma"/>
              </w:rPr>
            </w:pPr>
            <w:r w:rsidRPr="002B5994">
              <w:rPr>
                <w:rFonts w:ascii="Tahoma" w:hAnsi="Tahoma" w:cs="Tahoma"/>
              </w:rPr>
              <w:t>D</w:t>
            </w:r>
            <w:r>
              <w:rPr>
                <w:rFonts w:ascii="Tahoma" w:hAnsi="Tahoma" w:cs="Tahoma"/>
              </w:rPr>
              <w:t>onnerstag</w:t>
            </w:r>
            <w:r w:rsidRPr="002B5994">
              <w:rPr>
                <w:rFonts w:ascii="Tahoma" w:hAnsi="Tahoma" w:cs="Tahoma"/>
              </w:rPr>
              <w:br/>
              <w:t xml:space="preserve">   </w:t>
            </w:r>
            <w:r w:rsidRPr="00E26ABB">
              <w:rPr>
                <w:rFonts w:ascii="Tahoma" w:hAnsi="Tahoma" w:cs="Tahoma"/>
                <w:b/>
                <w:bCs/>
              </w:rPr>
              <w:t>30</w:t>
            </w:r>
            <w:r w:rsidRPr="002B5994">
              <w:rPr>
                <w:rFonts w:ascii="Tahoma" w:hAnsi="Tahoma" w:cs="Tahoma"/>
                <w:b/>
                <w:bCs/>
              </w:rPr>
              <w:t>.04.2026</w:t>
            </w:r>
            <w:r w:rsidRPr="002B5994">
              <w:rPr>
                <w:rFonts w:ascii="Tahoma" w:hAnsi="Tahoma" w:cs="Tahoma"/>
              </w:rPr>
              <w:br/>
              <w:t xml:space="preserve">      14:00-15:30</w:t>
            </w:r>
          </w:p>
        </w:tc>
        <w:tc>
          <w:tcPr>
            <w:tcW w:w="5548" w:type="dxa"/>
            <w:shd w:val="clear" w:color="auto" w:fill="FFFFFF" w:themeFill="background1"/>
          </w:tcPr>
          <w:p w14:paraId="267F8743" w14:textId="77777777" w:rsidR="00E353C7" w:rsidRDefault="00E353C7" w:rsidP="00E353C7">
            <w:pPr>
              <w:rPr>
                <w:b/>
                <w:bCs/>
              </w:rPr>
            </w:pPr>
            <w:r w:rsidRPr="00E26ABB">
              <w:rPr>
                <w:b/>
                <w:bCs/>
              </w:rPr>
              <w:t>Waffel</w:t>
            </w:r>
            <w:r>
              <w:rPr>
                <w:b/>
                <w:bCs/>
              </w:rPr>
              <w:t>bäckerei</w:t>
            </w:r>
          </w:p>
          <w:p w14:paraId="2B425E82" w14:textId="77777777" w:rsidR="00E353C7" w:rsidRDefault="00E353C7" w:rsidP="00E353C7">
            <w:r w:rsidRPr="00E26ABB">
              <w:t>Wir servieren frische Waffeln mit Sahne und heißen Kirschen</w:t>
            </w:r>
            <w:r>
              <w:t>.</w:t>
            </w:r>
          </w:p>
          <w:p w14:paraId="5A7C51F7" w14:textId="0871ED61" w:rsidR="00E353C7" w:rsidRDefault="00E353C7" w:rsidP="00E353C7">
            <w:r>
              <w:t>Kosten: Jeder zahlt nach seinen Möglichkeiten</w:t>
            </w:r>
          </w:p>
          <w:p w14:paraId="07E6E900" w14:textId="15AC5801" w:rsidR="00B14278" w:rsidRPr="00E26ABB" w:rsidRDefault="00E353C7" w:rsidP="00E353C7">
            <w:r w:rsidRPr="002B5994">
              <w:rPr>
                <w:rFonts w:ascii="Wingdings 3" w:hAnsi="Wingdings 3"/>
                <w:color w:val="BFBFBF" w:themeColor="background1" w:themeShade="BF"/>
                <w:sz w:val="18"/>
              </w:rPr>
              <w:t></w:t>
            </w:r>
            <w:r w:rsidRPr="002B5994">
              <w:t xml:space="preserve">  Bitte anmelden!</w:t>
            </w:r>
          </w:p>
        </w:tc>
      </w:tr>
      <w:tr w:rsidR="00E353C7" w:rsidRPr="007E01E5" w14:paraId="74223F9F" w14:textId="77777777" w:rsidTr="0032497F">
        <w:trPr>
          <w:trHeight w:val="1101"/>
        </w:trPr>
        <w:tc>
          <w:tcPr>
            <w:tcW w:w="2179" w:type="dxa"/>
            <w:shd w:val="clear" w:color="auto" w:fill="F2F2F2" w:themeFill="background1" w:themeFillShade="F2"/>
          </w:tcPr>
          <w:p w14:paraId="0A3D10F6" w14:textId="4DA92646" w:rsidR="00E353C7" w:rsidRPr="00674077" w:rsidRDefault="00E353C7" w:rsidP="00E353C7">
            <w:pPr>
              <w:rPr>
                <w:rFonts w:ascii="Tahoma" w:hAnsi="Tahoma" w:cs="Tahoma"/>
              </w:rPr>
            </w:pPr>
            <w:r w:rsidRPr="00674077">
              <w:rPr>
                <w:rFonts w:ascii="Tahoma" w:hAnsi="Tahoma" w:cs="Tahoma"/>
              </w:rPr>
              <w:t>Montag</w:t>
            </w:r>
            <w:r w:rsidRPr="00674077">
              <w:rPr>
                <w:rFonts w:ascii="Tahoma" w:hAnsi="Tahoma" w:cs="Tahoma"/>
              </w:rPr>
              <w:br/>
              <w:t xml:space="preserve">   </w:t>
            </w:r>
            <w:r w:rsidRPr="00674077">
              <w:rPr>
                <w:rFonts w:ascii="Tahoma" w:hAnsi="Tahoma" w:cs="Tahoma"/>
                <w:b/>
              </w:rPr>
              <w:t>04</w:t>
            </w:r>
            <w:r w:rsidRPr="00674077">
              <w:rPr>
                <w:rFonts w:ascii="Tahoma" w:hAnsi="Tahoma" w:cs="Tahoma"/>
                <w:b/>
                <w:bCs/>
              </w:rPr>
              <w:t>.05.2026</w:t>
            </w:r>
            <w:r w:rsidRPr="00674077">
              <w:rPr>
                <w:rFonts w:ascii="Tahoma" w:hAnsi="Tahoma" w:cs="Tahoma"/>
              </w:rPr>
              <w:br/>
              <w:t xml:space="preserve">      12:15-14:15</w:t>
            </w:r>
          </w:p>
          <w:p w14:paraId="63C05155" w14:textId="77777777" w:rsidR="00E353C7" w:rsidRPr="00674077" w:rsidRDefault="00E353C7" w:rsidP="00E353C7">
            <w:pPr>
              <w:rPr>
                <w:rFonts w:ascii="Tahoma" w:hAnsi="Tahoma" w:cs="Tahoma"/>
              </w:rPr>
            </w:pPr>
            <w:r w:rsidRPr="00674077">
              <w:rPr>
                <w:rFonts w:cs="URWEgyptienneT"/>
                <w:noProof/>
                <w:color w:val="000000"/>
                <w:spacing w:val="0"/>
              </w:rPr>
              <w:drawing>
                <wp:anchor distT="0" distB="0" distL="114300" distR="114300" simplePos="0" relativeHeight="291043840" behindDoc="0" locked="0" layoutInCell="1" allowOverlap="1" wp14:anchorId="63FD0AE9" wp14:editId="7D986F19">
                  <wp:simplePos x="0" y="0"/>
                  <wp:positionH relativeFrom="column">
                    <wp:posOffset>332105</wp:posOffset>
                  </wp:positionH>
                  <wp:positionV relativeFrom="paragraph">
                    <wp:posOffset>55880</wp:posOffset>
                  </wp:positionV>
                  <wp:extent cx="333375" cy="266700"/>
                  <wp:effectExtent l="0" t="0" r="9525" b="0"/>
                  <wp:wrapThrough wrapText="bothSides">
                    <wp:wrapPolygon edited="0">
                      <wp:start x="0" y="0"/>
                      <wp:lineTo x="0" y="20057"/>
                      <wp:lineTo x="20983" y="20057"/>
                      <wp:lineTo x="20983" y="0"/>
                      <wp:lineTo x="0" y="0"/>
                    </wp:wrapPolygon>
                  </wp:wrapThrough>
                  <wp:docPr id="190077037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anchor>
              </w:drawing>
            </w:r>
          </w:p>
          <w:p w14:paraId="5AAD475A" w14:textId="77777777" w:rsidR="00E353C7" w:rsidRPr="00674077" w:rsidRDefault="00E353C7" w:rsidP="00E353C7">
            <w:pPr>
              <w:rPr>
                <w:rFonts w:ascii="Tahoma" w:hAnsi="Tahoma" w:cs="Tahoma"/>
              </w:rPr>
            </w:pPr>
          </w:p>
        </w:tc>
        <w:tc>
          <w:tcPr>
            <w:tcW w:w="5548" w:type="dxa"/>
            <w:shd w:val="clear" w:color="auto" w:fill="FFFFFF" w:themeFill="background1"/>
          </w:tcPr>
          <w:p w14:paraId="5BEB05D8" w14:textId="77777777" w:rsidR="00E353C7" w:rsidRPr="00674077" w:rsidRDefault="00E353C7" w:rsidP="00E353C7">
            <w:r w:rsidRPr="00674077">
              <w:rPr>
                <w:b/>
                <w:bCs/>
              </w:rPr>
              <w:t xml:space="preserve">Fotogruppe </w:t>
            </w:r>
            <w:r w:rsidRPr="00674077">
              <w:t>„</w:t>
            </w:r>
            <w:r w:rsidRPr="00674077">
              <w:rPr>
                <w:b/>
                <w:bCs/>
              </w:rPr>
              <w:t>Blende</w:t>
            </w:r>
            <w:r w:rsidRPr="00674077">
              <w:t>“</w:t>
            </w:r>
          </w:p>
          <w:p w14:paraId="624C21BC" w14:textId="77777777" w:rsidR="00E353C7" w:rsidRPr="00674077" w:rsidRDefault="00E353C7" w:rsidP="00E353C7">
            <w:r w:rsidRPr="00674077">
              <w:t xml:space="preserve">mit </w:t>
            </w:r>
            <w:r w:rsidRPr="00674077">
              <w:rPr>
                <w:rFonts w:cs="Calibri"/>
              </w:rPr>
              <w:t>Sabine Lange, Gabriela Ostrowska und Roswitha Marx</w:t>
            </w:r>
          </w:p>
          <w:p w14:paraId="11030743" w14:textId="260C2019" w:rsidR="00E353C7" w:rsidRPr="00674077" w:rsidRDefault="00E353C7" w:rsidP="00E353C7">
            <w:pPr>
              <w:pStyle w:val="Listenabsatz"/>
              <w:numPr>
                <w:ilvl w:val="0"/>
                <w:numId w:val="8"/>
              </w:numPr>
            </w:pPr>
            <w:r w:rsidRPr="00674077">
              <w:rPr>
                <w:rFonts w:cs="Calibri"/>
              </w:rPr>
              <w:t>Präsentation &amp; Feedback der Fotos vom Fotospaziergang durch Gerresheim</w:t>
            </w:r>
          </w:p>
          <w:p w14:paraId="2258F37D" w14:textId="29CDE813" w:rsidR="00E353C7" w:rsidRPr="00674077" w:rsidRDefault="00E353C7" w:rsidP="00E353C7">
            <w:pPr>
              <w:pStyle w:val="Listenabsatz"/>
              <w:numPr>
                <w:ilvl w:val="0"/>
                <w:numId w:val="8"/>
              </w:numPr>
              <w:rPr>
                <w:rFonts w:cs="Calibri"/>
              </w:rPr>
            </w:pPr>
            <w:r w:rsidRPr="00674077">
              <w:rPr>
                <w:rFonts w:cs="Calibri"/>
              </w:rPr>
              <w:t>Bericht über Aktivitäten der Handy-Fotogruppe des Stadtmuseum Düsseldorf</w:t>
            </w:r>
          </w:p>
          <w:p w14:paraId="4981CAA4" w14:textId="77777777" w:rsidR="00E353C7" w:rsidRPr="00674077" w:rsidRDefault="00E353C7" w:rsidP="00E353C7">
            <w:pPr>
              <w:pStyle w:val="Listenabsatz"/>
              <w:numPr>
                <w:ilvl w:val="0"/>
                <w:numId w:val="8"/>
              </w:numPr>
            </w:pPr>
            <w:r w:rsidRPr="00674077">
              <w:rPr>
                <w:rFonts w:cs="Calibri"/>
              </w:rPr>
              <w:t>Kleine Fotoschule „Smartphone-</w:t>
            </w:r>
          </w:p>
          <w:p w14:paraId="44971C37" w14:textId="67294027" w:rsidR="00E353C7" w:rsidRPr="00674077" w:rsidRDefault="00E353C7" w:rsidP="00E353C7">
            <w:pPr>
              <w:pStyle w:val="Listenabsatz"/>
              <w:rPr>
                <w:b/>
                <w:bCs/>
              </w:rPr>
            </w:pPr>
            <w:r w:rsidRPr="00674077">
              <w:rPr>
                <w:rFonts w:cs="Calibri"/>
              </w:rPr>
              <w:t xml:space="preserve">Fotografie“ – Teil 2 KameraApp </w:t>
            </w:r>
          </w:p>
        </w:tc>
      </w:tr>
      <w:tr w:rsidR="00E353C7" w:rsidRPr="007E01E5" w14:paraId="25D8F411" w14:textId="77777777" w:rsidTr="0032497F">
        <w:trPr>
          <w:trHeight w:val="1101"/>
        </w:trPr>
        <w:tc>
          <w:tcPr>
            <w:tcW w:w="2179" w:type="dxa"/>
            <w:shd w:val="clear" w:color="auto" w:fill="F2F2F2" w:themeFill="background1" w:themeFillShade="F2"/>
          </w:tcPr>
          <w:p w14:paraId="697B8ED8" w14:textId="650A8A84" w:rsidR="00E353C7" w:rsidRPr="00420DC9" w:rsidRDefault="00E353C7" w:rsidP="00E353C7">
            <w:pPr>
              <w:rPr>
                <w:rFonts w:ascii="Tahoma" w:hAnsi="Tahoma" w:cs="Tahoma"/>
              </w:rPr>
            </w:pPr>
            <w:r w:rsidRPr="00420DC9">
              <w:rPr>
                <w:rFonts w:ascii="Tahoma" w:hAnsi="Tahoma" w:cs="Tahoma"/>
              </w:rPr>
              <w:lastRenderedPageBreak/>
              <w:t>Montag</w:t>
            </w:r>
            <w:r w:rsidRPr="00420DC9">
              <w:rPr>
                <w:rFonts w:ascii="Tahoma" w:hAnsi="Tahoma" w:cs="Tahoma"/>
              </w:rPr>
              <w:br/>
              <w:t xml:space="preserve">   </w:t>
            </w:r>
            <w:r w:rsidRPr="00420DC9">
              <w:rPr>
                <w:rFonts w:ascii="Tahoma" w:hAnsi="Tahoma" w:cs="Tahoma"/>
                <w:b/>
              </w:rPr>
              <w:t>04</w:t>
            </w:r>
            <w:r w:rsidRPr="00420DC9">
              <w:rPr>
                <w:rFonts w:ascii="Tahoma" w:hAnsi="Tahoma" w:cs="Tahoma"/>
                <w:b/>
                <w:bCs/>
              </w:rPr>
              <w:t>.05.2026</w:t>
            </w:r>
            <w:r w:rsidRPr="00420DC9">
              <w:rPr>
                <w:rFonts w:ascii="Tahoma" w:hAnsi="Tahoma" w:cs="Tahoma"/>
              </w:rPr>
              <w:br/>
              <w:t xml:space="preserve">      14:30-15:30</w:t>
            </w:r>
          </w:p>
          <w:p w14:paraId="653ED316" w14:textId="77777777" w:rsidR="00E353C7" w:rsidRPr="00420DC9" w:rsidRDefault="00E353C7" w:rsidP="00E353C7">
            <w:pPr>
              <w:rPr>
                <w:rFonts w:ascii="Tahoma" w:hAnsi="Tahoma" w:cs="Tahoma"/>
              </w:rPr>
            </w:pPr>
          </w:p>
        </w:tc>
        <w:tc>
          <w:tcPr>
            <w:tcW w:w="5548" w:type="dxa"/>
            <w:shd w:val="clear" w:color="auto" w:fill="FFFFFF" w:themeFill="background1"/>
          </w:tcPr>
          <w:p w14:paraId="4423F5CC" w14:textId="77777777" w:rsidR="00E353C7" w:rsidRPr="00420DC9" w:rsidRDefault="00E353C7" w:rsidP="00E353C7">
            <w:pPr>
              <w:rPr>
                <w:b/>
                <w:bCs/>
              </w:rPr>
            </w:pPr>
            <w:r w:rsidRPr="00420DC9">
              <w:rPr>
                <w:b/>
                <w:bCs/>
              </w:rPr>
              <w:t xml:space="preserve">Singkreis </w:t>
            </w:r>
          </w:p>
          <w:p w14:paraId="32995A38" w14:textId="77777777" w:rsidR="00E353C7" w:rsidRPr="00420DC9" w:rsidRDefault="00E353C7" w:rsidP="00E353C7">
            <w:pPr>
              <w:rPr>
                <w:bCs/>
              </w:rPr>
            </w:pPr>
            <w:r w:rsidRPr="00420DC9">
              <w:rPr>
                <w:bCs/>
              </w:rPr>
              <w:t>mit Uschi Ecke</w:t>
            </w:r>
          </w:p>
          <w:p w14:paraId="4026D848" w14:textId="77777777" w:rsidR="00E353C7" w:rsidRPr="00420DC9" w:rsidRDefault="00E353C7" w:rsidP="00E353C7">
            <w:pPr>
              <w:rPr>
                <w:bCs/>
              </w:rPr>
            </w:pPr>
            <w:r w:rsidRPr="00420DC9">
              <w:rPr>
                <w:bCs/>
              </w:rPr>
              <w:t xml:space="preserve">(Liederbücher sind vorhanden, und es sind </w:t>
            </w:r>
          </w:p>
          <w:p w14:paraId="2D441601" w14:textId="77777777" w:rsidR="00E353C7" w:rsidRPr="00420DC9" w:rsidRDefault="00E353C7" w:rsidP="00E353C7">
            <w:pPr>
              <w:rPr>
                <w:bCs/>
              </w:rPr>
            </w:pPr>
            <w:r w:rsidRPr="00420DC9">
              <w:rPr>
                <w:bCs/>
              </w:rPr>
              <w:t>keine Vorkenntnisse erforderlich)</w:t>
            </w:r>
          </w:p>
          <w:p w14:paraId="1139B3D7" w14:textId="5BC2FBC2" w:rsidR="00E353C7" w:rsidRDefault="00E353C7" w:rsidP="00E353C7">
            <w:pPr>
              <w:rPr>
                <w:bCs/>
              </w:rPr>
            </w:pPr>
            <w:r w:rsidRPr="00420DC9">
              <w:rPr>
                <w:bCs/>
              </w:rPr>
              <w:t>Instrumentale Begleitung: Heinz Rieger</w:t>
            </w:r>
          </w:p>
          <w:p w14:paraId="499BC407" w14:textId="77777777" w:rsidR="00494C51" w:rsidRPr="00420DC9" w:rsidRDefault="00494C51" w:rsidP="00E353C7">
            <w:pPr>
              <w:rPr>
                <w:bCs/>
              </w:rPr>
            </w:pPr>
          </w:p>
          <w:p w14:paraId="3634E243" w14:textId="6950CC85" w:rsidR="004B0880" w:rsidRPr="00494C51" w:rsidRDefault="00E353C7" w:rsidP="00E353C7">
            <w:r w:rsidRPr="00420DC9">
              <w:rPr>
                <w:rFonts w:ascii="Wingdings 3" w:hAnsi="Wingdings 3"/>
                <w:color w:val="BFBFBF" w:themeColor="background1" w:themeShade="BF"/>
                <w:sz w:val="18"/>
              </w:rPr>
              <w:t></w:t>
            </w:r>
            <w:r w:rsidRPr="00420DC9">
              <w:t xml:space="preserve">  Bitte anmelden!</w:t>
            </w:r>
          </w:p>
        </w:tc>
      </w:tr>
      <w:tr w:rsidR="00E353C7" w:rsidRPr="007E01E5" w14:paraId="053FC53A" w14:textId="77777777" w:rsidTr="0032497F">
        <w:trPr>
          <w:trHeight w:val="1101"/>
        </w:trPr>
        <w:tc>
          <w:tcPr>
            <w:tcW w:w="2179" w:type="dxa"/>
            <w:shd w:val="clear" w:color="auto" w:fill="F2F2F2" w:themeFill="background1" w:themeFillShade="F2"/>
          </w:tcPr>
          <w:p w14:paraId="068AF3C6" w14:textId="6A22246C" w:rsidR="00E353C7" w:rsidRPr="008771A7" w:rsidRDefault="00E353C7" w:rsidP="00E353C7">
            <w:pPr>
              <w:rPr>
                <w:rFonts w:ascii="Tahoma" w:hAnsi="Tahoma" w:cs="Tahoma"/>
              </w:rPr>
            </w:pPr>
            <w:r w:rsidRPr="008771A7">
              <w:rPr>
                <w:rFonts w:ascii="Tahoma" w:hAnsi="Tahoma" w:cs="Tahoma"/>
              </w:rPr>
              <w:t>Montag</w:t>
            </w:r>
            <w:r w:rsidRPr="008771A7">
              <w:rPr>
                <w:rFonts w:ascii="Tahoma" w:hAnsi="Tahoma" w:cs="Tahoma"/>
              </w:rPr>
              <w:br/>
              <w:t xml:space="preserve">   </w:t>
            </w:r>
            <w:r w:rsidRPr="008771A7">
              <w:rPr>
                <w:rFonts w:ascii="Tahoma" w:hAnsi="Tahoma" w:cs="Tahoma"/>
                <w:b/>
                <w:bCs/>
              </w:rPr>
              <w:t>04.05.2026</w:t>
            </w:r>
            <w:r w:rsidRPr="008771A7">
              <w:rPr>
                <w:rFonts w:ascii="Tahoma" w:hAnsi="Tahoma" w:cs="Tahoma"/>
              </w:rPr>
              <w:br/>
              <w:t xml:space="preserve">      15:00-16:30</w:t>
            </w:r>
          </w:p>
          <w:p w14:paraId="1BB6A9B4" w14:textId="77777777" w:rsidR="00E353C7" w:rsidRPr="008771A7" w:rsidRDefault="00E353C7" w:rsidP="00E353C7">
            <w:pPr>
              <w:rPr>
                <w:rFonts w:ascii="Tahoma" w:hAnsi="Tahoma" w:cs="Tahoma"/>
              </w:rPr>
            </w:pPr>
          </w:p>
          <w:p w14:paraId="49992FC3" w14:textId="77777777" w:rsidR="00E353C7" w:rsidRPr="008771A7" w:rsidRDefault="00E353C7" w:rsidP="00E353C7">
            <w:pPr>
              <w:rPr>
                <w:rFonts w:ascii="Tahoma" w:hAnsi="Tahoma" w:cs="Tahoma"/>
              </w:rPr>
            </w:pPr>
          </w:p>
          <w:p w14:paraId="14CA2FB9" w14:textId="77777777" w:rsidR="00E353C7" w:rsidRPr="008771A7" w:rsidRDefault="00E353C7" w:rsidP="00E353C7">
            <w:pPr>
              <w:rPr>
                <w:rFonts w:ascii="Tahoma" w:hAnsi="Tahoma" w:cs="Tahoma"/>
              </w:rPr>
            </w:pPr>
          </w:p>
          <w:p w14:paraId="04A9D721" w14:textId="2B95848E" w:rsidR="00E353C7" w:rsidRPr="008771A7" w:rsidRDefault="00E353C7" w:rsidP="00E353C7">
            <w:pPr>
              <w:rPr>
                <w:rFonts w:ascii="Tahoma" w:hAnsi="Tahoma" w:cs="Tahoma"/>
              </w:rPr>
            </w:pPr>
            <w:r w:rsidRPr="008771A7">
              <w:rPr>
                <w:noProof/>
              </w:rPr>
              <w:drawing>
                <wp:inline distT="0" distB="0" distL="0" distR="0" wp14:anchorId="220B05D8" wp14:editId="1BEBE32C">
                  <wp:extent cx="356400" cy="493200"/>
                  <wp:effectExtent l="0" t="0" r="0" b="0"/>
                  <wp:docPr id="1815787528" name="Grafik 1815787528" descr="C:\Users\gog\AppData\Local\Microsoft\Windows\INetCache\Content.Word\Nachhalt-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og\AppData\Local\Microsoft\Windows\INetCache\Content.Word\Nachhalt-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400" cy="493200"/>
                          </a:xfrm>
                          <a:prstGeom prst="rect">
                            <a:avLst/>
                          </a:prstGeom>
                          <a:noFill/>
                          <a:ln>
                            <a:noFill/>
                          </a:ln>
                        </pic:spPr>
                      </pic:pic>
                    </a:graphicData>
                  </a:graphic>
                </wp:inline>
              </w:drawing>
            </w:r>
          </w:p>
        </w:tc>
        <w:tc>
          <w:tcPr>
            <w:tcW w:w="5548" w:type="dxa"/>
            <w:shd w:val="clear" w:color="auto" w:fill="FFFFFF" w:themeFill="background1"/>
          </w:tcPr>
          <w:p w14:paraId="77B1021F" w14:textId="1F4AEF44" w:rsidR="00E353C7" w:rsidRPr="008771A7" w:rsidRDefault="00E353C7" w:rsidP="00E353C7">
            <w:pPr>
              <w:pStyle w:val="StandardWeb"/>
              <w:contextualSpacing/>
              <w:rPr>
                <w:rFonts w:ascii="Suisse Works" w:hAnsi="Suisse Works" w:cstheme="majorHAnsi"/>
                <w:bCs/>
                <w:sz w:val="22"/>
                <w:szCs w:val="22"/>
              </w:rPr>
            </w:pPr>
            <w:r w:rsidRPr="008771A7">
              <w:rPr>
                <w:rFonts w:ascii="Suisse Works" w:hAnsi="Suisse Works" w:cstheme="majorHAnsi"/>
                <w:b/>
                <w:sz w:val="22"/>
                <w:szCs w:val="22"/>
              </w:rPr>
              <w:t xml:space="preserve">Vortrag: Insektenfreundliche Balkonbepflanzung </w:t>
            </w:r>
            <w:r w:rsidRPr="008771A7">
              <w:rPr>
                <w:rFonts w:ascii="Suisse Works" w:hAnsi="Suisse Works" w:cstheme="majorHAnsi"/>
                <w:bCs/>
                <w:sz w:val="22"/>
                <w:szCs w:val="22"/>
              </w:rPr>
              <w:t>mit Dr. Susanne Dickel</w:t>
            </w:r>
          </w:p>
          <w:p w14:paraId="36601FA2" w14:textId="77777777" w:rsidR="00E353C7" w:rsidRPr="008771A7" w:rsidRDefault="00E353C7" w:rsidP="00E353C7">
            <w:pPr>
              <w:pStyle w:val="StandardWeb"/>
              <w:contextualSpacing/>
              <w:rPr>
                <w:rFonts w:ascii="Suisse Works" w:hAnsi="Suisse Works" w:cstheme="majorHAnsi"/>
                <w:bCs/>
                <w:sz w:val="22"/>
                <w:szCs w:val="22"/>
              </w:rPr>
            </w:pPr>
            <w:r w:rsidRPr="008771A7">
              <w:rPr>
                <w:rFonts w:ascii="Suisse Works" w:hAnsi="Suisse Works" w:cstheme="majorHAnsi"/>
                <w:bCs/>
                <w:sz w:val="22"/>
                <w:szCs w:val="22"/>
              </w:rPr>
              <w:t xml:space="preserve">Wir mögen Insekten. Einige sind putzig, andere </w:t>
            </w:r>
          </w:p>
          <w:p w14:paraId="6F00B708" w14:textId="77777777" w:rsidR="00E353C7" w:rsidRPr="008771A7" w:rsidRDefault="00E353C7" w:rsidP="00E353C7">
            <w:pPr>
              <w:pStyle w:val="StandardWeb"/>
              <w:contextualSpacing/>
              <w:rPr>
                <w:rFonts w:ascii="Suisse Works" w:hAnsi="Suisse Works" w:cstheme="majorHAnsi"/>
                <w:bCs/>
                <w:sz w:val="22"/>
                <w:szCs w:val="22"/>
              </w:rPr>
            </w:pPr>
            <w:r w:rsidRPr="008771A7">
              <w:rPr>
                <w:rFonts w:ascii="Suisse Works" w:hAnsi="Suisse Works" w:cstheme="majorHAnsi"/>
                <w:bCs/>
                <w:sz w:val="22"/>
                <w:szCs w:val="22"/>
              </w:rPr>
              <w:t xml:space="preserve">interessant. Wichtig sind sie alle. Wir sollten sie gut behandeln, auch wenn nur wenig Platz zur Verfügung steht. Deshalb hat die Nachhaltigkeitsgruppe die Expertin Dr. Susanne Dickel von platzgrün! Düsseldorf eingeladen. Sie erklärt, wie man auch kleinere Flächen, zum Beispiel auf einem </w:t>
            </w:r>
          </w:p>
          <w:p w14:paraId="5F83B897" w14:textId="77777777" w:rsidR="00494C51" w:rsidRDefault="00E353C7" w:rsidP="00494C51">
            <w:pPr>
              <w:pStyle w:val="StandardWeb"/>
              <w:contextualSpacing/>
              <w:rPr>
                <w:rFonts w:ascii="Suisse Works" w:hAnsi="Suisse Works" w:cstheme="majorHAnsi"/>
                <w:bCs/>
                <w:sz w:val="22"/>
                <w:szCs w:val="22"/>
              </w:rPr>
            </w:pPr>
            <w:r w:rsidRPr="008771A7">
              <w:rPr>
                <w:rFonts w:ascii="Suisse Works" w:hAnsi="Suisse Works" w:cstheme="majorHAnsi"/>
                <w:bCs/>
                <w:sz w:val="22"/>
                <w:szCs w:val="22"/>
              </w:rPr>
              <w:t xml:space="preserve">Balkon, insektenfreundlich bepflanzen kann. </w:t>
            </w:r>
          </w:p>
          <w:p w14:paraId="3DB815B3" w14:textId="77777777" w:rsidR="00494C51" w:rsidRDefault="00494C51" w:rsidP="00494C51">
            <w:pPr>
              <w:pStyle w:val="StandardWeb"/>
              <w:contextualSpacing/>
              <w:rPr>
                <w:rFonts w:ascii="Suisse Works" w:hAnsi="Suisse Works" w:cstheme="majorHAnsi"/>
                <w:bCs/>
                <w:sz w:val="22"/>
                <w:szCs w:val="22"/>
              </w:rPr>
            </w:pPr>
          </w:p>
          <w:p w14:paraId="02AEC171" w14:textId="5A2536F0" w:rsidR="004B0880" w:rsidRPr="00494C51" w:rsidRDefault="00E353C7" w:rsidP="00494C51">
            <w:pPr>
              <w:pStyle w:val="StandardWeb"/>
              <w:contextualSpacing/>
              <w:rPr>
                <w:rFonts w:ascii="Suisse Works" w:hAnsi="Suisse Works" w:cstheme="majorHAnsi"/>
                <w:bCs/>
                <w:sz w:val="22"/>
                <w:szCs w:val="22"/>
              </w:rPr>
            </w:pPr>
            <w:r w:rsidRPr="008771A7">
              <w:rPr>
                <w:rFonts w:ascii="Wingdings 3" w:hAnsi="Wingdings 3"/>
                <w:color w:val="BFBFBF" w:themeColor="background1" w:themeShade="BF"/>
                <w:sz w:val="18"/>
              </w:rPr>
              <w:t></w:t>
            </w:r>
            <w:r w:rsidRPr="008771A7">
              <w:t xml:space="preserve">  </w:t>
            </w:r>
            <w:r w:rsidRPr="00494C51">
              <w:rPr>
                <w:rFonts w:ascii="Suisse Works" w:hAnsi="Suisse Works"/>
                <w:sz w:val="22"/>
                <w:szCs w:val="22"/>
              </w:rPr>
              <w:t>B</w:t>
            </w:r>
            <w:r w:rsidR="00494C51" w:rsidRPr="00494C51">
              <w:rPr>
                <w:rFonts w:ascii="Suisse Works" w:hAnsi="Suisse Works"/>
                <w:sz w:val="22"/>
                <w:szCs w:val="22"/>
              </w:rPr>
              <w:t>itte anmelden!</w:t>
            </w:r>
            <w:r w:rsidRPr="00D4492C">
              <w:rPr>
                <w:rFonts w:cstheme="majorHAnsi"/>
              </w:rPr>
              <w:t xml:space="preserve"> </w:t>
            </w:r>
          </w:p>
        </w:tc>
      </w:tr>
      <w:tr w:rsidR="00E353C7" w:rsidRPr="007E01E5" w14:paraId="0E758884" w14:textId="77777777" w:rsidTr="0032497F">
        <w:trPr>
          <w:trHeight w:val="1101"/>
        </w:trPr>
        <w:tc>
          <w:tcPr>
            <w:tcW w:w="2179" w:type="dxa"/>
            <w:shd w:val="clear" w:color="auto" w:fill="F2F2F2" w:themeFill="background1" w:themeFillShade="F2"/>
          </w:tcPr>
          <w:p w14:paraId="77757717" w14:textId="00D3BFA8" w:rsidR="00E353C7" w:rsidRPr="00D4492C" w:rsidRDefault="00E353C7" w:rsidP="00E353C7">
            <w:pPr>
              <w:rPr>
                <w:rFonts w:ascii="Tahoma" w:hAnsi="Tahoma" w:cs="Tahoma"/>
              </w:rPr>
            </w:pPr>
            <w:r w:rsidRPr="00D4492C">
              <w:rPr>
                <w:rFonts w:ascii="Tahoma" w:hAnsi="Tahoma" w:cs="Tahoma"/>
              </w:rPr>
              <w:t>Dienstag</w:t>
            </w:r>
            <w:r w:rsidRPr="00D4492C">
              <w:rPr>
                <w:rFonts w:ascii="Tahoma" w:hAnsi="Tahoma" w:cs="Tahoma"/>
              </w:rPr>
              <w:br/>
              <w:t xml:space="preserve">   </w:t>
            </w:r>
            <w:r w:rsidRPr="00D4492C">
              <w:rPr>
                <w:rFonts w:ascii="Tahoma" w:hAnsi="Tahoma" w:cs="Tahoma"/>
                <w:b/>
              </w:rPr>
              <w:t>05.05</w:t>
            </w:r>
            <w:r w:rsidRPr="00D4492C">
              <w:rPr>
                <w:rFonts w:ascii="Tahoma" w:hAnsi="Tahoma" w:cs="Tahoma"/>
                <w:b/>
                <w:bCs/>
              </w:rPr>
              <w:t>.2026</w:t>
            </w:r>
            <w:r w:rsidRPr="00D4492C">
              <w:rPr>
                <w:rFonts w:ascii="Tahoma" w:hAnsi="Tahoma" w:cs="Tahoma"/>
              </w:rPr>
              <w:br/>
              <w:t xml:space="preserve">      13:15-14:30</w:t>
            </w:r>
          </w:p>
          <w:p w14:paraId="7066ACCE" w14:textId="77777777" w:rsidR="00E353C7" w:rsidRPr="00D4492C" w:rsidRDefault="00E353C7" w:rsidP="00E353C7">
            <w:pPr>
              <w:rPr>
                <w:rFonts w:ascii="Tahoma" w:hAnsi="Tahoma" w:cs="Tahoma"/>
              </w:rPr>
            </w:pPr>
            <w:r w:rsidRPr="00D4492C">
              <w:rPr>
                <w:rFonts w:ascii="Tahoma" w:hAnsi="Tahoma" w:cs="Tahoma"/>
                <w:noProof/>
              </w:rPr>
              <w:drawing>
                <wp:anchor distT="0" distB="0" distL="114300" distR="114300" simplePos="0" relativeHeight="291045888" behindDoc="0" locked="0" layoutInCell="1" allowOverlap="1" wp14:anchorId="5E892230" wp14:editId="4DF17F20">
                  <wp:simplePos x="0" y="0"/>
                  <wp:positionH relativeFrom="column">
                    <wp:posOffset>328930</wp:posOffset>
                  </wp:positionH>
                  <wp:positionV relativeFrom="paragraph">
                    <wp:posOffset>116840</wp:posOffset>
                  </wp:positionV>
                  <wp:extent cx="289561" cy="295657"/>
                  <wp:effectExtent l="0" t="0" r="0" b="9525"/>
                  <wp:wrapThrough wrapText="bothSides">
                    <wp:wrapPolygon edited="0">
                      <wp:start x="0" y="0"/>
                      <wp:lineTo x="0" y="20903"/>
                      <wp:lineTo x="19895" y="20903"/>
                      <wp:lineTo x="19895" y="0"/>
                      <wp:lineTo x="0" y="0"/>
                    </wp:wrapPolygon>
                  </wp:wrapThrough>
                  <wp:docPr id="682965179" name="Grafik 682965179" descr="Ein Bild, das Foto, sitzend, Bildschirm,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Foto, sitzend, Bildschirm, Frau enthält.&#10;&#10;Automatisch generierte Beschreibung"/>
                          <pic:cNvPicPr/>
                        </pic:nvPicPr>
                        <pic:blipFill>
                          <a:blip r:embed="rId25"/>
                          <a:stretch>
                            <a:fillRect/>
                          </a:stretch>
                        </pic:blipFill>
                        <pic:spPr>
                          <a:xfrm>
                            <a:off x="0" y="0"/>
                            <a:ext cx="289561" cy="295657"/>
                          </a:xfrm>
                          <a:prstGeom prst="rect">
                            <a:avLst/>
                          </a:prstGeom>
                        </pic:spPr>
                      </pic:pic>
                    </a:graphicData>
                  </a:graphic>
                </wp:anchor>
              </w:drawing>
            </w:r>
          </w:p>
          <w:p w14:paraId="2E0059FE" w14:textId="77777777" w:rsidR="00E353C7" w:rsidRPr="00D4492C" w:rsidRDefault="00E353C7" w:rsidP="00E353C7">
            <w:pPr>
              <w:rPr>
                <w:rFonts w:ascii="Tahoma" w:hAnsi="Tahoma" w:cs="Tahoma"/>
              </w:rPr>
            </w:pPr>
          </w:p>
          <w:p w14:paraId="154975C8" w14:textId="77777777" w:rsidR="00E353C7" w:rsidRPr="00D4492C" w:rsidRDefault="00E353C7" w:rsidP="00E353C7">
            <w:pPr>
              <w:rPr>
                <w:rFonts w:ascii="Tahoma" w:hAnsi="Tahoma" w:cs="Tahoma"/>
              </w:rPr>
            </w:pPr>
          </w:p>
        </w:tc>
        <w:tc>
          <w:tcPr>
            <w:tcW w:w="5548" w:type="dxa"/>
            <w:shd w:val="clear" w:color="auto" w:fill="FFFFFF" w:themeFill="background1"/>
          </w:tcPr>
          <w:p w14:paraId="44A6D9D9" w14:textId="77777777" w:rsidR="00E353C7" w:rsidRPr="008771A7" w:rsidRDefault="00E353C7" w:rsidP="00E353C7">
            <w:pPr>
              <w:rPr>
                <w:b/>
              </w:rPr>
            </w:pPr>
            <w:r w:rsidRPr="008771A7">
              <w:rPr>
                <w:b/>
              </w:rPr>
              <w:t xml:space="preserve">Führung durch die Ausstellung </w:t>
            </w:r>
          </w:p>
          <w:p w14:paraId="500030E6" w14:textId="77777777" w:rsidR="00E353C7" w:rsidRPr="008771A7" w:rsidRDefault="00E353C7" w:rsidP="00E353C7">
            <w:r w:rsidRPr="008771A7">
              <w:rPr>
                <w:b/>
              </w:rPr>
              <w:t>Monet, Cézanne, Matisse</w:t>
            </w:r>
            <w:r w:rsidRPr="008771A7">
              <w:t xml:space="preserve">, </w:t>
            </w:r>
            <w:r w:rsidRPr="008771A7">
              <w:rPr>
                <w:b/>
              </w:rPr>
              <w:t>The Scharf Collection</w:t>
            </w:r>
          </w:p>
          <w:p w14:paraId="3260C3F1" w14:textId="51ED9DB0" w:rsidR="00E353C7" w:rsidRPr="008771A7" w:rsidRDefault="00E353C7" w:rsidP="00E353C7">
            <w:r w:rsidRPr="008771A7">
              <w:t>Begleitung Iris Moldenhauer</w:t>
            </w:r>
          </w:p>
          <w:p w14:paraId="4549CCF7" w14:textId="015BEEA5" w:rsidR="00E353C7" w:rsidRPr="008771A7" w:rsidRDefault="00E353C7" w:rsidP="00E353C7">
            <w:r w:rsidRPr="008771A7">
              <w:t xml:space="preserve">Die Scharf Collection </w:t>
            </w:r>
            <w:r w:rsidR="00036E13">
              <w:t>wird erstmals</w:t>
            </w:r>
            <w:r w:rsidR="00036E13" w:rsidRPr="008771A7">
              <w:t xml:space="preserve"> </w:t>
            </w:r>
            <w:r w:rsidRPr="008771A7">
              <w:t>präsentiert</w:t>
            </w:r>
            <w:r w:rsidR="00036E13">
              <w:t>,</w:t>
            </w:r>
            <w:r w:rsidR="00F01611">
              <w:t xml:space="preserve"> </w:t>
            </w:r>
            <w:r w:rsidRPr="008771A7">
              <w:t>eine deutsche Privatsammlung französischer Kunst des 19. und 20. Jahrhunderts. Sie führt in vierter Generation einen Zweig der bedeutenden Berliner Sammlung Otto Gerstenberg weiter.</w:t>
            </w:r>
          </w:p>
          <w:p w14:paraId="3B490675" w14:textId="28A54A70" w:rsidR="00E353C7" w:rsidRPr="008771A7" w:rsidRDefault="00E353C7" w:rsidP="00E353C7">
            <w:pPr>
              <w:pStyle w:val="NurText"/>
              <w:rPr>
                <w:rFonts w:ascii="Suisse Works" w:hAnsi="Suisse Works"/>
              </w:rPr>
            </w:pPr>
            <w:r w:rsidRPr="008771A7">
              <w:rPr>
                <w:rFonts w:ascii="Suisse Works" w:hAnsi="Suisse Works"/>
              </w:rPr>
              <w:t>Kosten: 21 € (Eintritt u. Führung, mit Artcard 5 €)</w:t>
            </w:r>
          </w:p>
          <w:p w14:paraId="7A50BD4E" w14:textId="6ABD94D7" w:rsidR="00143013" w:rsidRDefault="00E353C7" w:rsidP="00294BB5">
            <w:pPr>
              <w:pStyle w:val="NurText"/>
              <w:rPr>
                <w:rFonts w:ascii="Suisse Works" w:hAnsi="Suisse Works"/>
                <w:szCs w:val="22"/>
              </w:rPr>
            </w:pPr>
            <w:r w:rsidRPr="008771A7">
              <w:rPr>
                <w:rFonts w:ascii="Suisse Works" w:hAnsi="Suisse Works"/>
              </w:rPr>
              <w:t xml:space="preserve">Treffpunkt: </w:t>
            </w:r>
            <w:r w:rsidRPr="008771A7">
              <w:rPr>
                <w:rFonts w:ascii="Suisse Works" w:hAnsi="Suisse Works"/>
                <w:b/>
              </w:rPr>
              <w:t>13:15 Uhr</w:t>
            </w:r>
            <w:r w:rsidRPr="008771A7">
              <w:rPr>
                <w:rFonts w:ascii="Suisse Works" w:hAnsi="Suisse Works"/>
              </w:rPr>
              <w:t>, Kasse des Kunstpalastes</w:t>
            </w:r>
            <w:r w:rsidRPr="008771A7">
              <w:rPr>
                <w:rFonts w:ascii="Suisse Works" w:hAnsi="Suisse Works"/>
                <w:szCs w:val="22"/>
              </w:rPr>
              <w:t xml:space="preserve"> </w:t>
            </w:r>
          </w:p>
          <w:p w14:paraId="461303A3" w14:textId="77777777" w:rsidR="00494C51" w:rsidRDefault="00494C51" w:rsidP="00294BB5">
            <w:pPr>
              <w:pStyle w:val="NurText"/>
              <w:rPr>
                <w:rFonts w:ascii="Suisse Works" w:hAnsi="Suisse Works"/>
                <w:szCs w:val="22"/>
              </w:rPr>
            </w:pPr>
          </w:p>
          <w:p w14:paraId="3E383C7E" w14:textId="08D88AFF" w:rsidR="00E353C7" w:rsidRPr="00294BB5" w:rsidRDefault="00F40884" w:rsidP="00294BB5">
            <w:pPr>
              <w:pStyle w:val="NurText"/>
              <w:rPr>
                <w:rFonts w:ascii="Suisse Works" w:hAnsi="Suisse Works"/>
              </w:rPr>
            </w:pPr>
            <w:r w:rsidRPr="00FB2358">
              <w:rPr>
                <w:rFonts w:ascii="Wingdings 3" w:hAnsi="Wingdings 3"/>
                <w:color w:val="BFBFBF" w:themeColor="background1" w:themeShade="BF"/>
                <w:sz w:val="18"/>
              </w:rPr>
              <w:t></w:t>
            </w:r>
            <w:r w:rsidRPr="00FB2358">
              <w:t xml:space="preserve"> </w:t>
            </w:r>
            <w:r w:rsidRPr="00F40884">
              <w:rPr>
                <w:sz w:val="24"/>
                <w:szCs w:val="24"/>
              </w:rPr>
              <w:t xml:space="preserve"> </w:t>
            </w:r>
            <w:r w:rsidRPr="00F40884">
              <w:rPr>
                <w:rFonts w:ascii="Suisse Works" w:hAnsi="Suisse Works"/>
                <w:szCs w:val="22"/>
              </w:rPr>
              <w:t>Bitte anmelden!</w:t>
            </w:r>
          </w:p>
        </w:tc>
      </w:tr>
      <w:tr w:rsidR="00E353C7" w:rsidRPr="007E01E5" w14:paraId="11BE6FF8" w14:textId="77777777" w:rsidTr="0032497F">
        <w:trPr>
          <w:trHeight w:val="1101"/>
        </w:trPr>
        <w:tc>
          <w:tcPr>
            <w:tcW w:w="2179" w:type="dxa"/>
            <w:shd w:val="clear" w:color="auto" w:fill="F2F2F2" w:themeFill="background1" w:themeFillShade="F2"/>
          </w:tcPr>
          <w:p w14:paraId="03067A39" w14:textId="7E549A1A" w:rsidR="00E353C7" w:rsidRPr="003A7F48" w:rsidRDefault="00E353C7" w:rsidP="00E353C7">
            <w:pPr>
              <w:rPr>
                <w:rFonts w:ascii="Tahoma" w:hAnsi="Tahoma" w:cs="Tahoma"/>
              </w:rPr>
            </w:pPr>
            <w:r w:rsidRPr="003A7F48">
              <w:rPr>
                <w:rFonts w:ascii="Tahoma" w:hAnsi="Tahoma" w:cs="Tahoma"/>
              </w:rPr>
              <w:lastRenderedPageBreak/>
              <w:t>Mittwoch</w:t>
            </w:r>
            <w:r w:rsidRPr="003A7F48">
              <w:rPr>
                <w:rFonts w:ascii="Tahoma" w:hAnsi="Tahoma" w:cs="Tahoma"/>
              </w:rPr>
              <w:br/>
              <w:t xml:space="preserve">   </w:t>
            </w:r>
            <w:r w:rsidRPr="003A7F48">
              <w:rPr>
                <w:rFonts w:ascii="Tahoma" w:hAnsi="Tahoma" w:cs="Tahoma"/>
                <w:b/>
              </w:rPr>
              <w:t>06.</w:t>
            </w:r>
            <w:r w:rsidRPr="003A7F48">
              <w:rPr>
                <w:rFonts w:ascii="Tahoma" w:hAnsi="Tahoma" w:cs="Tahoma"/>
                <w:b/>
                <w:bCs/>
              </w:rPr>
              <w:t>05.2026</w:t>
            </w:r>
            <w:r w:rsidRPr="003A7F48">
              <w:rPr>
                <w:rFonts w:ascii="Tahoma" w:hAnsi="Tahoma" w:cs="Tahoma"/>
              </w:rPr>
              <w:br/>
              <w:t xml:space="preserve">      10:30-12:30</w:t>
            </w:r>
          </w:p>
          <w:p w14:paraId="2A8B980D" w14:textId="77777777" w:rsidR="00E353C7" w:rsidRPr="003A7F48" w:rsidRDefault="00E353C7" w:rsidP="00E353C7">
            <w:pPr>
              <w:rPr>
                <w:rFonts w:ascii="Tahoma" w:hAnsi="Tahoma" w:cs="Tahoma"/>
              </w:rPr>
            </w:pPr>
            <w:r w:rsidRPr="003A7F48">
              <w:rPr>
                <w:rFonts w:ascii="Tahoma" w:hAnsi="Tahoma" w:cs="Tahoma"/>
                <w:noProof/>
              </w:rPr>
              <w:drawing>
                <wp:anchor distT="0" distB="0" distL="114300" distR="114300" simplePos="0" relativeHeight="291046912" behindDoc="0" locked="0" layoutInCell="1" allowOverlap="1" wp14:anchorId="7FCDFA4C" wp14:editId="1C08221C">
                  <wp:simplePos x="0" y="0"/>
                  <wp:positionH relativeFrom="column">
                    <wp:posOffset>328930</wp:posOffset>
                  </wp:positionH>
                  <wp:positionV relativeFrom="paragraph">
                    <wp:posOffset>116840</wp:posOffset>
                  </wp:positionV>
                  <wp:extent cx="289561" cy="295657"/>
                  <wp:effectExtent l="0" t="0" r="0" b="9525"/>
                  <wp:wrapThrough wrapText="bothSides">
                    <wp:wrapPolygon edited="0">
                      <wp:start x="0" y="0"/>
                      <wp:lineTo x="0" y="20903"/>
                      <wp:lineTo x="19895" y="20903"/>
                      <wp:lineTo x="19895" y="0"/>
                      <wp:lineTo x="0" y="0"/>
                    </wp:wrapPolygon>
                  </wp:wrapThrough>
                  <wp:docPr id="1224583737" name="Grafik 1224583737" descr="Ein Bild, das Foto, sitzend, Bildschirm,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Foto, sitzend, Bildschirm, Frau enthält.&#10;&#10;Automatisch generierte Beschreibung"/>
                          <pic:cNvPicPr/>
                        </pic:nvPicPr>
                        <pic:blipFill>
                          <a:blip r:embed="rId25"/>
                          <a:stretch>
                            <a:fillRect/>
                          </a:stretch>
                        </pic:blipFill>
                        <pic:spPr>
                          <a:xfrm>
                            <a:off x="0" y="0"/>
                            <a:ext cx="289561" cy="295657"/>
                          </a:xfrm>
                          <a:prstGeom prst="rect">
                            <a:avLst/>
                          </a:prstGeom>
                        </pic:spPr>
                      </pic:pic>
                    </a:graphicData>
                  </a:graphic>
                </wp:anchor>
              </w:drawing>
            </w:r>
          </w:p>
          <w:p w14:paraId="4854FF2B" w14:textId="77777777" w:rsidR="00E353C7" w:rsidRPr="003A7F48" w:rsidRDefault="00E353C7" w:rsidP="00E353C7">
            <w:pPr>
              <w:rPr>
                <w:rFonts w:ascii="Tahoma" w:hAnsi="Tahoma" w:cs="Tahoma"/>
              </w:rPr>
            </w:pPr>
          </w:p>
          <w:p w14:paraId="44C8A04D" w14:textId="77777777" w:rsidR="00E353C7" w:rsidRPr="003A7F48" w:rsidRDefault="00E353C7" w:rsidP="00E353C7">
            <w:pPr>
              <w:rPr>
                <w:rFonts w:ascii="Tahoma" w:hAnsi="Tahoma" w:cs="Tahoma"/>
              </w:rPr>
            </w:pPr>
          </w:p>
        </w:tc>
        <w:tc>
          <w:tcPr>
            <w:tcW w:w="5548" w:type="dxa"/>
            <w:shd w:val="clear" w:color="auto" w:fill="FFFFFF" w:themeFill="background1"/>
          </w:tcPr>
          <w:p w14:paraId="53DA93F1" w14:textId="5D396632" w:rsidR="00E353C7" w:rsidRPr="005472C1" w:rsidRDefault="00E353C7" w:rsidP="00E353C7">
            <w:pPr>
              <w:spacing w:line="240" w:lineRule="auto"/>
              <w:rPr>
                <w:b/>
                <w:bCs/>
                <w:color w:val="000000" w:themeColor="text1"/>
              </w:rPr>
            </w:pPr>
            <w:r w:rsidRPr="005472C1">
              <w:rPr>
                <w:b/>
                <w:bCs/>
                <w:color w:val="000000" w:themeColor="text1"/>
              </w:rPr>
              <w:t xml:space="preserve">Kulturhäppchen „Frühlingszauber“ </w:t>
            </w:r>
          </w:p>
          <w:p w14:paraId="5D4BD34F" w14:textId="77777777" w:rsidR="00E353C7" w:rsidRPr="005472C1" w:rsidRDefault="00E353C7" w:rsidP="00E353C7">
            <w:r w:rsidRPr="005472C1">
              <w:t xml:space="preserve">Nach dem gemeinsamen Frühstück liest die </w:t>
            </w:r>
          </w:p>
          <w:p w14:paraId="2A28C3B6" w14:textId="77777777" w:rsidR="00E353C7" w:rsidRPr="005472C1" w:rsidRDefault="00E353C7" w:rsidP="00E353C7">
            <w:pPr>
              <w:rPr>
                <w:bCs/>
              </w:rPr>
            </w:pPr>
            <w:r w:rsidRPr="005472C1">
              <w:t xml:space="preserve">Projektgruppe Lesen </w:t>
            </w:r>
            <w:r w:rsidRPr="005472C1">
              <w:rPr>
                <w:bCs/>
              </w:rPr>
              <w:t xml:space="preserve">Geschichten und Gedichte und nimmt uns literarisch mit durch die </w:t>
            </w:r>
          </w:p>
          <w:p w14:paraId="23776B35" w14:textId="6F903BDD" w:rsidR="00E353C7" w:rsidRPr="005472C1" w:rsidRDefault="00E353C7" w:rsidP="00E353C7">
            <w:pPr>
              <w:rPr>
                <w:bCs/>
              </w:rPr>
            </w:pPr>
            <w:r w:rsidRPr="005472C1">
              <w:rPr>
                <w:bCs/>
              </w:rPr>
              <w:t>blühende Natur.</w:t>
            </w:r>
          </w:p>
          <w:p w14:paraId="5DB08157" w14:textId="55BC2CEF" w:rsidR="00E353C7" w:rsidRPr="003A7F48" w:rsidRDefault="00E353C7" w:rsidP="00E353C7">
            <w:pPr>
              <w:spacing w:line="240" w:lineRule="auto"/>
            </w:pPr>
            <w:r w:rsidRPr="005472C1">
              <w:rPr>
                <w:color w:val="000000" w:themeColor="text1"/>
              </w:rPr>
              <w:t>Kosten: Jeder zahlt nach seinen Möglichkeiten</w:t>
            </w:r>
          </w:p>
          <w:p w14:paraId="5FBA8648" w14:textId="575ECF6E" w:rsidR="00E353C7" w:rsidRPr="003A7F48" w:rsidRDefault="00E353C7" w:rsidP="00E353C7">
            <w:pPr>
              <w:rPr>
                <w:b/>
              </w:rPr>
            </w:pPr>
            <w:r w:rsidRPr="003A7F48">
              <w:rPr>
                <w:rFonts w:ascii="Wingdings 3" w:hAnsi="Wingdings 3"/>
                <w:color w:val="BFBFBF" w:themeColor="background1" w:themeShade="BF"/>
                <w:sz w:val="18"/>
              </w:rPr>
              <w:t></w:t>
            </w:r>
            <w:r w:rsidRPr="003A7F48">
              <w:t xml:space="preserve">  Bitte anmelden!</w:t>
            </w:r>
          </w:p>
        </w:tc>
      </w:tr>
      <w:tr w:rsidR="00E353C7" w:rsidRPr="007E01E5" w14:paraId="28DFACA8" w14:textId="77777777" w:rsidTr="0032497F">
        <w:trPr>
          <w:trHeight w:val="1101"/>
        </w:trPr>
        <w:tc>
          <w:tcPr>
            <w:tcW w:w="2179" w:type="dxa"/>
            <w:shd w:val="clear" w:color="auto" w:fill="F2F2F2" w:themeFill="background1" w:themeFillShade="F2"/>
          </w:tcPr>
          <w:p w14:paraId="421771B5" w14:textId="7AD59643" w:rsidR="00E353C7" w:rsidRPr="008A363F" w:rsidRDefault="00E353C7" w:rsidP="00E353C7">
            <w:pPr>
              <w:rPr>
                <w:rFonts w:ascii="Tahoma" w:hAnsi="Tahoma" w:cs="Tahoma"/>
              </w:rPr>
            </w:pPr>
            <w:r w:rsidRPr="008A363F">
              <w:rPr>
                <w:rFonts w:ascii="Tahoma" w:hAnsi="Tahoma" w:cs="Tahoma"/>
              </w:rPr>
              <w:t>Donnerstag</w:t>
            </w:r>
            <w:r w:rsidRPr="008A363F">
              <w:rPr>
                <w:rFonts w:ascii="Tahoma" w:hAnsi="Tahoma" w:cs="Tahoma"/>
              </w:rPr>
              <w:br/>
              <w:t xml:space="preserve">  </w:t>
            </w:r>
            <w:r w:rsidRPr="008A363F">
              <w:rPr>
                <w:rFonts w:ascii="Tahoma" w:hAnsi="Tahoma" w:cs="Tahoma"/>
                <w:b/>
                <w:bCs/>
              </w:rPr>
              <w:t xml:space="preserve"> </w:t>
            </w:r>
            <w:r>
              <w:rPr>
                <w:rFonts w:ascii="Tahoma" w:hAnsi="Tahoma" w:cs="Tahoma"/>
                <w:b/>
                <w:bCs/>
              </w:rPr>
              <w:t>07</w:t>
            </w:r>
            <w:r w:rsidRPr="008A363F">
              <w:rPr>
                <w:rFonts w:ascii="Tahoma" w:hAnsi="Tahoma" w:cs="Tahoma"/>
                <w:b/>
                <w:bCs/>
              </w:rPr>
              <w:t>.0</w:t>
            </w:r>
            <w:r>
              <w:rPr>
                <w:rFonts w:ascii="Tahoma" w:hAnsi="Tahoma" w:cs="Tahoma"/>
                <w:b/>
                <w:bCs/>
              </w:rPr>
              <w:t>5</w:t>
            </w:r>
            <w:r w:rsidRPr="008A363F">
              <w:rPr>
                <w:rFonts w:ascii="Tahoma" w:hAnsi="Tahoma" w:cs="Tahoma"/>
                <w:b/>
                <w:bCs/>
              </w:rPr>
              <w:t>.2026</w:t>
            </w:r>
            <w:r w:rsidRPr="008A363F">
              <w:rPr>
                <w:rFonts w:ascii="Tahoma" w:hAnsi="Tahoma" w:cs="Tahoma"/>
              </w:rPr>
              <w:br/>
              <w:t xml:space="preserve">      10:30-12:00</w:t>
            </w:r>
          </w:p>
          <w:p w14:paraId="0F5E5EB1" w14:textId="77777777" w:rsidR="00E353C7" w:rsidRPr="00D4492C" w:rsidRDefault="00E353C7" w:rsidP="00E353C7">
            <w:pPr>
              <w:rPr>
                <w:rFonts w:ascii="Tahoma" w:hAnsi="Tahoma" w:cs="Tahoma"/>
              </w:rPr>
            </w:pPr>
          </w:p>
        </w:tc>
        <w:tc>
          <w:tcPr>
            <w:tcW w:w="5548" w:type="dxa"/>
            <w:shd w:val="clear" w:color="auto" w:fill="FFFFFF" w:themeFill="background1"/>
          </w:tcPr>
          <w:p w14:paraId="1871F211" w14:textId="77777777" w:rsidR="00E353C7" w:rsidRPr="008A363F" w:rsidRDefault="00E353C7" w:rsidP="00E353C7">
            <w:pPr>
              <w:rPr>
                <w:b/>
                <w:bCs/>
              </w:rPr>
            </w:pPr>
            <w:r w:rsidRPr="008A363F">
              <w:rPr>
                <w:b/>
                <w:bCs/>
              </w:rPr>
              <w:t xml:space="preserve">Plauschen &amp; Planen </w:t>
            </w:r>
          </w:p>
          <w:p w14:paraId="66602A53" w14:textId="77777777" w:rsidR="00E353C7" w:rsidRPr="008A363F" w:rsidRDefault="00E353C7" w:rsidP="00E353C7">
            <w:pPr>
              <w:rPr>
                <w:bCs/>
              </w:rPr>
            </w:pPr>
            <w:r w:rsidRPr="008A363F">
              <w:rPr>
                <w:bCs/>
              </w:rPr>
              <w:t>mit Iris Moldenhauer</w:t>
            </w:r>
          </w:p>
          <w:p w14:paraId="12449C2E" w14:textId="7A9A0631" w:rsidR="00E353C7" w:rsidRPr="008A363F" w:rsidRDefault="00E353C7" w:rsidP="00E353C7">
            <w:pPr>
              <w:rPr>
                <w:bCs/>
              </w:rPr>
            </w:pPr>
            <w:r w:rsidRPr="008A363F">
              <w:rPr>
                <w:bCs/>
              </w:rPr>
              <w:t>Egal</w:t>
            </w:r>
            <w:r w:rsidR="00494C51">
              <w:rPr>
                <w:bCs/>
              </w:rPr>
              <w:t>,</w:t>
            </w:r>
            <w:r w:rsidRPr="008A363F">
              <w:rPr>
                <w:bCs/>
              </w:rPr>
              <w:t xml:space="preserve"> ob es um Hobby, Kultur, Restaurant-</w:t>
            </w:r>
          </w:p>
          <w:p w14:paraId="6D284502" w14:textId="77777777" w:rsidR="00E353C7" w:rsidRPr="008A363F" w:rsidRDefault="00E353C7" w:rsidP="00E353C7">
            <w:pPr>
              <w:rPr>
                <w:bCs/>
              </w:rPr>
            </w:pPr>
            <w:r w:rsidRPr="008A363F">
              <w:rPr>
                <w:bCs/>
              </w:rPr>
              <w:t xml:space="preserve">besuche, Spaziergänge oder Unterhaltung geht – unsere Veranstaltung „plauschen &amp; planen“ soll Ihnen die Möglichkeit eröffnen, Gleichgesinnte zu treffen und mit ihnen Verabredungen zu </w:t>
            </w:r>
          </w:p>
          <w:p w14:paraId="51A0136F" w14:textId="241D86ED" w:rsidR="00E353C7" w:rsidRDefault="00E353C7" w:rsidP="00E353C7">
            <w:pPr>
              <w:rPr>
                <w:bCs/>
              </w:rPr>
            </w:pPr>
            <w:r w:rsidRPr="008A363F">
              <w:rPr>
                <w:bCs/>
              </w:rPr>
              <w:t>planen und zu vereinbaren.</w:t>
            </w:r>
          </w:p>
          <w:p w14:paraId="32635C7B" w14:textId="051662A5" w:rsidR="00E353C7" w:rsidRPr="00D4492C" w:rsidRDefault="00E353C7" w:rsidP="00E353C7">
            <w:pPr>
              <w:rPr>
                <w:b/>
              </w:rPr>
            </w:pPr>
            <w:r w:rsidRPr="004A461E">
              <w:t>Bitte anmelden!</w:t>
            </w:r>
          </w:p>
        </w:tc>
      </w:tr>
      <w:tr w:rsidR="00E353C7" w:rsidRPr="007E01E5" w14:paraId="0F281283" w14:textId="77777777" w:rsidTr="0032497F">
        <w:trPr>
          <w:trHeight w:val="817"/>
        </w:trPr>
        <w:tc>
          <w:tcPr>
            <w:tcW w:w="2179" w:type="dxa"/>
            <w:shd w:val="clear" w:color="auto" w:fill="F2F2F2" w:themeFill="background1" w:themeFillShade="F2"/>
          </w:tcPr>
          <w:p w14:paraId="39723B5E" w14:textId="19936ADC" w:rsidR="00E353C7" w:rsidRPr="003837B4" w:rsidRDefault="00E353C7" w:rsidP="00E353C7">
            <w:pPr>
              <w:rPr>
                <w:rFonts w:ascii="Tahoma" w:hAnsi="Tahoma" w:cs="Tahoma"/>
              </w:rPr>
            </w:pPr>
            <w:r w:rsidRPr="003837B4">
              <w:rPr>
                <w:rFonts w:ascii="Tahoma" w:hAnsi="Tahoma" w:cs="Tahoma"/>
              </w:rPr>
              <w:t>Donnerstag</w:t>
            </w:r>
            <w:r w:rsidRPr="003837B4">
              <w:rPr>
                <w:rFonts w:ascii="Tahoma" w:hAnsi="Tahoma" w:cs="Tahoma"/>
              </w:rPr>
              <w:br/>
              <w:t xml:space="preserve">   </w:t>
            </w:r>
            <w:r w:rsidRPr="003837B4">
              <w:rPr>
                <w:rFonts w:ascii="Tahoma" w:hAnsi="Tahoma" w:cs="Tahoma"/>
                <w:b/>
              </w:rPr>
              <w:t>07</w:t>
            </w:r>
            <w:r w:rsidRPr="003837B4">
              <w:rPr>
                <w:rFonts w:ascii="Tahoma" w:hAnsi="Tahoma" w:cs="Tahoma"/>
                <w:b/>
                <w:bCs/>
              </w:rPr>
              <w:t>.05.2026</w:t>
            </w:r>
            <w:r w:rsidRPr="003837B4">
              <w:rPr>
                <w:rFonts w:ascii="Tahoma" w:hAnsi="Tahoma" w:cs="Tahoma"/>
              </w:rPr>
              <w:br/>
              <w:t xml:space="preserve">      11:00-12:00</w:t>
            </w:r>
          </w:p>
          <w:p w14:paraId="58572BDB" w14:textId="77777777" w:rsidR="00E353C7" w:rsidRPr="003837B4" w:rsidRDefault="00E353C7" w:rsidP="00E353C7">
            <w:pPr>
              <w:rPr>
                <w:rFonts w:ascii="Tahoma" w:hAnsi="Tahoma" w:cs="Tahoma"/>
              </w:rPr>
            </w:pPr>
          </w:p>
        </w:tc>
        <w:tc>
          <w:tcPr>
            <w:tcW w:w="5548" w:type="dxa"/>
            <w:shd w:val="clear" w:color="auto" w:fill="FFFFFF" w:themeFill="background1"/>
          </w:tcPr>
          <w:p w14:paraId="6E5C5E50" w14:textId="77777777" w:rsidR="00E353C7" w:rsidRPr="003837B4" w:rsidRDefault="00E353C7" w:rsidP="00E353C7">
            <w:pPr>
              <w:rPr>
                <w:b/>
                <w:bCs/>
              </w:rPr>
            </w:pPr>
            <w:r w:rsidRPr="003837B4">
              <w:rPr>
                <w:b/>
                <w:bCs/>
              </w:rPr>
              <w:t xml:space="preserve">Lachen macht Freude </w:t>
            </w:r>
          </w:p>
          <w:p w14:paraId="689B02BE" w14:textId="77777777" w:rsidR="00E353C7" w:rsidRPr="003837B4" w:rsidRDefault="00E353C7" w:rsidP="00E353C7">
            <w:pPr>
              <w:rPr>
                <w:bCs/>
              </w:rPr>
            </w:pPr>
            <w:r w:rsidRPr="003837B4">
              <w:rPr>
                <w:bCs/>
              </w:rPr>
              <w:t>mit Verena Trilling</w:t>
            </w:r>
          </w:p>
          <w:p w14:paraId="1DC53194" w14:textId="77777777" w:rsidR="00E353C7" w:rsidRPr="003837B4" w:rsidRDefault="00E353C7" w:rsidP="00E353C7">
            <w:pPr>
              <w:rPr>
                <w:bCs/>
              </w:rPr>
            </w:pPr>
            <w:r w:rsidRPr="003837B4">
              <w:rPr>
                <w:bCs/>
              </w:rPr>
              <w:t xml:space="preserve">Gemeinsames Lachen mit leichten Bewegungen und Atemübungen zur Förderung der </w:t>
            </w:r>
          </w:p>
          <w:p w14:paraId="2CB47DD2" w14:textId="29F27696" w:rsidR="00E353C7" w:rsidRPr="003837B4" w:rsidRDefault="00E353C7" w:rsidP="00E353C7">
            <w:pPr>
              <w:rPr>
                <w:bCs/>
              </w:rPr>
            </w:pPr>
            <w:r w:rsidRPr="003837B4">
              <w:rPr>
                <w:bCs/>
              </w:rPr>
              <w:t>Gesundheit und des Wohlbefindens</w:t>
            </w:r>
          </w:p>
          <w:p w14:paraId="233A5052" w14:textId="234BA746" w:rsidR="00E353C7" w:rsidRPr="003837B4" w:rsidRDefault="00E353C7" w:rsidP="00E353C7">
            <w:pPr>
              <w:rPr>
                <w:b/>
                <w:bCs/>
              </w:rPr>
            </w:pPr>
            <w:r w:rsidRPr="003837B4">
              <w:rPr>
                <w:rFonts w:ascii="Wingdings 3" w:hAnsi="Wingdings 3"/>
                <w:color w:val="BFBFBF" w:themeColor="background1" w:themeShade="BF"/>
                <w:sz w:val="18"/>
              </w:rPr>
              <w:t></w:t>
            </w:r>
            <w:r w:rsidRPr="003837B4">
              <w:t xml:space="preserve">  Bitte anmelden!</w:t>
            </w:r>
          </w:p>
        </w:tc>
      </w:tr>
      <w:tr w:rsidR="00E353C7" w:rsidRPr="007E01E5" w14:paraId="275C9439" w14:textId="77777777" w:rsidTr="0032497F">
        <w:trPr>
          <w:trHeight w:val="817"/>
        </w:trPr>
        <w:tc>
          <w:tcPr>
            <w:tcW w:w="2179" w:type="dxa"/>
            <w:shd w:val="clear" w:color="auto" w:fill="F2F2F2" w:themeFill="background1" w:themeFillShade="F2"/>
          </w:tcPr>
          <w:p w14:paraId="70F1E640" w14:textId="521CB17E" w:rsidR="00E353C7" w:rsidRPr="00E045D3" w:rsidRDefault="00E353C7" w:rsidP="00E353C7">
            <w:pPr>
              <w:rPr>
                <w:rFonts w:ascii="Tahoma" w:hAnsi="Tahoma" w:cs="Tahoma"/>
              </w:rPr>
            </w:pPr>
            <w:r w:rsidRPr="00E045D3">
              <w:rPr>
                <w:rFonts w:ascii="Tahoma" w:hAnsi="Tahoma" w:cs="Tahoma"/>
              </w:rPr>
              <w:t>Donnerstag</w:t>
            </w:r>
            <w:r w:rsidRPr="00E045D3">
              <w:rPr>
                <w:rFonts w:ascii="Tahoma" w:hAnsi="Tahoma" w:cs="Tahoma"/>
              </w:rPr>
              <w:br/>
              <w:t xml:space="preserve">   </w:t>
            </w:r>
            <w:r w:rsidRPr="00E045D3">
              <w:rPr>
                <w:rFonts w:ascii="Tahoma" w:hAnsi="Tahoma" w:cs="Tahoma"/>
                <w:b/>
                <w:bCs/>
              </w:rPr>
              <w:t>07.05.2026</w:t>
            </w:r>
            <w:r w:rsidRPr="00E045D3">
              <w:rPr>
                <w:rFonts w:ascii="Tahoma" w:hAnsi="Tahoma" w:cs="Tahoma"/>
              </w:rPr>
              <w:br/>
              <w:t xml:space="preserve">      14:30-16:00</w:t>
            </w:r>
          </w:p>
        </w:tc>
        <w:tc>
          <w:tcPr>
            <w:tcW w:w="5548" w:type="dxa"/>
            <w:shd w:val="clear" w:color="auto" w:fill="FFFFFF" w:themeFill="background1"/>
          </w:tcPr>
          <w:p w14:paraId="25AB8C81" w14:textId="77777777" w:rsidR="00E353C7" w:rsidRPr="00E045D3" w:rsidRDefault="00E353C7" w:rsidP="00E353C7">
            <w:pPr>
              <w:rPr>
                <w:b/>
                <w:bCs/>
              </w:rPr>
            </w:pPr>
            <w:r w:rsidRPr="00E045D3">
              <w:rPr>
                <w:b/>
                <w:bCs/>
              </w:rPr>
              <w:t>Experten vor Ort</w:t>
            </w:r>
          </w:p>
          <w:p w14:paraId="2E550929" w14:textId="77777777" w:rsidR="00E045D3" w:rsidRDefault="005B7405" w:rsidP="00FD47CD">
            <w:pPr>
              <w:rPr>
                <w:b/>
                <w:bCs/>
              </w:rPr>
            </w:pPr>
            <w:r w:rsidRPr="00E045D3">
              <w:rPr>
                <w:b/>
                <w:bCs/>
              </w:rPr>
              <w:t>„Wandern ist eine Kunst“</w:t>
            </w:r>
          </w:p>
          <w:p w14:paraId="6E6A8A25" w14:textId="3216AA06" w:rsidR="00C36A34" w:rsidRPr="00E045D3" w:rsidRDefault="00FD47CD" w:rsidP="00FD47CD">
            <w:r w:rsidRPr="00E045D3">
              <w:t>Petra Burger stellt den „Eifelverein Düsseldorf e.V. 1908“</w:t>
            </w:r>
            <w:r w:rsidR="003C623A">
              <w:t xml:space="preserve"> vor</w:t>
            </w:r>
            <w:r w:rsidRPr="00E045D3">
              <w:t>, eine Ortsgruppe des Gesamtverbands Eifelverein und gibt Einblick in das uralte Kulturgut „Wandern“</w:t>
            </w:r>
          </w:p>
          <w:p w14:paraId="0B1B0A08" w14:textId="6C8070AF" w:rsidR="00E353C7" w:rsidRPr="00E045D3" w:rsidRDefault="00FD47CD" w:rsidP="00E353C7">
            <w:pPr>
              <w:rPr>
                <w:b/>
                <w:bCs/>
              </w:rPr>
            </w:pPr>
            <w:r w:rsidRPr="00E045D3">
              <w:rPr>
                <w:rFonts w:ascii="Wingdings 3" w:hAnsi="Wingdings 3"/>
                <w:color w:val="BFBFBF" w:themeColor="background1" w:themeShade="BF"/>
                <w:sz w:val="18"/>
              </w:rPr>
              <w:t></w:t>
            </w:r>
            <w:r w:rsidRPr="00E045D3">
              <w:t xml:space="preserve">  Bitte anmelden!</w:t>
            </w:r>
          </w:p>
        </w:tc>
      </w:tr>
      <w:tr w:rsidR="00E353C7" w:rsidRPr="007E01E5" w14:paraId="4C88B773" w14:textId="77777777" w:rsidTr="0032497F">
        <w:trPr>
          <w:trHeight w:val="817"/>
        </w:trPr>
        <w:tc>
          <w:tcPr>
            <w:tcW w:w="2179" w:type="dxa"/>
            <w:shd w:val="clear" w:color="auto" w:fill="F2F2F2" w:themeFill="background1" w:themeFillShade="F2"/>
          </w:tcPr>
          <w:p w14:paraId="1C4AFF66" w14:textId="52364592" w:rsidR="00E353C7" w:rsidRPr="009703DD" w:rsidRDefault="00E353C7" w:rsidP="00E353C7">
            <w:pPr>
              <w:rPr>
                <w:rFonts w:ascii="Tahoma" w:hAnsi="Tahoma" w:cs="Tahoma"/>
              </w:rPr>
            </w:pPr>
            <w:r w:rsidRPr="009703DD">
              <w:rPr>
                <w:rFonts w:ascii="Tahoma" w:hAnsi="Tahoma" w:cs="Tahoma"/>
              </w:rPr>
              <w:t>Freitag</w:t>
            </w:r>
            <w:r w:rsidRPr="009703DD">
              <w:rPr>
                <w:rFonts w:ascii="Tahoma" w:hAnsi="Tahoma" w:cs="Tahoma"/>
              </w:rPr>
              <w:br/>
              <w:t xml:space="preserve">   </w:t>
            </w:r>
            <w:r w:rsidRPr="009703DD">
              <w:rPr>
                <w:rFonts w:ascii="Tahoma" w:hAnsi="Tahoma" w:cs="Tahoma"/>
                <w:b/>
                <w:bCs/>
              </w:rPr>
              <w:t>08.05.2026</w:t>
            </w:r>
            <w:r w:rsidRPr="009703DD">
              <w:rPr>
                <w:rFonts w:ascii="Tahoma" w:hAnsi="Tahoma" w:cs="Tahoma"/>
              </w:rPr>
              <w:br/>
              <w:t xml:space="preserve">      12:00-13:30</w:t>
            </w:r>
          </w:p>
          <w:p w14:paraId="0434A860" w14:textId="77777777" w:rsidR="00E353C7" w:rsidRPr="009703DD" w:rsidRDefault="00E353C7" w:rsidP="00E353C7">
            <w:pPr>
              <w:rPr>
                <w:rFonts w:ascii="Tahoma" w:hAnsi="Tahoma" w:cs="Tahoma"/>
              </w:rPr>
            </w:pPr>
            <w:r w:rsidRPr="009703DD">
              <w:rPr>
                <w:rFonts w:ascii="Tahoma" w:hAnsi="Tahoma" w:cs="Tahoma"/>
                <w:noProof/>
              </w:rPr>
              <w:drawing>
                <wp:anchor distT="0" distB="0" distL="114300" distR="114300" simplePos="0" relativeHeight="291047936" behindDoc="0" locked="0" layoutInCell="1" allowOverlap="1" wp14:anchorId="732C26D1" wp14:editId="7FDA05C0">
                  <wp:simplePos x="0" y="0"/>
                  <wp:positionH relativeFrom="column">
                    <wp:posOffset>379730</wp:posOffset>
                  </wp:positionH>
                  <wp:positionV relativeFrom="paragraph">
                    <wp:posOffset>169545</wp:posOffset>
                  </wp:positionV>
                  <wp:extent cx="285750" cy="258445"/>
                  <wp:effectExtent l="0" t="0" r="0" b="8255"/>
                  <wp:wrapThrough wrapText="bothSides">
                    <wp:wrapPolygon edited="0">
                      <wp:start x="0" y="0"/>
                      <wp:lineTo x="0" y="20698"/>
                      <wp:lineTo x="20160" y="20698"/>
                      <wp:lineTo x="20160" y="0"/>
                      <wp:lineTo x="0" y="0"/>
                    </wp:wrapPolygon>
                  </wp:wrapThrough>
                  <wp:docPr id="12176340" name="Grafik 12176340" descr="Ein Bild, das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Schild enthält.&#10;&#10;Automatisch generierte Beschreibung"/>
                          <pic:cNvPicPr/>
                        </pic:nvPicPr>
                        <pic:blipFill>
                          <a:blip r:embed="rId31"/>
                          <a:stretch>
                            <a:fillRect/>
                          </a:stretch>
                        </pic:blipFill>
                        <pic:spPr>
                          <a:xfrm>
                            <a:off x="0" y="0"/>
                            <a:ext cx="285750" cy="258445"/>
                          </a:xfrm>
                          <a:prstGeom prst="rect">
                            <a:avLst/>
                          </a:prstGeom>
                        </pic:spPr>
                      </pic:pic>
                    </a:graphicData>
                  </a:graphic>
                </wp:anchor>
              </w:drawing>
            </w:r>
          </w:p>
          <w:p w14:paraId="441CCC17" w14:textId="77777777" w:rsidR="00E353C7" w:rsidRPr="009703DD" w:rsidRDefault="00E353C7" w:rsidP="00E353C7">
            <w:pPr>
              <w:rPr>
                <w:rFonts w:ascii="Tahoma" w:hAnsi="Tahoma" w:cs="Tahoma"/>
              </w:rPr>
            </w:pPr>
          </w:p>
        </w:tc>
        <w:tc>
          <w:tcPr>
            <w:tcW w:w="5548" w:type="dxa"/>
            <w:shd w:val="clear" w:color="auto" w:fill="FFFFFF" w:themeFill="background1"/>
          </w:tcPr>
          <w:p w14:paraId="6A1B9141" w14:textId="77777777" w:rsidR="00E353C7" w:rsidRPr="009703DD" w:rsidRDefault="00E353C7" w:rsidP="00E353C7">
            <w:pPr>
              <w:rPr>
                <w:b/>
                <w:bCs/>
              </w:rPr>
            </w:pPr>
            <w:r w:rsidRPr="009703DD">
              <w:rPr>
                <w:b/>
                <w:bCs/>
              </w:rPr>
              <w:t>Aufgetischt - Mittagessen in Gemeinschaft</w:t>
            </w:r>
          </w:p>
          <w:p w14:paraId="5D240CA2" w14:textId="77777777" w:rsidR="00E353C7" w:rsidRPr="009703DD" w:rsidRDefault="00E353C7" w:rsidP="00E353C7">
            <w:r w:rsidRPr="009703DD">
              <w:t xml:space="preserve">Wir servieren einen Möhreneintopf mit </w:t>
            </w:r>
          </w:p>
          <w:p w14:paraId="3EA06A37" w14:textId="09C1714B" w:rsidR="00E353C7" w:rsidRPr="009703DD" w:rsidRDefault="00E353C7" w:rsidP="00E353C7">
            <w:r w:rsidRPr="009703DD">
              <w:t>Würstchen und einen leckeren Nachtisch.</w:t>
            </w:r>
          </w:p>
          <w:p w14:paraId="40D5F24F" w14:textId="6463BEFD" w:rsidR="00494C51" w:rsidRPr="009703DD" w:rsidRDefault="00E353C7" w:rsidP="00E353C7">
            <w:r w:rsidRPr="009703DD">
              <w:t xml:space="preserve">Kosten: </w:t>
            </w:r>
            <w:r w:rsidR="00494C51">
              <w:t>Jeder zahlt nach seinen Möglichkeiten</w:t>
            </w:r>
          </w:p>
          <w:p w14:paraId="1FCE686C" w14:textId="456068D9" w:rsidR="00E353C7" w:rsidRPr="009703DD" w:rsidRDefault="00E353C7" w:rsidP="00E353C7">
            <w:pPr>
              <w:rPr>
                <w:b/>
                <w:bCs/>
              </w:rPr>
            </w:pPr>
            <w:r w:rsidRPr="009703DD">
              <w:rPr>
                <w:rFonts w:ascii="Wingdings 3" w:hAnsi="Wingdings 3"/>
                <w:color w:val="BFBFBF" w:themeColor="background1" w:themeShade="BF"/>
                <w:sz w:val="18"/>
              </w:rPr>
              <w:t></w:t>
            </w:r>
            <w:r w:rsidRPr="009703DD">
              <w:t xml:space="preserve">  Bitte anmelden!</w:t>
            </w:r>
          </w:p>
        </w:tc>
      </w:tr>
      <w:tr w:rsidR="00E353C7" w:rsidRPr="007E01E5" w14:paraId="70C7E905" w14:textId="77777777" w:rsidTr="0032497F">
        <w:trPr>
          <w:trHeight w:val="817"/>
        </w:trPr>
        <w:tc>
          <w:tcPr>
            <w:tcW w:w="2179" w:type="dxa"/>
            <w:shd w:val="clear" w:color="auto" w:fill="F2F2F2" w:themeFill="background1" w:themeFillShade="F2"/>
          </w:tcPr>
          <w:p w14:paraId="48A99ABE" w14:textId="1ECD76B3" w:rsidR="00E353C7" w:rsidRPr="00CD52AC" w:rsidRDefault="00E353C7" w:rsidP="00E353C7">
            <w:pPr>
              <w:rPr>
                <w:rFonts w:ascii="Tahoma" w:hAnsi="Tahoma" w:cs="Tahoma"/>
              </w:rPr>
            </w:pPr>
            <w:r w:rsidRPr="00CD52AC">
              <w:rPr>
                <w:rFonts w:ascii="Tahoma" w:hAnsi="Tahoma" w:cs="Tahoma"/>
              </w:rPr>
              <w:lastRenderedPageBreak/>
              <w:t>Samstag</w:t>
            </w:r>
            <w:r w:rsidRPr="00CD52AC">
              <w:rPr>
                <w:rFonts w:ascii="Tahoma" w:hAnsi="Tahoma" w:cs="Tahoma"/>
              </w:rPr>
              <w:br/>
              <w:t xml:space="preserve">   </w:t>
            </w:r>
            <w:r w:rsidRPr="00CD52AC">
              <w:rPr>
                <w:rFonts w:ascii="Tahoma" w:hAnsi="Tahoma" w:cs="Tahoma"/>
                <w:b/>
                <w:bCs/>
              </w:rPr>
              <w:t>09.05.2026</w:t>
            </w:r>
            <w:r w:rsidRPr="00CD52AC">
              <w:rPr>
                <w:rFonts w:ascii="Tahoma" w:hAnsi="Tahoma" w:cs="Tahoma"/>
              </w:rPr>
              <w:br/>
              <w:t xml:space="preserve">      14:00-17:00</w:t>
            </w:r>
          </w:p>
          <w:p w14:paraId="2DA23953" w14:textId="77777777" w:rsidR="00E353C7" w:rsidRPr="00CD52AC" w:rsidRDefault="00E353C7" w:rsidP="00E353C7">
            <w:pPr>
              <w:rPr>
                <w:rFonts w:ascii="Tahoma" w:hAnsi="Tahoma" w:cs="Tahoma"/>
              </w:rPr>
            </w:pPr>
          </w:p>
          <w:p w14:paraId="7E3FF940" w14:textId="437DF7E0" w:rsidR="00E353C7" w:rsidRPr="00CD52AC" w:rsidRDefault="00E353C7" w:rsidP="00E353C7">
            <w:pPr>
              <w:rPr>
                <w:rFonts w:ascii="Tahoma" w:hAnsi="Tahoma" w:cs="Tahoma"/>
              </w:rPr>
            </w:pPr>
            <w:r w:rsidRPr="00CD52AC">
              <w:rPr>
                <w:rFonts w:ascii="Tahoma" w:hAnsi="Tahoma" w:cs="Tahoma"/>
                <w:noProof/>
                <w:color w:val="000000"/>
                <w:spacing w:val="0"/>
              </w:rPr>
              <w:drawing>
                <wp:anchor distT="0" distB="0" distL="114300" distR="114300" simplePos="0" relativeHeight="291048960" behindDoc="0" locked="0" layoutInCell="1" allowOverlap="1" wp14:anchorId="529B143B" wp14:editId="2263FCB1">
                  <wp:simplePos x="0" y="0"/>
                  <wp:positionH relativeFrom="column">
                    <wp:posOffset>378460</wp:posOffset>
                  </wp:positionH>
                  <wp:positionV relativeFrom="paragraph">
                    <wp:posOffset>19050</wp:posOffset>
                  </wp:positionV>
                  <wp:extent cx="290195" cy="409575"/>
                  <wp:effectExtent l="0" t="0" r="0" b="9525"/>
                  <wp:wrapThrough wrapText="bothSides">
                    <wp:wrapPolygon edited="0">
                      <wp:start x="0" y="0"/>
                      <wp:lineTo x="0" y="21098"/>
                      <wp:lineTo x="19851" y="21098"/>
                      <wp:lineTo x="19851" y="0"/>
                      <wp:lineTo x="0" y="0"/>
                    </wp:wrapPolygon>
                  </wp:wrapThrough>
                  <wp:docPr id="1645858356" name="Grafik 164585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27"/>
                          <a:stretch>
                            <a:fillRect/>
                          </a:stretch>
                        </pic:blipFill>
                        <pic:spPr>
                          <a:xfrm>
                            <a:off x="0" y="0"/>
                            <a:ext cx="290195" cy="409575"/>
                          </a:xfrm>
                          <a:prstGeom prst="rect">
                            <a:avLst/>
                          </a:prstGeom>
                        </pic:spPr>
                      </pic:pic>
                    </a:graphicData>
                  </a:graphic>
                </wp:anchor>
              </w:drawing>
            </w:r>
          </w:p>
        </w:tc>
        <w:tc>
          <w:tcPr>
            <w:tcW w:w="5548" w:type="dxa"/>
            <w:shd w:val="clear" w:color="auto" w:fill="FFFFFF" w:themeFill="background1"/>
          </w:tcPr>
          <w:p w14:paraId="70E1E34C" w14:textId="77777777" w:rsidR="00E353C7" w:rsidRPr="00CD52AC" w:rsidRDefault="00E353C7" w:rsidP="00E353C7">
            <w:r w:rsidRPr="00CD52AC">
              <w:rPr>
                <w:b/>
                <w:bCs/>
              </w:rPr>
              <w:t>Handysprechstunde</w:t>
            </w:r>
            <w:r w:rsidRPr="00CD52AC">
              <w:br/>
              <w:t>mit Tobias Thrun</w:t>
            </w:r>
          </w:p>
          <w:p w14:paraId="24D9C203" w14:textId="77777777" w:rsidR="00E353C7" w:rsidRDefault="00E353C7" w:rsidP="00E353C7">
            <w:r w:rsidRPr="00CD52AC">
              <w:t>Haben Sie Fragen zu Ihrem Handy?</w:t>
            </w:r>
            <w:r w:rsidRPr="00CD52AC">
              <w:br/>
              <w:t xml:space="preserve">Hier ist die Möglichkeit, sich über die </w:t>
            </w:r>
            <w:r w:rsidRPr="00CD52AC">
              <w:br/>
              <w:t>Nutzung Ihres Handys zu informieren.</w:t>
            </w:r>
            <w:r w:rsidRPr="00CD52AC">
              <w:br/>
              <w:t>30-minütige Termine pro Interessent/in</w:t>
            </w:r>
          </w:p>
          <w:p w14:paraId="0100E536" w14:textId="77777777" w:rsidR="00C36A34" w:rsidRPr="00CD52AC" w:rsidRDefault="00C36A34" w:rsidP="00E353C7"/>
          <w:p w14:paraId="188B2854" w14:textId="77777777" w:rsidR="00E353C7" w:rsidRDefault="00E353C7" w:rsidP="00E353C7">
            <w:r w:rsidRPr="00CD52AC">
              <w:rPr>
                <w:rFonts w:ascii="Wingdings 3" w:hAnsi="Wingdings 3"/>
                <w:color w:val="BFBFBF" w:themeColor="background1" w:themeShade="BF"/>
                <w:sz w:val="18"/>
              </w:rPr>
              <w:t></w:t>
            </w:r>
            <w:r w:rsidRPr="00CD52AC">
              <w:t xml:space="preserve">  Bitte anmelden!</w:t>
            </w:r>
          </w:p>
          <w:p w14:paraId="774A19AD" w14:textId="50F4BA0A" w:rsidR="000971FB" w:rsidRPr="00CD52AC" w:rsidRDefault="000971FB" w:rsidP="00E353C7">
            <w:pPr>
              <w:rPr>
                <w:b/>
                <w:bCs/>
              </w:rPr>
            </w:pPr>
          </w:p>
        </w:tc>
      </w:tr>
      <w:tr w:rsidR="00E353C7" w:rsidRPr="007E01E5" w14:paraId="66E1D555" w14:textId="77777777" w:rsidTr="0032497F">
        <w:trPr>
          <w:trHeight w:val="817"/>
        </w:trPr>
        <w:tc>
          <w:tcPr>
            <w:tcW w:w="2179" w:type="dxa"/>
            <w:shd w:val="clear" w:color="auto" w:fill="F2F2F2" w:themeFill="background1" w:themeFillShade="F2"/>
          </w:tcPr>
          <w:p w14:paraId="6F4E737A" w14:textId="49FE1D97" w:rsidR="00E353C7" w:rsidRPr="00CD52AC" w:rsidRDefault="00E353C7" w:rsidP="00E353C7">
            <w:pPr>
              <w:rPr>
                <w:rFonts w:ascii="Tahoma" w:hAnsi="Tahoma" w:cs="Tahoma"/>
              </w:rPr>
            </w:pPr>
            <w:r w:rsidRPr="00CD52AC">
              <w:rPr>
                <w:rFonts w:ascii="Tahoma" w:hAnsi="Tahoma" w:cs="Tahoma"/>
              </w:rPr>
              <w:t>Montag</w:t>
            </w:r>
            <w:r w:rsidRPr="00CD52AC">
              <w:rPr>
                <w:rFonts w:ascii="Tahoma" w:hAnsi="Tahoma" w:cs="Tahoma"/>
              </w:rPr>
              <w:br/>
              <w:t xml:space="preserve">   </w:t>
            </w:r>
            <w:r w:rsidRPr="00CD52AC">
              <w:rPr>
                <w:rFonts w:ascii="Tahoma" w:hAnsi="Tahoma" w:cs="Tahoma"/>
                <w:b/>
              </w:rPr>
              <w:t>11</w:t>
            </w:r>
            <w:r w:rsidRPr="00CD52AC">
              <w:rPr>
                <w:rFonts w:ascii="Tahoma" w:hAnsi="Tahoma" w:cs="Tahoma"/>
                <w:b/>
                <w:bCs/>
              </w:rPr>
              <w:t>.05.2026</w:t>
            </w:r>
            <w:r w:rsidRPr="00CD52AC">
              <w:rPr>
                <w:rFonts w:ascii="Tahoma" w:hAnsi="Tahoma" w:cs="Tahoma"/>
              </w:rPr>
              <w:br/>
              <w:t xml:space="preserve">      12:15-14:15</w:t>
            </w:r>
          </w:p>
          <w:p w14:paraId="2FB10ED9" w14:textId="77777777" w:rsidR="00E353C7" w:rsidRPr="00CD52AC" w:rsidRDefault="00E353C7" w:rsidP="00E353C7">
            <w:pPr>
              <w:rPr>
                <w:rFonts w:ascii="Tahoma" w:hAnsi="Tahoma" w:cs="Tahoma"/>
              </w:rPr>
            </w:pPr>
            <w:r w:rsidRPr="00CD52AC">
              <w:rPr>
                <w:rFonts w:ascii="Tahoma" w:hAnsi="Tahoma" w:cs="Tahoma"/>
                <w:noProof/>
                <w:color w:val="000000" w:themeColor="text1"/>
                <w:spacing w:val="0"/>
              </w:rPr>
              <w:drawing>
                <wp:anchor distT="0" distB="0" distL="114300" distR="114300" simplePos="0" relativeHeight="291049984" behindDoc="0" locked="0" layoutInCell="1" allowOverlap="1" wp14:anchorId="52D5B1CF" wp14:editId="6B133B2C">
                  <wp:simplePos x="0" y="0"/>
                  <wp:positionH relativeFrom="column">
                    <wp:posOffset>417830</wp:posOffset>
                  </wp:positionH>
                  <wp:positionV relativeFrom="paragraph">
                    <wp:posOffset>144145</wp:posOffset>
                  </wp:positionV>
                  <wp:extent cx="266700" cy="287020"/>
                  <wp:effectExtent l="0" t="0" r="0" b="0"/>
                  <wp:wrapThrough wrapText="bothSides">
                    <wp:wrapPolygon edited="0">
                      <wp:start x="0" y="0"/>
                      <wp:lineTo x="0" y="20071"/>
                      <wp:lineTo x="20057" y="20071"/>
                      <wp:lineTo x="20057" y="0"/>
                      <wp:lineTo x="0" y="0"/>
                    </wp:wrapPolygon>
                  </wp:wrapThrough>
                  <wp:docPr id="1129398498" name="Bild 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8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603A1" w14:textId="36937AAB" w:rsidR="00E353C7" w:rsidRPr="00CD52AC" w:rsidRDefault="00E353C7" w:rsidP="00E353C7">
            <w:pPr>
              <w:rPr>
                <w:rFonts w:ascii="Tahoma" w:hAnsi="Tahoma" w:cs="Tahoma"/>
              </w:rPr>
            </w:pPr>
            <w:r w:rsidRPr="00CD52AC">
              <w:rPr>
                <w:rFonts w:ascii="Tahoma" w:hAnsi="Tahoma" w:cs="Tahoma"/>
              </w:rPr>
              <w:t xml:space="preserve">     </w:t>
            </w:r>
          </w:p>
        </w:tc>
        <w:tc>
          <w:tcPr>
            <w:tcW w:w="5548" w:type="dxa"/>
            <w:shd w:val="clear" w:color="auto" w:fill="FFFFFF" w:themeFill="background1"/>
          </w:tcPr>
          <w:p w14:paraId="5BD1F32E" w14:textId="77777777" w:rsidR="00E353C7" w:rsidRPr="00CD52AC" w:rsidRDefault="00E353C7" w:rsidP="00E353C7">
            <w:pPr>
              <w:rPr>
                <w:b/>
              </w:rPr>
            </w:pPr>
            <w:r w:rsidRPr="00CD52AC">
              <w:rPr>
                <w:b/>
              </w:rPr>
              <w:t xml:space="preserve">Fotogruppe „imfocus“ </w:t>
            </w:r>
          </w:p>
          <w:p w14:paraId="206B10A4" w14:textId="77777777" w:rsidR="00E353C7" w:rsidRPr="00CD52AC" w:rsidRDefault="00E353C7" w:rsidP="00E353C7">
            <w:r w:rsidRPr="00CD52AC">
              <w:t>mit Erwin Krüger und Rüdiger Leske</w:t>
            </w:r>
          </w:p>
          <w:p w14:paraId="466A30C1" w14:textId="5D13FB0B" w:rsidR="00E353C7" w:rsidRPr="00CD52AC" w:rsidRDefault="00E353C7" w:rsidP="00E353C7">
            <w:r w:rsidRPr="00CD52AC">
              <w:t>Besprechung</w:t>
            </w:r>
            <w:r>
              <w:t>:</w:t>
            </w:r>
            <w:r w:rsidRPr="00CD52AC">
              <w:t xml:space="preserve"> Exkursion Schloss Benrath</w:t>
            </w:r>
          </w:p>
          <w:p w14:paraId="4125EC2A" w14:textId="77777777" w:rsidR="00E353C7" w:rsidRPr="00CD52AC" w:rsidRDefault="00E353C7" w:rsidP="00E353C7">
            <w:pPr>
              <w:rPr>
                <w:b/>
                <w:bCs/>
              </w:rPr>
            </w:pPr>
          </w:p>
        </w:tc>
      </w:tr>
      <w:tr w:rsidR="00E353C7" w:rsidRPr="007E01E5" w14:paraId="37E3BD74" w14:textId="77777777" w:rsidTr="0032497F">
        <w:trPr>
          <w:trHeight w:val="817"/>
        </w:trPr>
        <w:tc>
          <w:tcPr>
            <w:tcW w:w="2179" w:type="dxa"/>
            <w:shd w:val="clear" w:color="auto" w:fill="F2F2F2" w:themeFill="background1" w:themeFillShade="F2"/>
          </w:tcPr>
          <w:p w14:paraId="664AB99C" w14:textId="6910CA71" w:rsidR="00E353C7" w:rsidRPr="00CD52AC" w:rsidRDefault="00E353C7" w:rsidP="00E353C7">
            <w:pPr>
              <w:rPr>
                <w:rFonts w:ascii="Tahoma" w:hAnsi="Tahoma" w:cs="Tahoma"/>
              </w:rPr>
            </w:pPr>
            <w:r w:rsidRPr="00CD52AC">
              <w:rPr>
                <w:rFonts w:ascii="Tahoma" w:hAnsi="Tahoma" w:cs="Tahoma"/>
              </w:rPr>
              <w:t>Montag</w:t>
            </w:r>
            <w:r w:rsidRPr="00CD52AC">
              <w:rPr>
                <w:rFonts w:ascii="Tahoma" w:hAnsi="Tahoma" w:cs="Tahoma"/>
              </w:rPr>
              <w:br/>
              <w:t xml:space="preserve">   </w:t>
            </w:r>
            <w:r w:rsidRPr="00CD52AC">
              <w:rPr>
                <w:rFonts w:ascii="Tahoma" w:hAnsi="Tahoma" w:cs="Tahoma"/>
                <w:b/>
                <w:bCs/>
              </w:rPr>
              <w:t>11.05</w:t>
            </w:r>
            <w:r w:rsidRPr="00CD52AC">
              <w:rPr>
                <w:rFonts w:ascii="Tahoma" w:hAnsi="Tahoma" w:cs="Tahoma"/>
                <w:b/>
              </w:rPr>
              <w:t>.</w:t>
            </w:r>
            <w:r w:rsidRPr="00CD52AC">
              <w:rPr>
                <w:rFonts w:ascii="Tahoma" w:hAnsi="Tahoma" w:cs="Tahoma"/>
                <w:b/>
                <w:bCs/>
              </w:rPr>
              <w:t>2026</w:t>
            </w:r>
            <w:r w:rsidRPr="00CD52AC">
              <w:rPr>
                <w:rFonts w:ascii="Tahoma" w:hAnsi="Tahoma" w:cs="Tahoma"/>
              </w:rPr>
              <w:br/>
              <w:t xml:space="preserve">      14:00-15:30</w:t>
            </w:r>
          </w:p>
          <w:p w14:paraId="728D2FB8" w14:textId="77777777" w:rsidR="00E353C7" w:rsidRPr="00CD52AC" w:rsidRDefault="00E353C7" w:rsidP="00E353C7">
            <w:pPr>
              <w:rPr>
                <w:rFonts w:ascii="Tahoma" w:hAnsi="Tahoma" w:cs="Tahoma"/>
              </w:rPr>
            </w:pPr>
          </w:p>
        </w:tc>
        <w:tc>
          <w:tcPr>
            <w:tcW w:w="5548" w:type="dxa"/>
            <w:shd w:val="clear" w:color="auto" w:fill="FFFFFF" w:themeFill="background1"/>
          </w:tcPr>
          <w:p w14:paraId="5BBF8E4E" w14:textId="77777777" w:rsidR="00E353C7" w:rsidRPr="00CD52AC" w:rsidRDefault="00E353C7" w:rsidP="00E353C7">
            <w:pPr>
              <w:rPr>
                <w:b/>
              </w:rPr>
            </w:pPr>
            <w:r w:rsidRPr="00CD52AC">
              <w:rPr>
                <w:b/>
              </w:rPr>
              <w:t xml:space="preserve">BINGO </w:t>
            </w:r>
          </w:p>
          <w:p w14:paraId="5EC3311B" w14:textId="77777777" w:rsidR="00E353C7" w:rsidRPr="00CD52AC" w:rsidRDefault="00E353C7" w:rsidP="00E353C7">
            <w:r w:rsidRPr="00CD52AC">
              <w:t xml:space="preserve">Spielen Sie bei Kuchen und Kaffee mit </w:t>
            </w:r>
          </w:p>
          <w:p w14:paraId="013FD2CC" w14:textId="77777777" w:rsidR="00E353C7" w:rsidRPr="00CD52AC" w:rsidRDefault="00E353C7" w:rsidP="00E353C7">
            <w:r w:rsidRPr="00CD52AC">
              <w:t xml:space="preserve">Margret Luther drei Runden </w:t>
            </w:r>
          </w:p>
          <w:p w14:paraId="2B95D24F" w14:textId="6A54190A" w:rsidR="00E353C7" w:rsidRDefault="00E353C7" w:rsidP="00E353C7">
            <w:r w:rsidRPr="00CD52AC">
              <w:t>des beliebten Lotteriespiels.</w:t>
            </w:r>
          </w:p>
          <w:p w14:paraId="5337B0E7" w14:textId="77777777" w:rsidR="00C36A34" w:rsidRPr="00CD52AC" w:rsidRDefault="00C36A34" w:rsidP="00E353C7"/>
          <w:p w14:paraId="2D6C8980" w14:textId="2DB1DB55" w:rsidR="00E353C7" w:rsidRPr="00CD52AC" w:rsidRDefault="00E353C7" w:rsidP="00E353C7">
            <w:pPr>
              <w:rPr>
                <w:b/>
              </w:rPr>
            </w:pPr>
            <w:r w:rsidRPr="00CD52AC">
              <w:rPr>
                <w:rFonts w:ascii="Wingdings 3" w:hAnsi="Wingdings 3"/>
                <w:color w:val="BFBFBF" w:themeColor="background1" w:themeShade="BF"/>
                <w:sz w:val="18"/>
              </w:rPr>
              <w:t></w:t>
            </w:r>
            <w:r w:rsidRPr="00CD52AC">
              <w:t xml:space="preserve">  Bitte anmelden!</w:t>
            </w:r>
          </w:p>
        </w:tc>
      </w:tr>
      <w:tr w:rsidR="00E353C7" w:rsidRPr="007E01E5" w14:paraId="124E53A5" w14:textId="77777777" w:rsidTr="0032497F">
        <w:trPr>
          <w:trHeight w:val="817"/>
        </w:trPr>
        <w:tc>
          <w:tcPr>
            <w:tcW w:w="2179" w:type="dxa"/>
            <w:shd w:val="clear" w:color="auto" w:fill="F2F2F2" w:themeFill="background1" w:themeFillShade="F2"/>
          </w:tcPr>
          <w:p w14:paraId="209680AF" w14:textId="573D3F4C" w:rsidR="00E353C7" w:rsidRPr="00704EB5" w:rsidRDefault="00E353C7" w:rsidP="00E353C7">
            <w:pPr>
              <w:rPr>
                <w:rFonts w:ascii="Tahoma" w:hAnsi="Tahoma" w:cs="Tahoma"/>
              </w:rPr>
            </w:pPr>
            <w:r w:rsidRPr="00704EB5">
              <w:rPr>
                <w:rFonts w:ascii="Tahoma" w:hAnsi="Tahoma" w:cs="Tahoma"/>
              </w:rPr>
              <w:t>Dienstag</w:t>
            </w:r>
            <w:r w:rsidRPr="00704EB5">
              <w:rPr>
                <w:rFonts w:ascii="Tahoma" w:hAnsi="Tahoma" w:cs="Tahoma"/>
              </w:rPr>
              <w:br/>
            </w:r>
            <w:r w:rsidRPr="00704EB5">
              <w:rPr>
                <w:rFonts w:ascii="Tahoma" w:hAnsi="Tahoma" w:cs="Tahoma"/>
                <w:b/>
                <w:bCs/>
              </w:rPr>
              <w:t xml:space="preserve">   12.</w:t>
            </w:r>
            <w:r w:rsidRPr="00704EB5">
              <w:rPr>
                <w:rFonts w:ascii="Tahoma" w:hAnsi="Tahoma" w:cs="Tahoma"/>
                <w:b/>
              </w:rPr>
              <w:t>05.2026</w:t>
            </w:r>
            <w:r w:rsidRPr="00704EB5">
              <w:rPr>
                <w:rFonts w:ascii="Tahoma" w:hAnsi="Tahoma" w:cs="Tahoma"/>
              </w:rPr>
              <w:br/>
              <w:t xml:space="preserve">      09:30-11:00</w:t>
            </w:r>
          </w:p>
          <w:p w14:paraId="49C0892B" w14:textId="77777777" w:rsidR="00E353C7" w:rsidRPr="00704EB5" w:rsidRDefault="00E353C7" w:rsidP="00E353C7">
            <w:pPr>
              <w:rPr>
                <w:rFonts w:ascii="Tahoma" w:hAnsi="Tahoma" w:cs="Tahoma"/>
              </w:rPr>
            </w:pPr>
          </w:p>
        </w:tc>
        <w:tc>
          <w:tcPr>
            <w:tcW w:w="5548" w:type="dxa"/>
            <w:shd w:val="clear" w:color="auto" w:fill="FFFFFF" w:themeFill="background1"/>
          </w:tcPr>
          <w:p w14:paraId="48D38FBE" w14:textId="77777777" w:rsidR="00E353C7" w:rsidRPr="00704EB5" w:rsidRDefault="00E353C7" w:rsidP="00E353C7">
            <w:pPr>
              <w:rPr>
                <w:rFonts w:ascii="Calibri" w:hAnsi="Calibri" w:cs="Calibri"/>
                <w:b/>
                <w:bCs/>
                <w:spacing w:val="0"/>
              </w:rPr>
            </w:pPr>
            <w:r w:rsidRPr="00704EB5">
              <w:rPr>
                <w:b/>
                <w:bCs/>
              </w:rPr>
              <w:t xml:space="preserve">Was der Seele gut tut – Selbstfürsorge in </w:t>
            </w:r>
          </w:p>
          <w:p w14:paraId="773E4183" w14:textId="77777777" w:rsidR="00E353C7" w:rsidRPr="00704EB5" w:rsidRDefault="00E353C7" w:rsidP="00E353C7">
            <w:pPr>
              <w:rPr>
                <w:b/>
                <w:bCs/>
              </w:rPr>
            </w:pPr>
            <w:r w:rsidRPr="00704EB5">
              <w:rPr>
                <w:b/>
                <w:bCs/>
              </w:rPr>
              <w:t xml:space="preserve">schwierigen Momenten </w:t>
            </w:r>
          </w:p>
          <w:p w14:paraId="2A644876" w14:textId="77777777" w:rsidR="00E353C7" w:rsidRPr="00704EB5" w:rsidRDefault="00E353C7" w:rsidP="00E353C7">
            <w:r w:rsidRPr="00704EB5">
              <w:t>Gesprächsangebot mit der Dipl. Psychologin und Psychotherapeutin Johanna Liesbrock</w:t>
            </w:r>
          </w:p>
          <w:p w14:paraId="02D61529" w14:textId="6C85F6A5" w:rsidR="00E353C7" w:rsidRDefault="00E353C7" w:rsidP="00E353C7">
            <w:r w:rsidRPr="00704EB5">
              <w:t>Es gibt Zeiten, in denen es hilft, seine Sorgen, Nöte oder Ängste mit einer kompetenten, vertrauenswürdigen Expertin zu besprechen. Gemeinsam wird nach Lösungen und neuen Impulsen gesucht und bei Bedarf über weitere Unterstützungsmöglichkeiten informiert.</w:t>
            </w:r>
          </w:p>
          <w:p w14:paraId="172DFFEF" w14:textId="77777777" w:rsidR="000971FB" w:rsidRPr="00704EB5" w:rsidRDefault="000971FB" w:rsidP="00E353C7"/>
          <w:p w14:paraId="7A5B0EA9" w14:textId="69F677B8" w:rsidR="00E353C7" w:rsidRPr="00704EB5" w:rsidRDefault="00E353C7" w:rsidP="00E353C7">
            <w:pPr>
              <w:rPr>
                <w:b/>
              </w:rPr>
            </w:pPr>
            <w:r w:rsidRPr="00704EB5">
              <w:rPr>
                <w:rFonts w:ascii="Wingdings 3" w:hAnsi="Wingdings 3"/>
                <w:sz w:val="18"/>
              </w:rPr>
              <w:t></w:t>
            </w:r>
            <w:r w:rsidRPr="00704EB5">
              <w:t xml:space="preserve">  Bitte anmelden!</w:t>
            </w:r>
          </w:p>
        </w:tc>
      </w:tr>
      <w:tr w:rsidR="00E353C7" w:rsidRPr="007E01E5" w14:paraId="2417C411" w14:textId="77777777" w:rsidTr="0032497F">
        <w:trPr>
          <w:trHeight w:val="817"/>
        </w:trPr>
        <w:tc>
          <w:tcPr>
            <w:tcW w:w="2179" w:type="dxa"/>
            <w:shd w:val="clear" w:color="auto" w:fill="F2F2F2" w:themeFill="background1" w:themeFillShade="F2"/>
          </w:tcPr>
          <w:p w14:paraId="255439B7" w14:textId="0B18F592" w:rsidR="00E353C7" w:rsidRDefault="00E353C7" w:rsidP="00E353C7">
            <w:pPr>
              <w:rPr>
                <w:rFonts w:ascii="Tahoma" w:hAnsi="Tahoma" w:cs="Tahoma"/>
              </w:rPr>
            </w:pPr>
            <w:r>
              <w:rPr>
                <w:rFonts w:ascii="Tahoma" w:hAnsi="Tahoma" w:cs="Tahoma"/>
              </w:rPr>
              <w:lastRenderedPageBreak/>
              <w:t>Dienstag</w:t>
            </w:r>
            <w:r w:rsidRPr="00CD52AC">
              <w:rPr>
                <w:rFonts w:ascii="Tahoma" w:hAnsi="Tahoma" w:cs="Tahoma"/>
              </w:rPr>
              <w:br/>
              <w:t xml:space="preserve">   </w:t>
            </w:r>
            <w:r w:rsidRPr="00CD52AC">
              <w:rPr>
                <w:rFonts w:ascii="Tahoma" w:hAnsi="Tahoma" w:cs="Tahoma"/>
                <w:b/>
                <w:bCs/>
              </w:rPr>
              <w:t>1</w:t>
            </w:r>
            <w:r>
              <w:rPr>
                <w:rFonts w:ascii="Tahoma" w:hAnsi="Tahoma" w:cs="Tahoma"/>
                <w:b/>
                <w:bCs/>
              </w:rPr>
              <w:t>2</w:t>
            </w:r>
            <w:r w:rsidRPr="00CD52AC">
              <w:rPr>
                <w:rFonts w:ascii="Tahoma" w:hAnsi="Tahoma" w:cs="Tahoma"/>
                <w:b/>
                <w:bCs/>
              </w:rPr>
              <w:t>.05</w:t>
            </w:r>
            <w:r w:rsidRPr="00CD52AC">
              <w:rPr>
                <w:rFonts w:ascii="Tahoma" w:hAnsi="Tahoma" w:cs="Tahoma"/>
                <w:b/>
              </w:rPr>
              <w:t>.</w:t>
            </w:r>
            <w:r w:rsidRPr="00CD52AC">
              <w:rPr>
                <w:rFonts w:ascii="Tahoma" w:hAnsi="Tahoma" w:cs="Tahoma"/>
                <w:b/>
                <w:bCs/>
              </w:rPr>
              <w:t>2026</w:t>
            </w:r>
            <w:r w:rsidRPr="00CD52AC">
              <w:rPr>
                <w:rFonts w:ascii="Tahoma" w:hAnsi="Tahoma" w:cs="Tahoma"/>
              </w:rPr>
              <w:br/>
              <w:t xml:space="preserve">      1</w:t>
            </w:r>
            <w:r>
              <w:rPr>
                <w:rFonts w:ascii="Tahoma" w:hAnsi="Tahoma" w:cs="Tahoma"/>
              </w:rPr>
              <w:t>0</w:t>
            </w:r>
            <w:r w:rsidRPr="00CD52AC">
              <w:rPr>
                <w:rFonts w:ascii="Tahoma" w:hAnsi="Tahoma" w:cs="Tahoma"/>
              </w:rPr>
              <w:t>:</w:t>
            </w:r>
            <w:r>
              <w:rPr>
                <w:rFonts w:ascii="Tahoma" w:hAnsi="Tahoma" w:cs="Tahoma"/>
              </w:rPr>
              <w:t>3</w:t>
            </w:r>
            <w:r w:rsidRPr="00CD52AC">
              <w:rPr>
                <w:rFonts w:ascii="Tahoma" w:hAnsi="Tahoma" w:cs="Tahoma"/>
              </w:rPr>
              <w:t>0</w:t>
            </w:r>
          </w:p>
          <w:p w14:paraId="07F39130" w14:textId="67B4E566" w:rsidR="00E353C7" w:rsidRPr="00CD52AC" w:rsidRDefault="00E353C7" w:rsidP="00E353C7">
            <w:pPr>
              <w:jc w:val="center"/>
              <w:rPr>
                <w:rFonts w:ascii="Tahoma" w:hAnsi="Tahoma" w:cs="Tahoma"/>
                <w:b/>
                <w:bCs/>
              </w:rPr>
            </w:pPr>
            <w:r w:rsidRPr="00CD52AC">
              <w:rPr>
                <w:rFonts w:ascii="Tahoma" w:hAnsi="Tahoma" w:cs="Tahoma"/>
                <w:b/>
                <w:bCs/>
              </w:rPr>
              <w:t>VFF</w:t>
            </w:r>
          </w:p>
          <w:p w14:paraId="54E84C99" w14:textId="77777777" w:rsidR="00E353C7" w:rsidRPr="00CD52AC" w:rsidRDefault="00E353C7" w:rsidP="00E353C7">
            <w:pPr>
              <w:rPr>
                <w:rFonts w:ascii="Tahoma" w:hAnsi="Tahoma" w:cs="Tahoma"/>
              </w:rPr>
            </w:pPr>
          </w:p>
        </w:tc>
        <w:tc>
          <w:tcPr>
            <w:tcW w:w="5548" w:type="dxa"/>
            <w:shd w:val="clear" w:color="auto" w:fill="FFFFFF" w:themeFill="background1"/>
          </w:tcPr>
          <w:p w14:paraId="7AC101BA" w14:textId="77777777" w:rsidR="00E353C7" w:rsidRDefault="00E353C7" w:rsidP="00E353C7">
            <w:pPr>
              <w:rPr>
                <w:b/>
              </w:rPr>
            </w:pPr>
            <w:r>
              <w:rPr>
                <w:b/>
              </w:rPr>
              <w:t>Ausflug zum Schloss Brühl</w:t>
            </w:r>
          </w:p>
          <w:p w14:paraId="10BF18A6" w14:textId="59661C40" w:rsidR="00E353C7" w:rsidRDefault="00E353C7" w:rsidP="00E353C7">
            <w:pPr>
              <w:rPr>
                <w:bCs/>
              </w:rPr>
            </w:pPr>
            <w:r>
              <w:rPr>
                <w:bCs/>
              </w:rPr>
              <w:t xml:space="preserve">mit Führung (Beginn 12:30 Uhr, ca. 1 Stunde), </w:t>
            </w:r>
          </w:p>
          <w:p w14:paraId="2647E1FE" w14:textId="3F82208F" w:rsidR="00E353C7" w:rsidRDefault="00E353C7" w:rsidP="00E353C7">
            <w:pPr>
              <w:rPr>
                <w:bCs/>
              </w:rPr>
            </w:pPr>
            <w:r>
              <w:rPr>
                <w:bCs/>
              </w:rPr>
              <w:t>Begleitung Monika Leinhos und Gisela Dorp,</w:t>
            </w:r>
          </w:p>
          <w:p w14:paraId="329520E8" w14:textId="22518C5D" w:rsidR="00E353C7" w:rsidRDefault="00E353C7" w:rsidP="00E353C7">
            <w:pPr>
              <w:rPr>
                <w:bCs/>
              </w:rPr>
            </w:pPr>
            <w:r>
              <w:rPr>
                <w:bCs/>
              </w:rPr>
              <w:t>anschließend Einkehr im Restaurant Brühler Wirtshaus</w:t>
            </w:r>
          </w:p>
          <w:p w14:paraId="074C2B2D" w14:textId="58050CAD" w:rsidR="00E353C7" w:rsidRDefault="00E353C7" w:rsidP="00E353C7">
            <w:pPr>
              <w:rPr>
                <w:bCs/>
              </w:rPr>
            </w:pPr>
            <w:r>
              <w:rPr>
                <w:bCs/>
              </w:rPr>
              <w:t>Kosten: 5 € Führung</w:t>
            </w:r>
          </w:p>
          <w:p w14:paraId="578EE7BD" w14:textId="77777777" w:rsidR="00E353C7" w:rsidRDefault="00E353C7" w:rsidP="00E353C7">
            <w:pPr>
              <w:rPr>
                <w:bCs/>
              </w:rPr>
            </w:pPr>
            <w:r>
              <w:rPr>
                <w:bCs/>
              </w:rPr>
              <w:t xml:space="preserve">Fahrtkosten und Restaurantbesuch auf </w:t>
            </w:r>
          </w:p>
          <w:p w14:paraId="62A08AE2" w14:textId="40495000" w:rsidR="00E353C7" w:rsidRDefault="00E353C7" w:rsidP="00E353C7">
            <w:pPr>
              <w:rPr>
                <w:bCs/>
              </w:rPr>
            </w:pPr>
            <w:r>
              <w:rPr>
                <w:bCs/>
              </w:rPr>
              <w:t>eigene Kosten</w:t>
            </w:r>
          </w:p>
          <w:p w14:paraId="4556A923" w14:textId="77777777" w:rsidR="00E353C7" w:rsidRDefault="00E353C7" w:rsidP="00E353C7">
            <w:pPr>
              <w:rPr>
                <w:bCs/>
              </w:rPr>
            </w:pPr>
            <w:r>
              <w:rPr>
                <w:bCs/>
              </w:rPr>
              <w:t xml:space="preserve">Treffpunkt: </w:t>
            </w:r>
            <w:r w:rsidRPr="00E23AE9">
              <w:rPr>
                <w:b/>
              </w:rPr>
              <w:t>10:30 Uhr</w:t>
            </w:r>
            <w:r>
              <w:rPr>
                <w:bCs/>
              </w:rPr>
              <w:t xml:space="preserve"> am Reisezentrum Hbf Düsseldorf (Abfahrt 10:58 Uhr RE 5, Gleis 16), Fußweg vom Bahnhof Brühl zum Schloss ca. </w:t>
            </w:r>
          </w:p>
          <w:p w14:paraId="086D7C5F" w14:textId="56E889BD" w:rsidR="00E353C7" w:rsidRDefault="00E353C7" w:rsidP="00E353C7">
            <w:pPr>
              <w:rPr>
                <w:bCs/>
              </w:rPr>
            </w:pPr>
            <w:r>
              <w:rPr>
                <w:bCs/>
              </w:rPr>
              <w:t>10 Minuten</w:t>
            </w:r>
          </w:p>
          <w:p w14:paraId="31F8FE63" w14:textId="77777777" w:rsidR="00E353C7" w:rsidRDefault="00E353C7" w:rsidP="00E353C7">
            <w:pPr>
              <w:rPr>
                <w:bCs/>
              </w:rPr>
            </w:pPr>
          </w:p>
          <w:p w14:paraId="6ECF5C60" w14:textId="5353E49B" w:rsidR="00E353C7" w:rsidRPr="00CD52AC" w:rsidRDefault="00E353C7" w:rsidP="00E353C7">
            <w:pPr>
              <w:rPr>
                <w:b/>
              </w:rPr>
            </w:pPr>
            <w:r w:rsidRPr="009703DD">
              <w:rPr>
                <w:rFonts w:ascii="Wingdings 3" w:hAnsi="Wingdings 3"/>
                <w:color w:val="BFBFBF" w:themeColor="background1" w:themeShade="BF"/>
                <w:sz w:val="18"/>
              </w:rPr>
              <w:t></w:t>
            </w:r>
            <w:r w:rsidRPr="009703DD">
              <w:t xml:space="preserve">  Bitte anmelden!</w:t>
            </w:r>
          </w:p>
        </w:tc>
      </w:tr>
      <w:tr w:rsidR="00E353C7" w:rsidRPr="007E01E5" w14:paraId="0458EF47" w14:textId="77777777" w:rsidTr="0032497F">
        <w:trPr>
          <w:trHeight w:val="817"/>
        </w:trPr>
        <w:tc>
          <w:tcPr>
            <w:tcW w:w="2179" w:type="dxa"/>
            <w:shd w:val="clear" w:color="auto" w:fill="F2F2F2" w:themeFill="background1" w:themeFillShade="F2"/>
          </w:tcPr>
          <w:p w14:paraId="68D96543" w14:textId="4CFFD3BB" w:rsidR="00E353C7" w:rsidRPr="003A7F48" w:rsidRDefault="00E353C7" w:rsidP="00E353C7">
            <w:pPr>
              <w:rPr>
                <w:rFonts w:ascii="Tahoma" w:hAnsi="Tahoma" w:cs="Tahoma"/>
              </w:rPr>
            </w:pPr>
            <w:r w:rsidRPr="003A7F48">
              <w:rPr>
                <w:rFonts w:ascii="Tahoma" w:hAnsi="Tahoma" w:cs="Tahoma"/>
              </w:rPr>
              <w:t>Mittwoch</w:t>
            </w:r>
            <w:r w:rsidRPr="003A7F48">
              <w:rPr>
                <w:rFonts w:ascii="Tahoma" w:hAnsi="Tahoma" w:cs="Tahoma"/>
              </w:rPr>
              <w:br/>
              <w:t xml:space="preserve">   </w:t>
            </w:r>
            <w:r w:rsidRPr="001047BF">
              <w:rPr>
                <w:rFonts w:ascii="Tahoma" w:hAnsi="Tahoma" w:cs="Tahoma"/>
                <w:b/>
                <w:bCs/>
              </w:rPr>
              <w:t>13</w:t>
            </w:r>
            <w:r w:rsidRPr="003A7F48">
              <w:rPr>
                <w:rFonts w:ascii="Tahoma" w:hAnsi="Tahoma" w:cs="Tahoma"/>
                <w:b/>
              </w:rPr>
              <w:t>.</w:t>
            </w:r>
            <w:r w:rsidRPr="003A7F48">
              <w:rPr>
                <w:rFonts w:ascii="Tahoma" w:hAnsi="Tahoma" w:cs="Tahoma"/>
                <w:b/>
                <w:bCs/>
              </w:rPr>
              <w:t>05.2026</w:t>
            </w:r>
            <w:r w:rsidRPr="003A7F48">
              <w:rPr>
                <w:rFonts w:ascii="Tahoma" w:hAnsi="Tahoma" w:cs="Tahoma"/>
              </w:rPr>
              <w:br/>
              <w:t xml:space="preserve">      10:30-12:30</w:t>
            </w:r>
          </w:p>
          <w:p w14:paraId="770EAA15" w14:textId="77777777" w:rsidR="00E353C7" w:rsidRPr="003A7F48" w:rsidRDefault="00E353C7" w:rsidP="00E353C7">
            <w:pPr>
              <w:rPr>
                <w:rFonts w:ascii="Tahoma" w:hAnsi="Tahoma" w:cs="Tahoma"/>
              </w:rPr>
            </w:pPr>
            <w:r w:rsidRPr="003A7F48">
              <w:rPr>
                <w:rFonts w:ascii="Tahoma" w:hAnsi="Tahoma" w:cs="Tahoma"/>
                <w:noProof/>
              </w:rPr>
              <w:drawing>
                <wp:anchor distT="0" distB="0" distL="114300" distR="114300" simplePos="0" relativeHeight="291051008" behindDoc="0" locked="0" layoutInCell="1" allowOverlap="1" wp14:anchorId="767A0B8F" wp14:editId="431A5DF1">
                  <wp:simplePos x="0" y="0"/>
                  <wp:positionH relativeFrom="column">
                    <wp:posOffset>328930</wp:posOffset>
                  </wp:positionH>
                  <wp:positionV relativeFrom="paragraph">
                    <wp:posOffset>116840</wp:posOffset>
                  </wp:positionV>
                  <wp:extent cx="289561" cy="295657"/>
                  <wp:effectExtent l="0" t="0" r="0" b="9525"/>
                  <wp:wrapThrough wrapText="bothSides">
                    <wp:wrapPolygon edited="0">
                      <wp:start x="0" y="0"/>
                      <wp:lineTo x="0" y="20903"/>
                      <wp:lineTo x="19895" y="20903"/>
                      <wp:lineTo x="19895" y="0"/>
                      <wp:lineTo x="0" y="0"/>
                    </wp:wrapPolygon>
                  </wp:wrapThrough>
                  <wp:docPr id="1453817872" name="Grafik 1453817872" descr="Ein Bild, das Foto, sitzend, Bildschirm,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Foto, sitzend, Bildschirm, Frau enthält.&#10;&#10;Automatisch generierte Beschreibung"/>
                          <pic:cNvPicPr/>
                        </pic:nvPicPr>
                        <pic:blipFill>
                          <a:blip r:embed="rId25"/>
                          <a:stretch>
                            <a:fillRect/>
                          </a:stretch>
                        </pic:blipFill>
                        <pic:spPr>
                          <a:xfrm>
                            <a:off x="0" y="0"/>
                            <a:ext cx="289561" cy="295657"/>
                          </a:xfrm>
                          <a:prstGeom prst="rect">
                            <a:avLst/>
                          </a:prstGeom>
                        </pic:spPr>
                      </pic:pic>
                    </a:graphicData>
                  </a:graphic>
                </wp:anchor>
              </w:drawing>
            </w:r>
          </w:p>
          <w:p w14:paraId="089FD34E" w14:textId="77777777" w:rsidR="00E353C7" w:rsidRPr="003A7F48" w:rsidRDefault="00E353C7" w:rsidP="00E353C7">
            <w:pPr>
              <w:rPr>
                <w:rFonts w:ascii="Tahoma" w:hAnsi="Tahoma" w:cs="Tahoma"/>
              </w:rPr>
            </w:pPr>
          </w:p>
          <w:p w14:paraId="5D15D92F" w14:textId="77777777" w:rsidR="00E353C7" w:rsidRPr="00CD52AC" w:rsidRDefault="00E353C7" w:rsidP="00E353C7">
            <w:pPr>
              <w:rPr>
                <w:rFonts w:ascii="Tahoma" w:hAnsi="Tahoma" w:cs="Tahoma"/>
              </w:rPr>
            </w:pPr>
          </w:p>
        </w:tc>
        <w:tc>
          <w:tcPr>
            <w:tcW w:w="5548" w:type="dxa"/>
            <w:shd w:val="clear" w:color="auto" w:fill="FFFFFF" w:themeFill="background1"/>
          </w:tcPr>
          <w:p w14:paraId="270E04AB" w14:textId="77777777" w:rsidR="00E353C7" w:rsidRPr="005472C1" w:rsidRDefault="00E353C7" w:rsidP="00E353C7">
            <w:pPr>
              <w:spacing w:line="240" w:lineRule="auto"/>
              <w:rPr>
                <w:b/>
                <w:bCs/>
                <w:color w:val="000000" w:themeColor="text1"/>
              </w:rPr>
            </w:pPr>
            <w:r w:rsidRPr="005472C1">
              <w:rPr>
                <w:b/>
                <w:bCs/>
                <w:color w:val="000000" w:themeColor="text1"/>
              </w:rPr>
              <w:t xml:space="preserve">Kulturhäppchen „Frühlingszauber“ </w:t>
            </w:r>
          </w:p>
          <w:p w14:paraId="5FD5CDE4" w14:textId="77777777" w:rsidR="00E353C7" w:rsidRPr="005472C1" w:rsidRDefault="00E353C7" w:rsidP="00E353C7">
            <w:r w:rsidRPr="005472C1">
              <w:t xml:space="preserve">Nach dem gemeinsamen Frühstück liest die </w:t>
            </w:r>
          </w:p>
          <w:p w14:paraId="28487F64" w14:textId="77777777" w:rsidR="00E353C7" w:rsidRPr="005472C1" w:rsidRDefault="00E353C7" w:rsidP="00E353C7">
            <w:pPr>
              <w:rPr>
                <w:bCs/>
              </w:rPr>
            </w:pPr>
            <w:r w:rsidRPr="005472C1">
              <w:t xml:space="preserve">Projektgruppe Lesen </w:t>
            </w:r>
            <w:r w:rsidRPr="005472C1">
              <w:rPr>
                <w:bCs/>
              </w:rPr>
              <w:t xml:space="preserve">Geschichten und Gedichte und nimmt uns literarisch mit durch die </w:t>
            </w:r>
          </w:p>
          <w:p w14:paraId="004BF7D3" w14:textId="77777777" w:rsidR="00E353C7" w:rsidRPr="005472C1" w:rsidRDefault="00E353C7" w:rsidP="00E353C7">
            <w:pPr>
              <w:rPr>
                <w:bCs/>
              </w:rPr>
            </w:pPr>
            <w:r w:rsidRPr="005472C1">
              <w:rPr>
                <w:bCs/>
              </w:rPr>
              <w:t>blühende Natur.</w:t>
            </w:r>
          </w:p>
          <w:p w14:paraId="7D6EFA9E" w14:textId="77777777" w:rsidR="00E353C7" w:rsidRPr="003A7F48" w:rsidRDefault="00E353C7" w:rsidP="00E353C7">
            <w:pPr>
              <w:spacing w:line="240" w:lineRule="auto"/>
            </w:pPr>
            <w:r w:rsidRPr="005472C1">
              <w:rPr>
                <w:color w:val="000000" w:themeColor="text1"/>
              </w:rPr>
              <w:t>Kosten: Jeder zahlt nach seinen Möglichkeiten</w:t>
            </w:r>
          </w:p>
          <w:p w14:paraId="61E601B3" w14:textId="77777777" w:rsidR="00E353C7" w:rsidRPr="003A7F48" w:rsidRDefault="00E353C7" w:rsidP="00E353C7">
            <w:pPr>
              <w:spacing w:line="240" w:lineRule="auto"/>
            </w:pPr>
          </w:p>
          <w:p w14:paraId="2A39BEC9" w14:textId="4FDC0B37" w:rsidR="00E353C7" w:rsidRPr="00CD52AC" w:rsidRDefault="00E353C7" w:rsidP="00E353C7">
            <w:pPr>
              <w:rPr>
                <w:b/>
              </w:rPr>
            </w:pPr>
            <w:r w:rsidRPr="003A7F48">
              <w:rPr>
                <w:rFonts w:ascii="Wingdings 3" w:hAnsi="Wingdings 3"/>
                <w:color w:val="BFBFBF" w:themeColor="background1" w:themeShade="BF"/>
                <w:sz w:val="18"/>
              </w:rPr>
              <w:t></w:t>
            </w:r>
            <w:r w:rsidRPr="003A7F48">
              <w:t xml:space="preserve">  Bitte anmelden!</w:t>
            </w:r>
          </w:p>
        </w:tc>
      </w:tr>
      <w:tr w:rsidR="00E353C7" w:rsidRPr="007E01E5" w14:paraId="31EC7BCA" w14:textId="77777777" w:rsidTr="0032497F">
        <w:trPr>
          <w:trHeight w:val="817"/>
        </w:trPr>
        <w:tc>
          <w:tcPr>
            <w:tcW w:w="2179" w:type="dxa"/>
            <w:shd w:val="clear" w:color="auto" w:fill="F2F2F2" w:themeFill="background1" w:themeFillShade="F2"/>
          </w:tcPr>
          <w:p w14:paraId="38908D4D" w14:textId="0EC62625" w:rsidR="00E353C7" w:rsidRPr="001047BF" w:rsidRDefault="00E353C7" w:rsidP="00E353C7">
            <w:pPr>
              <w:rPr>
                <w:rFonts w:ascii="Tahoma" w:hAnsi="Tahoma" w:cs="Tahoma"/>
              </w:rPr>
            </w:pPr>
            <w:r w:rsidRPr="001047BF">
              <w:rPr>
                <w:rFonts w:ascii="Tahoma" w:hAnsi="Tahoma" w:cs="Tahoma"/>
              </w:rPr>
              <w:t>Montag</w:t>
            </w:r>
            <w:r w:rsidRPr="001047BF">
              <w:rPr>
                <w:rFonts w:ascii="Tahoma" w:hAnsi="Tahoma" w:cs="Tahoma"/>
              </w:rPr>
              <w:br/>
              <w:t xml:space="preserve">   </w:t>
            </w:r>
            <w:r w:rsidRPr="001047BF">
              <w:rPr>
                <w:rFonts w:ascii="Tahoma" w:hAnsi="Tahoma" w:cs="Tahoma"/>
                <w:b/>
                <w:bCs/>
              </w:rPr>
              <w:t>18.05.2026</w:t>
            </w:r>
            <w:r w:rsidRPr="001047BF">
              <w:rPr>
                <w:rFonts w:ascii="Tahoma" w:hAnsi="Tahoma" w:cs="Tahoma"/>
              </w:rPr>
              <w:br/>
              <w:t xml:space="preserve">      14:00-16:00</w:t>
            </w:r>
          </w:p>
          <w:p w14:paraId="731CE05A" w14:textId="77777777" w:rsidR="00E353C7" w:rsidRPr="003A7F48" w:rsidRDefault="00E353C7" w:rsidP="00E353C7">
            <w:pPr>
              <w:rPr>
                <w:rFonts w:ascii="Tahoma" w:hAnsi="Tahoma" w:cs="Tahoma"/>
              </w:rPr>
            </w:pPr>
          </w:p>
        </w:tc>
        <w:tc>
          <w:tcPr>
            <w:tcW w:w="5548" w:type="dxa"/>
            <w:shd w:val="clear" w:color="auto" w:fill="FFFFFF" w:themeFill="background1"/>
          </w:tcPr>
          <w:p w14:paraId="1C898D61" w14:textId="77777777" w:rsidR="00E353C7" w:rsidRPr="001047BF" w:rsidRDefault="00E353C7" w:rsidP="00E353C7">
            <w:pPr>
              <w:rPr>
                <w:b/>
              </w:rPr>
            </w:pPr>
            <w:r w:rsidRPr="001047BF">
              <w:rPr>
                <w:b/>
              </w:rPr>
              <w:t xml:space="preserve">Versichertenberatung </w:t>
            </w:r>
          </w:p>
          <w:p w14:paraId="640183E0" w14:textId="77777777" w:rsidR="00E353C7" w:rsidRPr="001047BF" w:rsidRDefault="00E353C7" w:rsidP="00E353C7">
            <w:r w:rsidRPr="001047BF">
              <w:t>mit Eva Ringertz Polaskova</w:t>
            </w:r>
          </w:p>
          <w:p w14:paraId="292D06B6" w14:textId="77777777" w:rsidR="00E353C7" w:rsidRPr="001047BF" w:rsidRDefault="00E353C7" w:rsidP="00E353C7"/>
          <w:p w14:paraId="35D7C6A5" w14:textId="3F6741E5" w:rsidR="00E353C7" w:rsidRPr="003A7F48" w:rsidRDefault="00E353C7" w:rsidP="00E353C7">
            <w:pPr>
              <w:spacing w:line="240" w:lineRule="auto"/>
              <w:rPr>
                <w:b/>
                <w:bCs/>
                <w:color w:val="000000" w:themeColor="text1"/>
              </w:rPr>
            </w:pPr>
            <w:r w:rsidRPr="001047BF">
              <w:rPr>
                <w:rFonts w:ascii="Wingdings 3" w:hAnsi="Wingdings 3"/>
                <w:color w:val="BFBFBF" w:themeColor="background1" w:themeShade="BF"/>
                <w:sz w:val="18"/>
              </w:rPr>
              <w:t></w:t>
            </w:r>
            <w:r w:rsidRPr="001047BF">
              <w:t xml:space="preserve">  Bitte anmelden!</w:t>
            </w:r>
          </w:p>
        </w:tc>
      </w:tr>
      <w:tr w:rsidR="00E353C7" w:rsidRPr="007E01E5" w14:paraId="58DF42AA" w14:textId="77777777" w:rsidTr="0032497F">
        <w:trPr>
          <w:trHeight w:val="817"/>
        </w:trPr>
        <w:tc>
          <w:tcPr>
            <w:tcW w:w="2179" w:type="dxa"/>
            <w:shd w:val="clear" w:color="auto" w:fill="F2F2F2" w:themeFill="background1" w:themeFillShade="F2"/>
          </w:tcPr>
          <w:p w14:paraId="32BB6D46" w14:textId="1C00782F" w:rsidR="00E353C7" w:rsidRPr="00202127" w:rsidRDefault="00E353C7" w:rsidP="00E353C7">
            <w:pPr>
              <w:rPr>
                <w:rFonts w:ascii="Tahoma" w:hAnsi="Tahoma" w:cs="Tahoma"/>
              </w:rPr>
            </w:pPr>
            <w:r w:rsidRPr="00202127">
              <w:rPr>
                <w:rFonts w:ascii="Tahoma" w:hAnsi="Tahoma" w:cs="Tahoma"/>
              </w:rPr>
              <w:t>Dienstag</w:t>
            </w:r>
            <w:r w:rsidRPr="00202127">
              <w:rPr>
                <w:rFonts w:ascii="Tahoma" w:hAnsi="Tahoma" w:cs="Tahoma"/>
              </w:rPr>
              <w:br/>
              <w:t xml:space="preserve">   </w:t>
            </w:r>
            <w:r w:rsidRPr="00202127">
              <w:rPr>
                <w:rFonts w:ascii="Tahoma" w:hAnsi="Tahoma" w:cs="Tahoma"/>
                <w:b/>
              </w:rPr>
              <w:t>19</w:t>
            </w:r>
            <w:r w:rsidRPr="00202127">
              <w:rPr>
                <w:rFonts w:ascii="Tahoma" w:hAnsi="Tahoma" w:cs="Tahoma"/>
                <w:b/>
                <w:bCs/>
              </w:rPr>
              <w:t>.05.2026</w:t>
            </w:r>
            <w:r w:rsidRPr="00202127">
              <w:rPr>
                <w:rFonts w:ascii="Tahoma" w:hAnsi="Tahoma" w:cs="Tahoma"/>
              </w:rPr>
              <w:br/>
              <w:t xml:space="preserve">      10:30-12:00</w:t>
            </w:r>
          </w:p>
          <w:p w14:paraId="1D37AF3F" w14:textId="77777777" w:rsidR="00E353C7" w:rsidRPr="00202127" w:rsidRDefault="00E353C7" w:rsidP="00E353C7">
            <w:pPr>
              <w:rPr>
                <w:rFonts w:ascii="Tahoma" w:hAnsi="Tahoma" w:cs="Tahoma"/>
              </w:rPr>
            </w:pPr>
          </w:p>
        </w:tc>
        <w:tc>
          <w:tcPr>
            <w:tcW w:w="5548" w:type="dxa"/>
            <w:shd w:val="clear" w:color="auto" w:fill="FFFFFF" w:themeFill="background1"/>
          </w:tcPr>
          <w:p w14:paraId="5B5BF297" w14:textId="77777777" w:rsidR="00E353C7" w:rsidRPr="00202127" w:rsidRDefault="00E353C7" w:rsidP="00E353C7">
            <w:pPr>
              <w:rPr>
                <w:b/>
              </w:rPr>
            </w:pPr>
            <w:r w:rsidRPr="00202127">
              <w:rPr>
                <w:b/>
              </w:rPr>
              <w:t>Knobelei und Rätselspaß</w:t>
            </w:r>
          </w:p>
          <w:p w14:paraId="717674BA" w14:textId="77777777" w:rsidR="00E353C7" w:rsidRPr="00202127" w:rsidRDefault="00E353C7" w:rsidP="00E353C7">
            <w:r w:rsidRPr="00202127">
              <w:t>mit Kirsten Schulte-Frohlinde</w:t>
            </w:r>
          </w:p>
          <w:p w14:paraId="6868F6A8" w14:textId="77777777" w:rsidR="00E353C7" w:rsidRPr="00202127" w:rsidRDefault="00E353C7" w:rsidP="00E353C7">
            <w:r w:rsidRPr="00202127">
              <w:t xml:space="preserve">In kleiner fröhlicher Runde wollen wir mit </w:t>
            </w:r>
          </w:p>
          <w:p w14:paraId="1DCB8B3C" w14:textId="77777777" w:rsidR="00E353C7" w:rsidRPr="00202127" w:rsidRDefault="00E353C7" w:rsidP="00E353C7">
            <w:r w:rsidRPr="00202127">
              <w:t>Wörtern spielen und leichte Rätsel lösen.</w:t>
            </w:r>
          </w:p>
          <w:p w14:paraId="24A94E79" w14:textId="77777777" w:rsidR="00E353C7" w:rsidRPr="00202127" w:rsidRDefault="00E353C7" w:rsidP="00E353C7"/>
          <w:p w14:paraId="7C4AB3C3" w14:textId="0E342AFD" w:rsidR="00E353C7" w:rsidRPr="00202127" w:rsidRDefault="00E353C7" w:rsidP="00E353C7">
            <w:pPr>
              <w:rPr>
                <w:b/>
              </w:rPr>
            </w:pPr>
            <w:r w:rsidRPr="00202127">
              <w:rPr>
                <w:rFonts w:ascii="Wingdings 3" w:hAnsi="Wingdings 3"/>
                <w:color w:val="BFBFBF" w:themeColor="background1" w:themeShade="BF"/>
                <w:sz w:val="18"/>
              </w:rPr>
              <w:t></w:t>
            </w:r>
            <w:r w:rsidRPr="00202127">
              <w:t xml:space="preserve">  Bitte anmelden!</w:t>
            </w:r>
          </w:p>
        </w:tc>
      </w:tr>
      <w:tr w:rsidR="00E353C7" w:rsidRPr="007E01E5" w14:paraId="03482636" w14:textId="77777777" w:rsidTr="0032497F">
        <w:trPr>
          <w:trHeight w:val="817"/>
        </w:trPr>
        <w:tc>
          <w:tcPr>
            <w:tcW w:w="2179" w:type="dxa"/>
            <w:shd w:val="clear" w:color="auto" w:fill="F2F2F2" w:themeFill="background1" w:themeFillShade="F2"/>
          </w:tcPr>
          <w:p w14:paraId="6397DB69" w14:textId="7DF23900" w:rsidR="00E353C7" w:rsidRPr="00202127" w:rsidRDefault="00E353C7" w:rsidP="00E353C7">
            <w:pPr>
              <w:rPr>
                <w:rFonts w:ascii="Tahoma" w:hAnsi="Tahoma" w:cs="Tahoma"/>
              </w:rPr>
            </w:pPr>
            <w:r w:rsidRPr="00202127">
              <w:rPr>
                <w:rFonts w:ascii="Tahoma" w:hAnsi="Tahoma" w:cs="Tahoma"/>
              </w:rPr>
              <w:lastRenderedPageBreak/>
              <w:t>Dienstag</w:t>
            </w:r>
            <w:r w:rsidRPr="00202127">
              <w:rPr>
                <w:rFonts w:ascii="Tahoma" w:hAnsi="Tahoma" w:cs="Tahoma"/>
              </w:rPr>
              <w:br/>
              <w:t xml:space="preserve">   </w:t>
            </w:r>
            <w:r w:rsidRPr="00202127">
              <w:rPr>
                <w:rFonts w:ascii="Tahoma" w:hAnsi="Tahoma" w:cs="Tahoma"/>
                <w:b/>
              </w:rPr>
              <w:t>19</w:t>
            </w:r>
            <w:r w:rsidRPr="00202127">
              <w:rPr>
                <w:rFonts w:ascii="Tahoma" w:hAnsi="Tahoma" w:cs="Tahoma"/>
                <w:b/>
                <w:bCs/>
              </w:rPr>
              <w:t>.05.2026</w:t>
            </w:r>
            <w:r w:rsidRPr="00202127">
              <w:rPr>
                <w:rFonts w:ascii="Tahoma" w:hAnsi="Tahoma" w:cs="Tahoma"/>
              </w:rPr>
              <w:br/>
              <w:t xml:space="preserve">      1</w:t>
            </w:r>
            <w:r>
              <w:rPr>
                <w:rFonts w:ascii="Tahoma" w:hAnsi="Tahoma" w:cs="Tahoma"/>
              </w:rPr>
              <w:t>2</w:t>
            </w:r>
            <w:r w:rsidRPr="00202127">
              <w:rPr>
                <w:rFonts w:ascii="Tahoma" w:hAnsi="Tahoma" w:cs="Tahoma"/>
              </w:rPr>
              <w:t>:</w:t>
            </w:r>
            <w:r>
              <w:rPr>
                <w:rFonts w:ascii="Tahoma" w:hAnsi="Tahoma" w:cs="Tahoma"/>
              </w:rPr>
              <w:t>00</w:t>
            </w:r>
          </w:p>
          <w:p w14:paraId="51916F6D" w14:textId="77777777" w:rsidR="00E353C7" w:rsidRPr="00202127" w:rsidRDefault="00E353C7" w:rsidP="00E353C7">
            <w:pPr>
              <w:rPr>
                <w:rFonts w:ascii="Tahoma" w:hAnsi="Tahoma" w:cs="Tahoma"/>
              </w:rPr>
            </w:pPr>
          </w:p>
        </w:tc>
        <w:tc>
          <w:tcPr>
            <w:tcW w:w="5548" w:type="dxa"/>
            <w:shd w:val="clear" w:color="auto" w:fill="FFFFFF" w:themeFill="background1"/>
          </w:tcPr>
          <w:p w14:paraId="3E1F5F3A" w14:textId="77777777" w:rsidR="00E353C7" w:rsidRDefault="00E353C7" w:rsidP="00E353C7">
            <w:pPr>
              <w:shd w:val="clear" w:color="auto" w:fill="FFFFFF"/>
              <w:spacing w:line="240" w:lineRule="auto"/>
              <w:rPr>
                <w:b/>
                <w:bCs/>
                <w:color w:val="222222"/>
              </w:rPr>
            </w:pPr>
            <w:r w:rsidRPr="00202127">
              <w:rPr>
                <w:b/>
                <w:bCs/>
                <w:color w:val="222222"/>
              </w:rPr>
              <w:t>Schauen Sie hinter die Kulissen der Deutschen Oper am Rhein!</w:t>
            </w:r>
          </w:p>
          <w:p w14:paraId="1A5965EB" w14:textId="46473322" w:rsidR="00E353C7" w:rsidRPr="00202127" w:rsidRDefault="00E353C7" w:rsidP="00E353C7">
            <w:pPr>
              <w:shd w:val="clear" w:color="auto" w:fill="FFFFFF"/>
              <w:spacing w:line="240" w:lineRule="auto"/>
              <w:rPr>
                <w:color w:val="222222"/>
                <w:sz w:val="24"/>
                <w:szCs w:val="24"/>
              </w:rPr>
            </w:pPr>
            <w:r w:rsidRPr="00202127">
              <w:rPr>
                <w:color w:val="222222"/>
              </w:rPr>
              <w:t>Begleitung: Michael Müller</w:t>
            </w:r>
          </w:p>
          <w:p w14:paraId="26634F4F" w14:textId="77777777" w:rsidR="00E353C7" w:rsidRDefault="00E353C7" w:rsidP="00E353C7">
            <w:pPr>
              <w:shd w:val="clear" w:color="auto" w:fill="FFFFFF"/>
              <w:spacing w:line="240" w:lineRule="auto"/>
              <w:rPr>
                <w:color w:val="222222"/>
              </w:rPr>
            </w:pPr>
            <w:r w:rsidRPr="00202127">
              <w:rPr>
                <w:color w:val="222222"/>
              </w:rPr>
              <w:t xml:space="preserve">Bei einer Opernhausführung sehen Sie Orte, die den Besuchern der Oper in der Regel verborgen bleiben, von der Untermaschinerie über die </w:t>
            </w:r>
          </w:p>
          <w:p w14:paraId="583D8537" w14:textId="77777777" w:rsidR="00143013" w:rsidRDefault="00E353C7" w:rsidP="00E353C7">
            <w:pPr>
              <w:shd w:val="clear" w:color="auto" w:fill="FFFFFF"/>
              <w:spacing w:line="240" w:lineRule="auto"/>
              <w:rPr>
                <w:color w:val="222222"/>
              </w:rPr>
            </w:pPr>
            <w:r w:rsidRPr="00202127">
              <w:rPr>
                <w:color w:val="222222"/>
              </w:rPr>
              <w:t>Seiten</w:t>
            </w:r>
            <w:r w:rsidR="00143013">
              <w:rPr>
                <w:color w:val="222222"/>
              </w:rPr>
              <w:t xml:space="preserve">- </w:t>
            </w:r>
            <w:r w:rsidRPr="00202127">
              <w:rPr>
                <w:color w:val="222222"/>
              </w:rPr>
              <w:t>und Hinterbühne bis z</w:t>
            </w:r>
            <w:r w:rsidR="00143013">
              <w:rPr>
                <w:color w:val="222222"/>
              </w:rPr>
              <w:t>um</w:t>
            </w:r>
            <w:r w:rsidRPr="00202127">
              <w:rPr>
                <w:color w:val="222222"/>
              </w:rPr>
              <w:t xml:space="preserve"> riesigen </w:t>
            </w:r>
          </w:p>
          <w:p w14:paraId="721E9986" w14:textId="218A7880" w:rsidR="00E353C7" w:rsidRPr="00202127" w:rsidRDefault="00E353C7" w:rsidP="00E353C7">
            <w:pPr>
              <w:shd w:val="clear" w:color="auto" w:fill="FFFFFF"/>
              <w:spacing w:line="240" w:lineRule="auto"/>
              <w:rPr>
                <w:color w:val="222222"/>
                <w:sz w:val="24"/>
                <w:szCs w:val="24"/>
              </w:rPr>
            </w:pPr>
            <w:r w:rsidRPr="00202127">
              <w:rPr>
                <w:color w:val="222222"/>
              </w:rPr>
              <w:t>Kostümfundus.</w:t>
            </w:r>
            <w:r>
              <w:rPr>
                <w:color w:val="222222"/>
              </w:rPr>
              <w:t xml:space="preserve"> </w:t>
            </w:r>
            <w:r w:rsidRPr="00202127">
              <w:rPr>
                <w:color w:val="222222"/>
              </w:rPr>
              <w:t>Was wir genau sehen werden, hängt vom Spielplan und dem aktuellen Proben-Tagesplan ab.</w:t>
            </w:r>
          </w:p>
          <w:p w14:paraId="3E011939" w14:textId="2D96E0C1" w:rsidR="00E353C7" w:rsidRDefault="00E353C7" w:rsidP="00E353C7">
            <w:pPr>
              <w:shd w:val="clear" w:color="auto" w:fill="FFFFFF"/>
              <w:spacing w:line="240" w:lineRule="auto"/>
              <w:jc w:val="both"/>
              <w:rPr>
                <w:rFonts w:ascii="Calibri" w:hAnsi="Calibri"/>
                <w:color w:val="222222"/>
              </w:rPr>
            </w:pPr>
            <w:r w:rsidRPr="00202127">
              <w:rPr>
                <w:b/>
                <w:bCs/>
                <w:color w:val="222222"/>
              </w:rPr>
              <w:t xml:space="preserve">Bitte beachten: die Führung ist nicht barrierefrei. </w:t>
            </w:r>
            <w:r w:rsidRPr="00202127">
              <w:rPr>
                <w:color w:val="222222"/>
              </w:rPr>
              <w:t>Das Mitführen von Rollstühlen und Rollatoren ist leider nicht möglich</w:t>
            </w:r>
            <w:r w:rsidRPr="0014654A">
              <w:rPr>
                <w:rFonts w:ascii="Calibri" w:hAnsi="Calibri"/>
                <w:color w:val="222222"/>
              </w:rPr>
              <w:t>.</w:t>
            </w:r>
          </w:p>
          <w:p w14:paraId="221D2312" w14:textId="5E4FA251" w:rsidR="001B49AB" w:rsidRPr="003C623A" w:rsidRDefault="003C623A" w:rsidP="00E353C7">
            <w:pPr>
              <w:shd w:val="clear" w:color="auto" w:fill="FFFFFF"/>
              <w:spacing w:line="240" w:lineRule="auto"/>
              <w:jc w:val="both"/>
              <w:rPr>
                <w:color w:val="222222"/>
              </w:rPr>
            </w:pPr>
            <w:r w:rsidRPr="003C623A">
              <w:rPr>
                <w:color w:val="222222"/>
              </w:rPr>
              <w:t xml:space="preserve">Treffpunkt: </w:t>
            </w:r>
            <w:r>
              <w:rPr>
                <w:color w:val="222222"/>
              </w:rPr>
              <w:t>Vor der Oper</w:t>
            </w:r>
          </w:p>
          <w:p w14:paraId="7539179E" w14:textId="77777777" w:rsidR="00E353C7" w:rsidRDefault="00E353C7" w:rsidP="00E353C7">
            <w:pPr>
              <w:shd w:val="clear" w:color="auto" w:fill="FFFFFF"/>
              <w:spacing w:line="240" w:lineRule="auto"/>
              <w:jc w:val="both"/>
            </w:pPr>
            <w:r w:rsidRPr="00202127">
              <w:rPr>
                <w:rFonts w:ascii="Wingdings 3" w:hAnsi="Wingdings 3"/>
                <w:color w:val="BFBFBF" w:themeColor="background1" w:themeShade="BF"/>
                <w:sz w:val="18"/>
              </w:rPr>
              <w:t></w:t>
            </w:r>
            <w:r w:rsidRPr="00202127">
              <w:t xml:space="preserve">  Bitte anmelden!</w:t>
            </w:r>
          </w:p>
          <w:p w14:paraId="536C7819" w14:textId="7EB14A24" w:rsidR="009B5460" w:rsidRPr="00202127" w:rsidRDefault="009B5460" w:rsidP="00E353C7">
            <w:pPr>
              <w:shd w:val="clear" w:color="auto" w:fill="FFFFFF"/>
              <w:spacing w:line="240" w:lineRule="auto"/>
              <w:jc w:val="both"/>
              <w:rPr>
                <w:rFonts w:ascii="Arial" w:hAnsi="Arial"/>
                <w:color w:val="222222"/>
                <w:sz w:val="24"/>
                <w:szCs w:val="24"/>
              </w:rPr>
            </w:pPr>
          </w:p>
        </w:tc>
      </w:tr>
      <w:tr w:rsidR="00E353C7" w:rsidRPr="007E01E5" w14:paraId="748BCD0D" w14:textId="77777777" w:rsidTr="0032497F">
        <w:trPr>
          <w:trHeight w:val="817"/>
        </w:trPr>
        <w:tc>
          <w:tcPr>
            <w:tcW w:w="2179" w:type="dxa"/>
            <w:shd w:val="clear" w:color="auto" w:fill="F2F2F2" w:themeFill="background1" w:themeFillShade="F2"/>
          </w:tcPr>
          <w:p w14:paraId="01748B0B" w14:textId="2362A1FE" w:rsidR="00E353C7" w:rsidRPr="00202127" w:rsidRDefault="00E353C7" w:rsidP="00E353C7">
            <w:pPr>
              <w:rPr>
                <w:rFonts w:ascii="Tahoma" w:hAnsi="Tahoma" w:cs="Tahoma"/>
              </w:rPr>
            </w:pPr>
            <w:r w:rsidRPr="004A461E">
              <w:rPr>
                <w:rFonts w:ascii="Tahoma" w:hAnsi="Tahoma" w:cs="Tahoma"/>
              </w:rPr>
              <w:t>Mittwoch</w:t>
            </w:r>
            <w:r w:rsidRPr="004A461E">
              <w:rPr>
                <w:rFonts w:ascii="Tahoma" w:hAnsi="Tahoma" w:cs="Tahoma"/>
              </w:rPr>
              <w:br/>
            </w:r>
            <w:r w:rsidRPr="00D369FC">
              <w:rPr>
                <w:rFonts w:ascii="Tahoma" w:hAnsi="Tahoma" w:cs="Tahoma"/>
                <w:b/>
                <w:bCs/>
              </w:rPr>
              <w:t xml:space="preserve">   20.</w:t>
            </w:r>
            <w:r w:rsidRPr="004A461E">
              <w:rPr>
                <w:rFonts w:ascii="Tahoma" w:hAnsi="Tahoma" w:cs="Tahoma"/>
                <w:b/>
                <w:bCs/>
              </w:rPr>
              <w:t>0</w:t>
            </w:r>
            <w:r>
              <w:rPr>
                <w:rFonts w:ascii="Tahoma" w:hAnsi="Tahoma" w:cs="Tahoma"/>
                <w:b/>
                <w:bCs/>
              </w:rPr>
              <w:t>5</w:t>
            </w:r>
            <w:r w:rsidRPr="004A461E">
              <w:rPr>
                <w:rFonts w:ascii="Tahoma" w:hAnsi="Tahoma" w:cs="Tahoma"/>
                <w:b/>
                <w:bCs/>
              </w:rPr>
              <w:t>.2026</w:t>
            </w:r>
            <w:r w:rsidRPr="004A461E">
              <w:rPr>
                <w:rFonts w:ascii="Tahoma" w:hAnsi="Tahoma" w:cs="Tahoma"/>
              </w:rPr>
              <w:br/>
              <w:t xml:space="preserve">      </w:t>
            </w:r>
            <w:r w:rsidRPr="003837B4">
              <w:rPr>
                <w:rFonts w:ascii="Tahoma" w:hAnsi="Tahoma" w:cs="Tahoma"/>
              </w:rPr>
              <w:t>14:00-15:00</w:t>
            </w:r>
          </w:p>
        </w:tc>
        <w:tc>
          <w:tcPr>
            <w:tcW w:w="5548" w:type="dxa"/>
            <w:shd w:val="clear" w:color="auto" w:fill="FFFFFF" w:themeFill="background1"/>
          </w:tcPr>
          <w:p w14:paraId="2EA2695B" w14:textId="77777777" w:rsidR="00E353C7" w:rsidRPr="004A461E" w:rsidRDefault="00E353C7" w:rsidP="00E353C7">
            <w:pPr>
              <w:rPr>
                <w:b/>
              </w:rPr>
            </w:pPr>
            <w:r w:rsidRPr="004A461E">
              <w:rPr>
                <w:b/>
              </w:rPr>
              <w:t xml:space="preserve">Bewegung nach Musik </w:t>
            </w:r>
          </w:p>
          <w:p w14:paraId="3D5F9050" w14:textId="1A8A73A3" w:rsidR="00E353C7" w:rsidRDefault="00E353C7" w:rsidP="00E353C7">
            <w:r w:rsidRPr="004A461E">
              <w:t>mit Beate Hluchnik</w:t>
            </w:r>
          </w:p>
          <w:p w14:paraId="230AC269" w14:textId="77777777" w:rsidR="001B49AB" w:rsidRPr="004A461E" w:rsidRDefault="001B49AB" w:rsidP="00E353C7"/>
          <w:p w14:paraId="410FB7D6" w14:textId="77777777" w:rsidR="00E353C7" w:rsidRDefault="00E353C7" w:rsidP="00E353C7">
            <w:pPr>
              <w:shd w:val="clear" w:color="auto" w:fill="FFFFFF"/>
              <w:spacing w:line="240" w:lineRule="auto"/>
            </w:pPr>
            <w:r w:rsidRPr="004A461E">
              <w:rPr>
                <w:rFonts w:ascii="Wingdings 3" w:hAnsi="Wingdings 3"/>
                <w:color w:val="BFBFBF" w:themeColor="background1" w:themeShade="BF"/>
                <w:sz w:val="18"/>
              </w:rPr>
              <w:t></w:t>
            </w:r>
            <w:r w:rsidRPr="004A461E">
              <w:t xml:space="preserve">  Bitte anmelden!</w:t>
            </w:r>
          </w:p>
          <w:p w14:paraId="6F06D7A5" w14:textId="163034FE" w:rsidR="009B5460" w:rsidRPr="00202127" w:rsidRDefault="009B5460" w:rsidP="00E353C7">
            <w:pPr>
              <w:shd w:val="clear" w:color="auto" w:fill="FFFFFF"/>
              <w:spacing w:line="240" w:lineRule="auto"/>
              <w:rPr>
                <w:b/>
                <w:bCs/>
                <w:color w:val="222222"/>
              </w:rPr>
            </w:pPr>
          </w:p>
        </w:tc>
      </w:tr>
      <w:tr w:rsidR="00E353C7" w:rsidRPr="007E01E5" w14:paraId="3A3F8A13" w14:textId="77777777" w:rsidTr="0032497F">
        <w:trPr>
          <w:trHeight w:val="817"/>
        </w:trPr>
        <w:tc>
          <w:tcPr>
            <w:tcW w:w="2179" w:type="dxa"/>
            <w:shd w:val="clear" w:color="auto" w:fill="F2F2F2" w:themeFill="background1" w:themeFillShade="F2"/>
          </w:tcPr>
          <w:p w14:paraId="571DDA6E" w14:textId="77777777" w:rsidR="00E353C7" w:rsidRPr="004A461E" w:rsidRDefault="00E353C7" w:rsidP="00E353C7">
            <w:pPr>
              <w:rPr>
                <w:rFonts w:ascii="Tahoma" w:hAnsi="Tahoma" w:cs="Tahoma"/>
              </w:rPr>
            </w:pPr>
            <w:r w:rsidRPr="004A461E">
              <w:rPr>
                <w:rFonts w:ascii="Tahoma" w:hAnsi="Tahoma" w:cs="Tahoma"/>
              </w:rPr>
              <w:t>Mittwoch</w:t>
            </w:r>
            <w:r w:rsidRPr="004A461E">
              <w:rPr>
                <w:rFonts w:ascii="Tahoma" w:hAnsi="Tahoma" w:cs="Tahoma"/>
              </w:rPr>
              <w:br/>
              <w:t xml:space="preserve">   </w:t>
            </w:r>
            <w:r w:rsidRPr="00D369FC">
              <w:rPr>
                <w:rFonts w:ascii="Tahoma" w:hAnsi="Tahoma" w:cs="Tahoma"/>
                <w:b/>
                <w:bCs/>
              </w:rPr>
              <w:t>20.05</w:t>
            </w:r>
            <w:r w:rsidRPr="004A461E">
              <w:rPr>
                <w:rFonts w:ascii="Tahoma" w:hAnsi="Tahoma" w:cs="Tahoma"/>
                <w:b/>
                <w:bCs/>
              </w:rPr>
              <w:t>.2026</w:t>
            </w:r>
            <w:r w:rsidRPr="004A461E">
              <w:rPr>
                <w:rFonts w:ascii="Tahoma" w:hAnsi="Tahoma" w:cs="Tahoma"/>
              </w:rPr>
              <w:br/>
              <w:t xml:space="preserve">      17:30-19:00</w:t>
            </w:r>
          </w:p>
          <w:p w14:paraId="2F5180C0" w14:textId="77777777" w:rsidR="00E353C7" w:rsidRPr="004A461E" w:rsidRDefault="00E353C7" w:rsidP="00E353C7">
            <w:pPr>
              <w:rPr>
                <w:rFonts w:ascii="Tahoma" w:hAnsi="Tahoma" w:cs="Tahoma"/>
              </w:rPr>
            </w:pPr>
            <w:r w:rsidRPr="004A461E">
              <w:rPr>
                <w:rFonts w:ascii="Tahoma" w:hAnsi="Tahoma" w:cs="Tahoma"/>
                <w:noProof/>
              </w:rPr>
              <w:drawing>
                <wp:anchor distT="0" distB="0" distL="114300" distR="114300" simplePos="0" relativeHeight="291052032" behindDoc="0" locked="0" layoutInCell="1" allowOverlap="1" wp14:anchorId="64C5054A" wp14:editId="7568C2EB">
                  <wp:simplePos x="0" y="0"/>
                  <wp:positionH relativeFrom="column">
                    <wp:posOffset>319405</wp:posOffset>
                  </wp:positionH>
                  <wp:positionV relativeFrom="paragraph">
                    <wp:posOffset>106045</wp:posOffset>
                  </wp:positionV>
                  <wp:extent cx="285750" cy="285750"/>
                  <wp:effectExtent l="0" t="0" r="0" b="0"/>
                  <wp:wrapThrough wrapText="bothSides">
                    <wp:wrapPolygon edited="0">
                      <wp:start x="0" y="0"/>
                      <wp:lineTo x="0" y="20160"/>
                      <wp:lineTo x="20160" y="20160"/>
                      <wp:lineTo x="20160" y="0"/>
                      <wp:lineTo x="0" y="0"/>
                    </wp:wrapPolygon>
                  </wp:wrapThrough>
                  <wp:docPr id="499597670" name="Grafik 499597670" descr="Ein Bild, das Möbel, Stuhl,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Möbel, Stuhl, Tisch enthält.&#10;&#10;Automatisch generierte Beschreibung"/>
                          <pic:cNvPicPr/>
                        </pic:nvPicPr>
                        <pic:blipFill>
                          <a:blip r:embed="rId26"/>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p>
          <w:p w14:paraId="61D56055" w14:textId="77777777" w:rsidR="00E353C7" w:rsidRPr="004A461E" w:rsidRDefault="00E353C7" w:rsidP="00E353C7">
            <w:pPr>
              <w:rPr>
                <w:rFonts w:ascii="Tahoma" w:hAnsi="Tahoma" w:cs="Tahoma"/>
              </w:rPr>
            </w:pPr>
          </w:p>
        </w:tc>
        <w:tc>
          <w:tcPr>
            <w:tcW w:w="5548" w:type="dxa"/>
            <w:shd w:val="clear" w:color="auto" w:fill="FFFFFF" w:themeFill="background1"/>
          </w:tcPr>
          <w:p w14:paraId="4F0AA5CF" w14:textId="77777777" w:rsidR="00E353C7" w:rsidRPr="004A461E" w:rsidRDefault="00E353C7" w:rsidP="00E353C7">
            <w:r w:rsidRPr="004A461E">
              <w:rPr>
                <w:rFonts w:cs="Tahoma"/>
                <w:b/>
                <w:color w:val="000000"/>
              </w:rPr>
              <w:t>Literaturtreff</w:t>
            </w:r>
          </w:p>
          <w:p w14:paraId="6687DA87" w14:textId="77777777" w:rsidR="00E353C7" w:rsidRPr="004A461E" w:rsidRDefault="00E353C7" w:rsidP="00E353C7">
            <w:pPr>
              <w:rPr>
                <w:b/>
              </w:rPr>
            </w:pPr>
            <w:r w:rsidRPr="004A461E">
              <w:t>mit Gabriele Bock</w:t>
            </w:r>
          </w:p>
          <w:p w14:paraId="04D74F34" w14:textId="77777777" w:rsidR="00E353C7" w:rsidRPr="004A461E" w:rsidRDefault="00E353C7" w:rsidP="00E353C7">
            <w:r w:rsidRPr="004A461E">
              <w:t>Ein Austauschforum für alle „Bücherwürmer“.</w:t>
            </w:r>
          </w:p>
          <w:p w14:paraId="2F55F82F" w14:textId="10391579" w:rsidR="00E353C7" w:rsidRDefault="00E353C7" w:rsidP="00E353C7">
            <w:r w:rsidRPr="004A461E">
              <w:t>Besprochen wird das Buch „</w:t>
            </w:r>
            <w:r>
              <w:t>Frei</w:t>
            </w:r>
            <w:r w:rsidRPr="004A461E">
              <w:t xml:space="preserve">“ von </w:t>
            </w:r>
            <w:r>
              <w:t>Lea Ypi</w:t>
            </w:r>
          </w:p>
          <w:p w14:paraId="612ED875" w14:textId="77777777" w:rsidR="001B49AB" w:rsidRPr="004A461E" w:rsidRDefault="001B49AB" w:rsidP="00E353C7"/>
          <w:p w14:paraId="5AC2F697" w14:textId="77777777" w:rsidR="00E353C7" w:rsidRDefault="00E353C7" w:rsidP="00E353C7">
            <w:r w:rsidRPr="004A461E">
              <w:rPr>
                <w:rFonts w:ascii="Wingdings 3" w:hAnsi="Wingdings 3"/>
                <w:color w:val="BFBFBF" w:themeColor="background1" w:themeShade="BF"/>
                <w:sz w:val="18"/>
              </w:rPr>
              <w:t></w:t>
            </w:r>
            <w:r w:rsidRPr="004A461E">
              <w:t xml:space="preserve">  Bitte anmelden!</w:t>
            </w:r>
          </w:p>
          <w:p w14:paraId="51DD84E1" w14:textId="101EF486" w:rsidR="009B5460" w:rsidRPr="004A461E" w:rsidRDefault="009B5460" w:rsidP="00E353C7">
            <w:pPr>
              <w:rPr>
                <w:b/>
              </w:rPr>
            </w:pPr>
          </w:p>
        </w:tc>
      </w:tr>
      <w:tr w:rsidR="001B49AB" w:rsidRPr="007E01E5" w14:paraId="36451D5D" w14:textId="77777777" w:rsidTr="0032497F">
        <w:trPr>
          <w:trHeight w:val="817"/>
        </w:trPr>
        <w:tc>
          <w:tcPr>
            <w:tcW w:w="2179" w:type="dxa"/>
            <w:shd w:val="clear" w:color="auto" w:fill="F2F2F2" w:themeFill="background1" w:themeFillShade="F2"/>
          </w:tcPr>
          <w:p w14:paraId="45EE4825" w14:textId="70288F3A" w:rsidR="001B49AB" w:rsidRPr="004A461E" w:rsidRDefault="001B49AB" w:rsidP="001B49AB">
            <w:pPr>
              <w:rPr>
                <w:rFonts w:ascii="Tahoma" w:hAnsi="Tahoma" w:cs="Tahoma"/>
              </w:rPr>
            </w:pPr>
            <w:r w:rsidRPr="008A363F">
              <w:rPr>
                <w:rFonts w:ascii="Tahoma" w:hAnsi="Tahoma" w:cs="Tahoma"/>
              </w:rPr>
              <w:t>Donnerstag</w:t>
            </w:r>
            <w:r w:rsidRPr="008A363F">
              <w:rPr>
                <w:rFonts w:ascii="Tahoma" w:hAnsi="Tahoma" w:cs="Tahoma"/>
              </w:rPr>
              <w:br/>
              <w:t xml:space="preserve">   </w:t>
            </w:r>
            <w:r w:rsidR="00071609" w:rsidRPr="00071609">
              <w:rPr>
                <w:rFonts w:ascii="Tahoma" w:hAnsi="Tahoma" w:cs="Tahoma"/>
                <w:b/>
                <w:bCs/>
              </w:rPr>
              <w:t>21</w:t>
            </w:r>
            <w:r w:rsidRPr="00071609">
              <w:rPr>
                <w:rFonts w:ascii="Tahoma" w:hAnsi="Tahoma" w:cs="Tahoma"/>
                <w:b/>
                <w:bCs/>
              </w:rPr>
              <w:t>.05</w:t>
            </w:r>
            <w:r w:rsidRPr="008A363F">
              <w:rPr>
                <w:rFonts w:ascii="Tahoma" w:hAnsi="Tahoma" w:cs="Tahoma"/>
                <w:b/>
                <w:bCs/>
              </w:rPr>
              <w:t>.2026</w:t>
            </w:r>
            <w:r w:rsidRPr="008A363F">
              <w:rPr>
                <w:rFonts w:ascii="Tahoma" w:hAnsi="Tahoma" w:cs="Tahoma"/>
              </w:rPr>
              <w:br/>
              <w:t xml:space="preserve">      </w:t>
            </w:r>
            <w:r w:rsidRPr="00E524A4">
              <w:rPr>
                <w:rFonts w:ascii="Tahoma" w:hAnsi="Tahoma" w:cs="Tahoma"/>
              </w:rPr>
              <w:t>11:30-13:00</w:t>
            </w:r>
          </w:p>
        </w:tc>
        <w:tc>
          <w:tcPr>
            <w:tcW w:w="5548" w:type="dxa"/>
            <w:shd w:val="clear" w:color="auto" w:fill="FFFFFF" w:themeFill="background1"/>
          </w:tcPr>
          <w:p w14:paraId="03019FD2" w14:textId="77777777" w:rsidR="001B49AB" w:rsidRDefault="001B49AB" w:rsidP="001B49AB">
            <w:pPr>
              <w:rPr>
                <w:b/>
                <w:bCs/>
              </w:rPr>
            </w:pPr>
            <w:r w:rsidRPr="008A363F">
              <w:rPr>
                <w:b/>
                <w:bCs/>
              </w:rPr>
              <w:t>Ausgabe der Tüte „Kleine Freude“</w:t>
            </w:r>
          </w:p>
          <w:p w14:paraId="03456FC4" w14:textId="77777777" w:rsidR="001B49AB" w:rsidRDefault="001B49AB" w:rsidP="001B49AB">
            <w:pPr>
              <w:rPr>
                <w:rFonts w:cs="Tahoma"/>
                <w:b/>
                <w:color w:val="000000"/>
              </w:rPr>
            </w:pPr>
          </w:p>
          <w:p w14:paraId="5C39A567" w14:textId="77777777" w:rsidR="001B49AB" w:rsidRDefault="001B49AB" w:rsidP="001B49AB">
            <w:pPr>
              <w:rPr>
                <w:rFonts w:cs="Tahoma"/>
                <w:b/>
                <w:color w:val="000000"/>
              </w:rPr>
            </w:pPr>
          </w:p>
          <w:p w14:paraId="61528855" w14:textId="77777777" w:rsidR="001B49AB" w:rsidRPr="004A461E" w:rsidRDefault="001B49AB" w:rsidP="001B49AB">
            <w:pPr>
              <w:rPr>
                <w:rFonts w:cs="Tahoma"/>
                <w:b/>
                <w:color w:val="000000"/>
              </w:rPr>
            </w:pPr>
          </w:p>
        </w:tc>
      </w:tr>
      <w:tr w:rsidR="001B49AB" w:rsidRPr="007E01E5" w14:paraId="43D8BE76" w14:textId="77777777" w:rsidTr="0032497F">
        <w:trPr>
          <w:trHeight w:val="817"/>
        </w:trPr>
        <w:tc>
          <w:tcPr>
            <w:tcW w:w="2179" w:type="dxa"/>
            <w:shd w:val="clear" w:color="auto" w:fill="F2F2F2" w:themeFill="background1" w:themeFillShade="F2"/>
          </w:tcPr>
          <w:p w14:paraId="6251530B" w14:textId="0202316D" w:rsidR="001B49AB" w:rsidRPr="004A461E" w:rsidRDefault="001B49AB" w:rsidP="001B49AB">
            <w:pPr>
              <w:rPr>
                <w:rFonts w:ascii="Tahoma" w:hAnsi="Tahoma" w:cs="Tahoma"/>
              </w:rPr>
            </w:pPr>
            <w:r w:rsidRPr="008A363F">
              <w:rPr>
                <w:rFonts w:ascii="Tahoma" w:hAnsi="Tahoma" w:cs="Tahoma"/>
              </w:rPr>
              <w:lastRenderedPageBreak/>
              <w:t>Donnerstag</w:t>
            </w:r>
            <w:r w:rsidRPr="008A363F">
              <w:rPr>
                <w:rFonts w:ascii="Tahoma" w:hAnsi="Tahoma" w:cs="Tahoma"/>
              </w:rPr>
              <w:br/>
              <w:t xml:space="preserve">   </w:t>
            </w:r>
            <w:r w:rsidRPr="00FA2298">
              <w:rPr>
                <w:rFonts w:ascii="Tahoma" w:hAnsi="Tahoma" w:cs="Tahoma"/>
                <w:b/>
                <w:bCs/>
              </w:rPr>
              <w:t>21.</w:t>
            </w:r>
            <w:r w:rsidRPr="008A363F">
              <w:rPr>
                <w:rFonts w:ascii="Tahoma" w:hAnsi="Tahoma" w:cs="Tahoma"/>
                <w:b/>
                <w:bCs/>
              </w:rPr>
              <w:t>0</w:t>
            </w:r>
            <w:r>
              <w:rPr>
                <w:rFonts w:ascii="Tahoma" w:hAnsi="Tahoma" w:cs="Tahoma"/>
                <w:b/>
                <w:bCs/>
              </w:rPr>
              <w:t>5</w:t>
            </w:r>
            <w:r w:rsidRPr="008A363F">
              <w:rPr>
                <w:rFonts w:ascii="Tahoma" w:hAnsi="Tahoma" w:cs="Tahoma"/>
                <w:b/>
                <w:bCs/>
              </w:rPr>
              <w:t>.2026</w:t>
            </w:r>
            <w:r w:rsidRPr="008A363F">
              <w:rPr>
                <w:rFonts w:ascii="Tahoma" w:hAnsi="Tahoma" w:cs="Tahoma"/>
              </w:rPr>
              <w:br/>
              <w:t xml:space="preserve">      </w:t>
            </w:r>
            <w:r w:rsidRPr="00A571D5">
              <w:rPr>
                <w:rFonts w:ascii="Tahoma" w:hAnsi="Tahoma" w:cs="Tahoma"/>
              </w:rPr>
              <w:t>14:00-15:00</w:t>
            </w:r>
          </w:p>
        </w:tc>
        <w:tc>
          <w:tcPr>
            <w:tcW w:w="5548" w:type="dxa"/>
            <w:shd w:val="clear" w:color="auto" w:fill="FFFFFF" w:themeFill="background1"/>
          </w:tcPr>
          <w:p w14:paraId="3B9D23A9" w14:textId="7516AB26" w:rsidR="001B49AB" w:rsidRDefault="001B49AB" w:rsidP="001B49AB">
            <w:pPr>
              <w:rPr>
                <w:b/>
                <w:bCs/>
              </w:rPr>
            </w:pPr>
            <w:r>
              <w:rPr>
                <w:b/>
                <w:bCs/>
              </w:rPr>
              <w:t>Kriminalcafé</w:t>
            </w:r>
          </w:p>
          <w:p w14:paraId="7FC841DE" w14:textId="73C2AC88" w:rsidR="001B49AB" w:rsidRPr="00F9270F" w:rsidRDefault="001B49AB" w:rsidP="001B49AB">
            <w:pPr>
              <w:rPr>
                <w:b/>
                <w:bCs/>
              </w:rPr>
            </w:pPr>
            <w:r>
              <w:rPr>
                <w:b/>
                <w:bCs/>
              </w:rPr>
              <w:t>„</w:t>
            </w:r>
            <w:r w:rsidRPr="00A571D5">
              <w:rPr>
                <w:b/>
                <w:bCs/>
              </w:rPr>
              <w:t>Kaffee, Kekse, Kriminalprävention</w:t>
            </w:r>
          </w:p>
          <w:p w14:paraId="15C481A8" w14:textId="6D77016B" w:rsidR="001B49AB" w:rsidRPr="00A571D5" w:rsidRDefault="001B49AB" w:rsidP="001B49AB">
            <w:pPr>
              <w:rPr>
                <w:bCs/>
              </w:rPr>
            </w:pPr>
            <w:r>
              <w:t xml:space="preserve">mit </w:t>
            </w:r>
            <w:r w:rsidRPr="00A571D5">
              <w:rPr>
                <w:bCs/>
              </w:rPr>
              <w:t>Birgit Schwertfechter</w:t>
            </w:r>
            <w:r>
              <w:rPr>
                <w:bCs/>
              </w:rPr>
              <w:t xml:space="preserve">, </w:t>
            </w:r>
            <w:r w:rsidRPr="00A571D5">
              <w:rPr>
                <w:bCs/>
              </w:rPr>
              <w:t>Polizei Düsseldorf, Seniorenprävention</w:t>
            </w:r>
          </w:p>
          <w:p w14:paraId="2B587097" w14:textId="77777777" w:rsidR="001B49AB" w:rsidRDefault="001B49AB" w:rsidP="001B49AB">
            <w:pPr>
              <w:rPr>
                <w:bCs/>
              </w:rPr>
            </w:pPr>
            <w:r w:rsidRPr="00A571D5">
              <w:rPr>
                <w:bCs/>
              </w:rPr>
              <w:t xml:space="preserve">Herzlich willkommen zum „Kriminalcafé“, in dem wir die typischen Straftaten, die bevorzugt ältere Menschen treffen, in entspannter </w:t>
            </w:r>
          </w:p>
          <w:p w14:paraId="1D8BE8BF" w14:textId="77777777" w:rsidR="001B49AB" w:rsidRDefault="001B49AB" w:rsidP="001B49AB">
            <w:pPr>
              <w:rPr>
                <w:bCs/>
              </w:rPr>
            </w:pPr>
            <w:r w:rsidRPr="00A571D5">
              <w:rPr>
                <w:bCs/>
              </w:rPr>
              <w:t xml:space="preserve">Atmosphäre beleuchten wollen. Ob als Quiz, </w:t>
            </w:r>
          </w:p>
          <w:p w14:paraId="3055A3C5" w14:textId="77777777" w:rsidR="001B49AB" w:rsidRDefault="001B49AB" w:rsidP="001B49AB">
            <w:pPr>
              <w:rPr>
                <w:bCs/>
              </w:rPr>
            </w:pPr>
            <w:r w:rsidRPr="00A571D5">
              <w:rPr>
                <w:bCs/>
              </w:rPr>
              <w:t xml:space="preserve">Videospot oder Hörprobe: Zunächst gibt es </w:t>
            </w:r>
          </w:p>
          <w:p w14:paraId="56479FAF" w14:textId="78F96FC3" w:rsidR="001B49AB" w:rsidRDefault="001B49AB" w:rsidP="001B49AB">
            <w:pPr>
              <w:rPr>
                <w:bCs/>
              </w:rPr>
            </w:pPr>
            <w:r w:rsidRPr="00A571D5">
              <w:rPr>
                <w:bCs/>
              </w:rPr>
              <w:t>Informationen, über die wir uns im Anschluss austauschen können.</w:t>
            </w:r>
          </w:p>
          <w:p w14:paraId="64EBC45B" w14:textId="414DEF69" w:rsidR="001B49AB" w:rsidRPr="00077369" w:rsidRDefault="001B49AB" w:rsidP="001B49AB">
            <w:pPr>
              <w:rPr>
                <w:bCs/>
              </w:rPr>
            </w:pPr>
            <w:r w:rsidRPr="004A461E">
              <w:rPr>
                <w:rFonts w:ascii="Wingdings 3" w:hAnsi="Wingdings 3"/>
                <w:color w:val="BFBFBF" w:themeColor="background1" w:themeShade="BF"/>
                <w:sz w:val="18"/>
              </w:rPr>
              <w:t></w:t>
            </w:r>
            <w:r w:rsidRPr="004A461E">
              <w:t xml:space="preserve">  Bitte anmelden!</w:t>
            </w:r>
          </w:p>
        </w:tc>
      </w:tr>
      <w:tr w:rsidR="001B49AB" w:rsidRPr="007E01E5" w14:paraId="52126A80" w14:textId="77777777" w:rsidTr="0032497F">
        <w:trPr>
          <w:trHeight w:val="817"/>
        </w:trPr>
        <w:tc>
          <w:tcPr>
            <w:tcW w:w="2179" w:type="dxa"/>
            <w:shd w:val="clear" w:color="auto" w:fill="F2F2F2" w:themeFill="background1" w:themeFillShade="F2"/>
          </w:tcPr>
          <w:p w14:paraId="4B0658D8" w14:textId="5CBE7D03" w:rsidR="001B49AB" w:rsidRPr="008A363F" w:rsidRDefault="001B49AB" w:rsidP="001B49AB">
            <w:pPr>
              <w:rPr>
                <w:rFonts w:ascii="Tahoma" w:hAnsi="Tahoma" w:cs="Tahoma"/>
              </w:rPr>
            </w:pPr>
            <w:r w:rsidRPr="008A363F">
              <w:rPr>
                <w:rFonts w:ascii="Tahoma" w:hAnsi="Tahoma" w:cs="Tahoma"/>
              </w:rPr>
              <w:t>Donnerstag</w:t>
            </w:r>
            <w:r w:rsidRPr="008A363F">
              <w:rPr>
                <w:rFonts w:ascii="Tahoma" w:hAnsi="Tahoma" w:cs="Tahoma"/>
              </w:rPr>
              <w:br/>
              <w:t xml:space="preserve">  </w:t>
            </w:r>
            <w:r w:rsidRPr="00077369">
              <w:rPr>
                <w:rFonts w:ascii="Tahoma" w:hAnsi="Tahoma" w:cs="Tahoma"/>
                <w:b/>
                <w:bCs/>
              </w:rPr>
              <w:t xml:space="preserve"> 21</w:t>
            </w:r>
            <w:r w:rsidRPr="008A363F">
              <w:rPr>
                <w:rFonts w:ascii="Tahoma" w:hAnsi="Tahoma" w:cs="Tahoma"/>
                <w:b/>
                <w:bCs/>
              </w:rPr>
              <w:t>.0</w:t>
            </w:r>
            <w:r>
              <w:rPr>
                <w:rFonts w:ascii="Tahoma" w:hAnsi="Tahoma" w:cs="Tahoma"/>
                <w:b/>
                <w:bCs/>
              </w:rPr>
              <w:t>5</w:t>
            </w:r>
            <w:r w:rsidRPr="008A363F">
              <w:rPr>
                <w:rFonts w:ascii="Tahoma" w:hAnsi="Tahoma" w:cs="Tahoma"/>
                <w:b/>
                <w:bCs/>
              </w:rPr>
              <w:t>.2026</w:t>
            </w:r>
            <w:r w:rsidRPr="008A363F">
              <w:rPr>
                <w:rFonts w:ascii="Tahoma" w:hAnsi="Tahoma" w:cs="Tahoma"/>
              </w:rPr>
              <w:br/>
              <w:t xml:space="preserve">      16:30-17:30</w:t>
            </w:r>
          </w:p>
          <w:p w14:paraId="5569610B" w14:textId="77777777" w:rsidR="001B49AB" w:rsidRPr="008A363F" w:rsidRDefault="001B49AB" w:rsidP="001B49AB">
            <w:pPr>
              <w:rPr>
                <w:rFonts w:ascii="Tahoma" w:hAnsi="Tahoma" w:cs="Tahoma"/>
              </w:rPr>
            </w:pPr>
          </w:p>
        </w:tc>
        <w:tc>
          <w:tcPr>
            <w:tcW w:w="5548" w:type="dxa"/>
            <w:shd w:val="clear" w:color="auto" w:fill="FFFFFF" w:themeFill="background1"/>
          </w:tcPr>
          <w:p w14:paraId="4D8B2E0F" w14:textId="77777777" w:rsidR="001B49AB" w:rsidRPr="008A363F" w:rsidRDefault="001B49AB" w:rsidP="001B49AB">
            <w:pPr>
              <w:jc w:val="both"/>
              <w:rPr>
                <w:rFonts w:cs="Times New Roman"/>
                <w:color w:val="000000" w:themeColor="text1"/>
                <w:spacing w:val="0"/>
              </w:rPr>
            </w:pPr>
            <w:r w:rsidRPr="008A363F">
              <w:rPr>
                <w:rFonts w:cs="Times New Roman"/>
                <w:b/>
                <w:color w:val="000000" w:themeColor="text1"/>
                <w:spacing w:val="0"/>
              </w:rPr>
              <w:t>Stark durch den Alltag – Gesprächskreis für Frauen</w:t>
            </w:r>
            <w:r w:rsidRPr="008A363F">
              <w:rPr>
                <w:rFonts w:cs="Times New Roman"/>
                <w:color w:val="000000" w:themeColor="text1"/>
                <w:spacing w:val="0"/>
              </w:rPr>
              <w:t xml:space="preserve"> Austausch in einem geschützten Rahmen über </w:t>
            </w:r>
          </w:p>
          <w:p w14:paraId="77392128" w14:textId="77777777" w:rsidR="001B49AB" w:rsidRDefault="001B49AB" w:rsidP="001B49AB">
            <w:pPr>
              <w:jc w:val="both"/>
              <w:rPr>
                <w:rFonts w:cs="Times New Roman"/>
                <w:color w:val="000000" w:themeColor="text1"/>
                <w:spacing w:val="0"/>
              </w:rPr>
            </w:pPr>
            <w:r w:rsidRPr="008A363F">
              <w:rPr>
                <w:rFonts w:cs="Times New Roman"/>
                <w:color w:val="000000" w:themeColor="text1"/>
                <w:spacing w:val="0"/>
              </w:rPr>
              <w:t xml:space="preserve">Themen, die uns bewegen, mit Dipl. Psych. Dr. </w:t>
            </w:r>
          </w:p>
          <w:p w14:paraId="4045DDE3" w14:textId="77777777" w:rsidR="00094133" w:rsidRDefault="001B49AB" w:rsidP="001B49AB">
            <w:pPr>
              <w:jc w:val="both"/>
              <w:rPr>
                <w:rFonts w:cs="Times New Roman"/>
                <w:color w:val="000000" w:themeColor="text1"/>
                <w:spacing w:val="0"/>
              </w:rPr>
            </w:pPr>
            <w:r w:rsidRPr="008A363F">
              <w:rPr>
                <w:rFonts w:cs="Times New Roman"/>
                <w:color w:val="000000" w:themeColor="text1"/>
                <w:spacing w:val="0"/>
              </w:rPr>
              <w:t>Michelle Spix</w:t>
            </w:r>
            <w:r w:rsidR="00094133">
              <w:rPr>
                <w:rFonts w:cs="Times New Roman"/>
                <w:color w:val="000000" w:themeColor="text1"/>
                <w:spacing w:val="0"/>
              </w:rPr>
              <w:t>, Inge Gößling</w:t>
            </w:r>
            <w:r w:rsidRPr="008A363F">
              <w:rPr>
                <w:rFonts w:cs="Times New Roman"/>
                <w:color w:val="000000" w:themeColor="text1"/>
                <w:spacing w:val="0"/>
              </w:rPr>
              <w:t xml:space="preserve"> </w:t>
            </w:r>
            <w:r>
              <w:rPr>
                <w:rFonts w:cs="Times New Roman"/>
                <w:color w:val="000000" w:themeColor="text1"/>
                <w:spacing w:val="0"/>
              </w:rPr>
              <w:t xml:space="preserve">und </w:t>
            </w:r>
          </w:p>
          <w:p w14:paraId="46BCBFAF" w14:textId="0840FD66" w:rsidR="001B49AB" w:rsidRPr="000971FB" w:rsidRDefault="001B49AB" w:rsidP="001B49AB">
            <w:pPr>
              <w:jc w:val="both"/>
              <w:rPr>
                <w:rFonts w:cs="Times New Roman"/>
                <w:color w:val="000000" w:themeColor="text1"/>
                <w:spacing w:val="0"/>
              </w:rPr>
            </w:pPr>
            <w:r w:rsidRPr="008A363F">
              <w:rPr>
                <w:rFonts w:cs="Times New Roman"/>
                <w:color w:val="000000" w:themeColor="text1"/>
                <w:spacing w:val="0"/>
              </w:rPr>
              <w:t>Kirsten Schulte-Frohlinde</w:t>
            </w:r>
          </w:p>
        </w:tc>
      </w:tr>
      <w:tr w:rsidR="001B49AB" w:rsidRPr="007E01E5" w14:paraId="7E0EC3C7" w14:textId="77777777" w:rsidTr="0032497F">
        <w:trPr>
          <w:trHeight w:val="817"/>
        </w:trPr>
        <w:tc>
          <w:tcPr>
            <w:tcW w:w="2179" w:type="dxa"/>
            <w:shd w:val="clear" w:color="auto" w:fill="F2F2F2" w:themeFill="background1" w:themeFillShade="F2"/>
          </w:tcPr>
          <w:p w14:paraId="73499E57" w14:textId="0CEE0329" w:rsidR="001B49AB" w:rsidRPr="00A04E96" w:rsidRDefault="001B49AB" w:rsidP="001B49AB">
            <w:pPr>
              <w:rPr>
                <w:rFonts w:ascii="Tahoma" w:hAnsi="Tahoma" w:cs="Tahoma"/>
              </w:rPr>
            </w:pPr>
            <w:r w:rsidRPr="00A04E96">
              <w:rPr>
                <w:rFonts w:ascii="Tahoma" w:hAnsi="Tahoma" w:cs="Tahoma"/>
              </w:rPr>
              <w:t>Samstag</w:t>
            </w:r>
            <w:r w:rsidRPr="00A04E96">
              <w:rPr>
                <w:rFonts w:ascii="Tahoma" w:hAnsi="Tahoma" w:cs="Tahoma"/>
              </w:rPr>
              <w:br/>
              <w:t xml:space="preserve">  </w:t>
            </w:r>
            <w:r w:rsidRPr="00A04E96">
              <w:rPr>
                <w:rFonts w:ascii="Tahoma" w:hAnsi="Tahoma" w:cs="Tahoma"/>
                <w:b/>
                <w:bCs/>
              </w:rPr>
              <w:t xml:space="preserve"> 23.05.2026</w:t>
            </w:r>
            <w:r w:rsidRPr="00A04E96">
              <w:rPr>
                <w:rFonts w:ascii="Tahoma" w:hAnsi="Tahoma" w:cs="Tahoma"/>
              </w:rPr>
              <w:br/>
              <w:t xml:space="preserve">      12:00</w:t>
            </w:r>
          </w:p>
          <w:p w14:paraId="6A4C725A" w14:textId="77777777" w:rsidR="001B49AB" w:rsidRPr="00D45C02" w:rsidRDefault="001B49AB" w:rsidP="001B49AB">
            <w:pPr>
              <w:rPr>
                <w:rFonts w:ascii="Tahoma" w:hAnsi="Tahoma" w:cs="Tahoma"/>
              </w:rPr>
            </w:pPr>
          </w:p>
          <w:p w14:paraId="5E2314F1" w14:textId="77777777" w:rsidR="001B49AB" w:rsidRPr="004A461E" w:rsidRDefault="001B49AB" w:rsidP="001B49AB">
            <w:pPr>
              <w:rPr>
                <w:rFonts w:ascii="Tahoma" w:hAnsi="Tahoma" w:cs="Tahoma"/>
              </w:rPr>
            </w:pPr>
          </w:p>
        </w:tc>
        <w:tc>
          <w:tcPr>
            <w:tcW w:w="5548" w:type="dxa"/>
            <w:shd w:val="clear" w:color="auto" w:fill="FFFFFF" w:themeFill="background1"/>
          </w:tcPr>
          <w:p w14:paraId="11CBE58D" w14:textId="77777777" w:rsidR="001B49AB" w:rsidRDefault="001B49AB" w:rsidP="001B49AB">
            <w:r w:rsidRPr="00D45C02">
              <w:rPr>
                <w:b/>
                <w:bCs/>
              </w:rPr>
              <w:t xml:space="preserve">Bewegung Open Air – wir spielen Minigolf in netter Runde </w:t>
            </w:r>
            <w:r w:rsidRPr="00D45C02">
              <w:rPr>
                <w:bCs/>
              </w:rPr>
              <w:t>bei</w:t>
            </w:r>
            <w:r w:rsidRPr="00D45C02">
              <w:t xml:space="preserve"> City Minigolf Eller, Krippstr </w:t>
            </w:r>
            <w:r>
              <w:t>3, 40299 Düsseldorf, Begleitung</w:t>
            </w:r>
            <w:r w:rsidRPr="00D45C02">
              <w:t xml:space="preserve"> Beatrix Hanff </w:t>
            </w:r>
          </w:p>
          <w:p w14:paraId="5632198E" w14:textId="77777777" w:rsidR="001B49AB" w:rsidRPr="00D45C02" w:rsidRDefault="001B49AB" w:rsidP="001B49AB">
            <w:pPr>
              <w:rPr>
                <w:rFonts w:ascii="Calibri" w:hAnsi="Calibri" w:cs="Calibri"/>
                <w:b/>
                <w:bCs/>
                <w:spacing w:val="0"/>
              </w:rPr>
            </w:pPr>
            <w:r w:rsidRPr="00D45C02">
              <w:t>und Robert Scharpf.</w:t>
            </w:r>
          </w:p>
          <w:p w14:paraId="2A5FF1EE" w14:textId="5060325E" w:rsidR="001B49AB" w:rsidRPr="000971FB" w:rsidRDefault="001B49AB" w:rsidP="001B49AB">
            <w:r w:rsidRPr="00D45C02">
              <w:rPr>
                <w:rFonts w:cs="Calibri"/>
                <w:bCs/>
                <w:spacing w:val="0"/>
              </w:rPr>
              <w:t>Kosten: 5 €</w:t>
            </w:r>
            <w:r w:rsidRPr="00D45C02">
              <w:rPr>
                <w:rFonts w:cs="Calibri"/>
                <w:b/>
                <w:bCs/>
                <w:spacing w:val="0"/>
              </w:rPr>
              <w:t xml:space="preserve"> </w:t>
            </w:r>
            <w:r w:rsidRPr="00D45C02">
              <w:t xml:space="preserve">Gebühr für den Minigolfplatz pro Teilnehmer, die vor Ort direkt am Platz gezahlt wird. Treffpunkt: </w:t>
            </w:r>
            <w:r w:rsidRPr="00D45C02">
              <w:rPr>
                <w:b/>
              </w:rPr>
              <w:t>1</w:t>
            </w:r>
            <w:r>
              <w:rPr>
                <w:b/>
              </w:rPr>
              <w:t>2</w:t>
            </w:r>
            <w:r w:rsidRPr="00D45C02">
              <w:rPr>
                <w:b/>
              </w:rPr>
              <w:t xml:space="preserve"> Uhr</w:t>
            </w:r>
            <w:r w:rsidRPr="00D45C02">
              <w:t xml:space="preserve"> am Platz. Alternativ um </w:t>
            </w:r>
            <w:r w:rsidRPr="00D45C02">
              <w:rPr>
                <w:b/>
              </w:rPr>
              <w:t>1</w:t>
            </w:r>
            <w:r>
              <w:rPr>
                <w:b/>
              </w:rPr>
              <w:t>1</w:t>
            </w:r>
            <w:r w:rsidRPr="00D45C02">
              <w:rPr>
                <w:b/>
              </w:rPr>
              <w:t>.15</w:t>
            </w:r>
            <w:r w:rsidRPr="00D45C02">
              <w:t xml:space="preserve"> Uhr an der Straßenbahnhaltestelle der 701 „Schadowstraße“ (Richtung Vennhauser Allee), zur gemeinsamen Anfahrt. </w:t>
            </w:r>
            <w:r w:rsidRPr="00D45C02">
              <w:rPr>
                <w:rFonts w:cs="Calibri"/>
                <w:bCs/>
                <w:spacing w:val="0"/>
              </w:rPr>
              <w:t>Im Anschlus</w:t>
            </w:r>
            <w:r>
              <w:rPr>
                <w:rFonts w:cs="Calibri"/>
                <w:bCs/>
                <w:spacing w:val="0"/>
              </w:rPr>
              <w:t>s nach Bedarf gemeinsamer Café</w:t>
            </w:r>
            <w:r w:rsidRPr="00D45C02">
              <w:rPr>
                <w:rFonts w:cs="Calibri"/>
                <w:bCs/>
                <w:spacing w:val="0"/>
              </w:rPr>
              <w:t>besuch möglich.</w:t>
            </w:r>
          </w:p>
          <w:p w14:paraId="02E74A01" w14:textId="3DD0EFA8" w:rsidR="001B49AB" w:rsidRPr="004A461E" w:rsidRDefault="001B49AB" w:rsidP="001B49AB">
            <w:pPr>
              <w:rPr>
                <w:b/>
              </w:rPr>
            </w:pPr>
            <w:r w:rsidRPr="00D45C02">
              <w:rPr>
                <w:rFonts w:ascii="Wingdings 3" w:hAnsi="Wingdings 3"/>
                <w:color w:val="BFBFBF" w:themeColor="background1" w:themeShade="BF"/>
                <w:sz w:val="18"/>
              </w:rPr>
              <w:t></w:t>
            </w:r>
            <w:r w:rsidRPr="00D45C02">
              <w:t xml:space="preserve">  Bitte anmelden!</w:t>
            </w:r>
          </w:p>
        </w:tc>
      </w:tr>
      <w:tr w:rsidR="001B49AB" w:rsidRPr="007E01E5" w14:paraId="3307F0C3" w14:textId="77777777" w:rsidTr="0032497F">
        <w:trPr>
          <w:trHeight w:val="817"/>
        </w:trPr>
        <w:tc>
          <w:tcPr>
            <w:tcW w:w="2179" w:type="dxa"/>
            <w:shd w:val="clear" w:color="auto" w:fill="F2F2F2" w:themeFill="background1" w:themeFillShade="F2"/>
          </w:tcPr>
          <w:p w14:paraId="18806009" w14:textId="355AC43A" w:rsidR="001B49AB" w:rsidRPr="00A04E96" w:rsidRDefault="001B49AB" w:rsidP="001B49AB">
            <w:pPr>
              <w:rPr>
                <w:rFonts w:ascii="Tahoma" w:hAnsi="Tahoma" w:cs="Tahoma"/>
              </w:rPr>
            </w:pPr>
            <w:r w:rsidRPr="00A04E96">
              <w:rPr>
                <w:rFonts w:ascii="Tahoma" w:hAnsi="Tahoma" w:cs="Tahoma"/>
              </w:rPr>
              <w:t>Dienstag</w:t>
            </w:r>
            <w:r w:rsidRPr="00A04E96">
              <w:rPr>
                <w:rFonts w:ascii="Tahoma" w:hAnsi="Tahoma" w:cs="Tahoma"/>
              </w:rPr>
              <w:br/>
              <w:t xml:space="preserve">   </w:t>
            </w:r>
            <w:r w:rsidRPr="00A04E96">
              <w:rPr>
                <w:rFonts w:ascii="Tahoma" w:hAnsi="Tahoma" w:cs="Tahoma"/>
                <w:b/>
              </w:rPr>
              <w:t>26</w:t>
            </w:r>
            <w:r w:rsidRPr="00A04E96">
              <w:rPr>
                <w:rFonts w:ascii="Tahoma" w:hAnsi="Tahoma" w:cs="Tahoma"/>
                <w:b/>
                <w:bCs/>
              </w:rPr>
              <w:t>.05.2026</w:t>
            </w:r>
            <w:r w:rsidRPr="00A04E96">
              <w:rPr>
                <w:rFonts w:ascii="Tahoma" w:hAnsi="Tahoma" w:cs="Tahoma"/>
              </w:rPr>
              <w:br/>
              <w:t xml:space="preserve">      11:00</w:t>
            </w:r>
          </w:p>
          <w:p w14:paraId="0FF0F571" w14:textId="77777777" w:rsidR="001B49AB" w:rsidRPr="00077369" w:rsidRDefault="001B49AB" w:rsidP="001B49AB">
            <w:pPr>
              <w:rPr>
                <w:rFonts w:cs="Tahoma"/>
              </w:rPr>
            </w:pPr>
            <w:r w:rsidRPr="00077369">
              <w:rPr>
                <w:rFonts w:cs="Tahoma"/>
                <w:noProof/>
                <w:color w:val="000000" w:themeColor="text1"/>
                <w:spacing w:val="0"/>
              </w:rPr>
              <w:drawing>
                <wp:anchor distT="0" distB="0" distL="114300" distR="114300" simplePos="0" relativeHeight="291074560" behindDoc="0" locked="0" layoutInCell="1" allowOverlap="1" wp14:anchorId="0E306D29" wp14:editId="72D86AD9">
                  <wp:simplePos x="0" y="0"/>
                  <wp:positionH relativeFrom="column">
                    <wp:posOffset>417830</wp:posOffset>
                  </wp:positionH>
                  <wp:positionV relativeFrom="paragraph">
                    <wp:posOffset>144145</wp:posOffset>
                  </wp:positionV>
                  <wp:extent cx="266700" cy="287020"/>
                  <wp:effectExtent l="0" t="0" r="0" b="0"/>
                  <wp:wrapThrough wrapText="bothSides">
                    <wp:wrapPolygon edited="0">
                      <wp:start x="0" y="0"/>
                      <wp:lineTo x="0" y="20071"/>
                      <wp:lineTo x="20057" y="20071"/>
                      <wp:lineTo x="20057" y="0"/>
                      <wp:lineTo x="0" y="0"/>
                    </wp:wrapPolygon>
                  </wp:wrapThrough>
                  <wp:docPr id="533789962" name="Bild 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8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F7459" w14:textId="2A049E0F" w:rsidR="001B49AB" w:rsidRPr="00202127" w:rsidRDefault="001B49AB" w:rsidP="001B49AB">
            <w:pPr>
              <w:rPr>
                <w:rFonts w:ascii="Tahoma" w:hAnsi="Tahoma" w:cs="Tahoma"/>
              </w:rPr>
            </w:pPr>
            <w:r w:rsidRPr="00077369">
              <w:rPr>
                <w:rFonts w:cs="Tahoma"/>
              </w:rPr>
              <w:t xml:space="preserve">     </w:t>
            </w:r>
          </w:p>
        </w:tc>
        <w:tc>
          <w:tcPr>
            <w:tcW w:w="5548" w:type="dxa"/>
            <w:shd w:val="clear" w:color="auto" w:fill="FFFFFF" w:themeFill="background1"/>
          </w:tcPr>
          <w:p w14:paraId="7388066F" w14:textId="77777777" w:rsidR="001B49AB" w:rsidRPr="00077369" w:rsidRDefault="001B49AB" w:rsidP="001B49AB">
            <w:pPr>
              <w:rPr>
                <w:b/>
              </w:rPr>
            </w:pPr>
            <w:r w:rsidRPr="00077369">
              <w:rPr>
                <w:b/>
              </w:rPr>
              <w:t xml:space="preserve">Fotogruppe „imfocus“ </w:t>
            </w:r>
          </w:p>
          <w:p w14:paraId="446BB70D" w14:textId="77777777" w:rsidR="001B49AB" w:rsidRPr="00077369" w:rsidRDefault="001B49AB" w:rsidP="001B49AB">
            <w:r w:rsidRPr="00077369">
              <w:t>mit Erwin Krüger und Rüdiger Leske</w:t>
            </w:r>
          </w:p>
          <w:p w14:paraId="735A48C2" w14:textId="3A103558" w:rsidR="001B49AB" w:rsidRPr="00077369" w:rsidRDefault="001B49AB" w:rsidP="001B49AB">
            <w:r w:rsidRPr="00077369">
              <w:t xml:space="preserve">Exkursion: </w:t>
            </w:r>
            <w:r>
              <w:t xml:space="preserve">Kneipen und Kirchen in Köln </w:t>
            </w:r>
          </w:p>
          <w:p w14:paraId="59FF525F" w14:textId="769DDE21" w:rsidR="001B49AB" w:rsidRPr="00077369" w:rsidRDefault="001B49AB" w:rsidP="001B49AB">
            <w:pPr>
              <w:shd w:val="clear" w:color="auto" w:fill="FFFFFF"/>
              <w:spacing w:line="240" w:lineRule="auto"/>
              <w:rPr>
                <w:color w:val="222222"/>
              </w:rPr>
            </w:pPr>
            <w:r w:rsidRPr="00077369">
              <w:rPr>
                <w:color w:val="222222"/>
              </w:rPr>
              <w:t xml:space="preserve">Anfahrt mit ÖPNV ab </w:t>
            </w:r>
            <w:r w:rsidRPr="00E60263">
              <w:rPr>
                <w:b/>
                <w:bCs/>
                <w:color w:val="222222"/>
              </w:rPr>
              <w:t>11 Uhr</w:t>
            </w:r>
          </w:p>
        </w:tc>
      </w:tr>
      <w:tr w:rsidR="001B49AB" w:rsidRPr="007E01E5" w14:paraId="453856B3" w14:textId="77777777" w:rsidTr="0032497F">
        <w:trPr>
          <w:trHeight w:val="817"/>
        </w:trPr>
        <w:tc>
          <w:tcPr>
            <w:tcW w:w="2179" w:type="dxa"/>
            <w:shd w:val="clear" w:color="auto" w:fill="F2F2F2" w:themeFill="background1" w:themeFillShade="F2"/>
          </w:tcPr>
          <w:p w14:paraId="2325E31A" w14:textId="42E85874" w:rsidR="001B49AB" w:rsidRPr="003A7F48" w:rsidRDefault="001B49AB" w:rsidP="001B49AB">
            <w:pPr>
              <w:rPr>
                <w:rFonts w:ascii="Tahoma" w:hAnsi="Tahoma" w:cs="Tahoma"/>
              </w:rPr>
            </w:pPr>
            <w:r w:rsidRPr="003A7F48">
              <w:rPr>
                <w:rFonts w:ascii="Tahoma" w:hAnsi="Tahoma" w:cs="Tahoma"/>
              </w:rPr>
              <w:lastRenderedPageBreak/>
              <w:t>Dienstag</w:t>
            </w:r>
            <w:r w:rsidRPr="003A7F48">
              <w:rPr>
                <w:rFonts w:ascii="Tahoma" w:hAnsi="Tahoma" w:cs="Tahoma"/>
              </w:rPr>
              <w:br/>
            </w:r>
            <w:r w:rsidRPr="00A04E96">
              <w:rPr>
                <w:rFonts w:ascii="Tahoma" w:hAnsi="Tahoma" w:cs="Tahoma"/>
                <w:b/>
                <w:bCs/>
              </w:rPr>
              <w:t xml:space="preserve">   26</w:t>
            </w:r>
            <w:r w:rsidRPr="003A7F48">
              <w:rPr>
                <w:rFonts w:ascii="Tahoma" w:hAnsi="Tahoma" w:cs="Tahoma"/>
                <w:b/>
              </w:rPr>
              <w:t>.0</w:t>
            </w:r>
            <w:r>
              <w:rPr>
                <w:rFonts w:ascii="Tahoma" w:hAnsi="Tahoma" w:cs="Tahoma"/>
                <w:b/>
              </w:rPr>
              <w:t>5</w:t>
            </w:r>
            <w:r w:rsidRPr="003A7F48">
              <w:rPr>
                <w:rFonts w:ascii="Tahoma" w:hAnsi="Tahoma" w:cs="Tahoma"/>
                <w:b/>
                <w:bCs/>
              </w:rPr>
              <w:t>.2026</w:t>
            </w:r>
            <w:r w:rsidRPr="003A7F48">
              <w:rPr>
                <w:rFonts w:ascii="Tahoma" w:hAnsi="Tahoma" w:cs="Tahoma"/>
              </w:rPr>
              <w:br/>
              <w:t xml:space="preserve">      13:00</w:t>
            </w:r>
          </w:p>
          <w:p w14:paraId="10F34172" w14:textId="77777777" w:rsidR="001B49AB" w:rsidRPr="00A04E96" w:rsidRDefault="001B49AB" w:rsidP="001B49AB">
            <w:pPr>
              <w:rPr>
                <w:rFonts w:ascii="Tahoma" w:hAnsi="Tahoma" w:cs="Tahoma"/>
              </w:rPr>
            </w:pPr>
          </w:p>
        </w:tc>
        <w:tc>
          <w:tcPr>
            <w:tcW w:w="5548" w:type="dxa"/>
            <w:shd w:val="clear" w:color="auto" w:fill="FFFFFF" w:themeFill="background1"/>
          </w:tcPr>
          <w:p w14:paraId="28FFD371" w14:textId="77777777" w:rsidR="001B49AB" w:rsidRDefault="001B49AB" w:rsidP="001B49AB">
            <w:pPr>
              <w:rPr>
                <w:b/>
                <w:bCs/>
              </w:rPr>
            </w:pPr>
            <w:r w:rsidRPr="00A04E96">
              <w:rPr>
                <w:b/>
                <w:bCs/>
              </w:rPr>
              <w:t>Grüne Tour rings um Ratingen</w:t>
            </w:r>
          </w:p>
          <w:p w14:paraId="78EB9A7A" w14:textId="77777777" w:rsidR="001B49AB" w:rsidRPr="003A7F48" w:rsidRDefault="001B49AB" w:rsidP="001B49AB">
            <w:pPr>
              <w:rPr>
                <w:bCs/>
              </w:rPr>
            </w:pPr>
            <w:r w:rsidRPr="003A7F48">
              <w:rPr>
                <w:bCs/>
              </w:rPr>
              <w:t xml:space="preserve">mit Helma Claus </w:t>
            </w:r>
          </w:p>
          <w:p w14:paraId="0D95A713" w14:textId="14417D82" w:rsidR="001B49AB" w:rsidRPr="00E60263" w:rsidRDefault="001B49AB" w:rsidP="001B49AB">
            <w:pPr>
              <w:rPr>
                <w:bCs/>
              </w:rPr>
            </w:pPr>
            <w:r w:rsidRPr="003A7F48">
              <w:rPr>
                <w:bCs/>
              </w:rPr>
              <w:t>(Telefon 0211 465373 oder 0177 5795782)</w:t>
            </w:r>
          </w:p>
          <w:p w14:paraId="48028286" w14:textId="77777777" w:rsidR="001B49AB" w:rsidRDefault="001B49AB" w:rsidP="001B49AB">
            <w:r w:rsidRPr="00A04E96">
              <w:t xml:space="preserve">Bei dieser Tour umrunden wir auf Naturwegen unsere Nachbarstadt Ratingen und kommen an den Sehenswürdigkeiten Haus und Park </w:t>
            </w:r>
          </w:p>
          <w:p w14:paraId="373A4475" w14:textId="77777777" w:rsidR="001B49AB" w:rsidRDefault="001B49AB" w:rsidP="001B49AB">
            <w:r w:rsidRPr="00A04E96">
              <w:t>Cromfor</w:t>
            </w:r>
            <w:r>
              <w:t>d</w:t>
            </w:r>
            <w:r w:rsidRPr="00A04E96">
              <w:t xml:space="preserve">, Wasserburg Haus zum Haus und Schloss Kalkum vorbei. Von Kalkum aus geht es nach Kaiserswerth, wo wir uns eine Pause </w:t>
            </w:r>
          </w:p>
          <w:p w14:paraId="085E296A" w14:textId="7F6B44C0" w:rsidR="001B49AB" w:rsidRPr="00A04E96" w:rsidRDefault="001B49AB" w:rsidP="001B49AB">
            <w:r w:rsidRPr="00A04E96">
              <w:t>gönnen und einkehren können. Zurück fahren wir auf dem Rheinradweg.</w:t>
            </w:r>
            <w:r w:rsidR="008B133F">
              <w:t xml:space="preserve"> </w:t>
            </w:r>
            <w:r w:rsidRPr="00A04E96">
              <w:t>41km flach</w:t>
            </w:r>
            <w:r>
              <w:t>.</w:t>
            </w:r>
          </w:p>
          <w:p w14:paraId="0162E951" w14:textId="18CD16DA" w:rsidR="001B49AB" w:rsidRPr="00F9270F" w:rsidRDefault="001B49AB" w:rsidP="001B49AB">
            <w:r w:rsidRPr="00A04E96">
              <w:t>Treffpunkt</w:t>
            </w:r>
            <w:r>
              <w:t>:</w:t>
            </w:r>
            <w:r w:rsidRPr="00A04E96">
              <w:t xml:space="preserve"> </w:t>
            </w:r>
            <w:r w:rsidRPr="00E60263">
              <w:rPr>
                <w:b/>
                <w:bCs/>
              </w:rPr>
              <w:t>13.00 Uhr</w:t>
            </w:r>
            <w:r w:rsidRPr="00A04E96">
              <w:t xml:space="preserve"> am Schlossturm</w:t>
            </w:r>
          </w:p>
          <w:p w14:paraId="5F2262E2" w14:textId="7F7BDC68" w:rsidR="001B49AB" w:rsidRPr="00077369" w:rsidRDefault="001B49AB" w:rsidP="001B49AB">
            <w:pPr>
              <w:rPr>
                <w:b/>
              </w:rPr>
            </w:pPr>
            <w:r w:rsidRPr="00397654">
              <w:rPr>
                <w:rFonts w:ascii="Wingdings 3" w:hAnsi="Wingdings 3"/>
                <w:color w:val="BFBFBF" w:themeColor="background1" w:themeShade="BF"/>
                <w:sz w:val="18"/>
              </w:rPr>
              <w:t></w:t>
            </w:r>
            <w:r w:rsidRPr="00397654">
              <w:t xml:space="preserve">  Bitte anmelden!</w:t>
            </w:r>
          </w:p>
        </w:tc>
      </w:tr>
      <w:tr w:rsidR="001B49AB" w:rsidRPr="007E01E5" w14:paraId="43516866" w14:textId="77777777" w:rsidTr="0032497F">
        <w:trPr>
          <w:trHeight w:val="817"/>
        </w:trPr>
        <w:tc>
          <w:tcPr>
            <w:tcW w:w="2179" w:type="dxa"/>
            <w:shd w:val="clear" w:color="auto" w:fill="F2F2F2" w:themeFill="background1" w:themeFillShade="F2"/>
          </w:tcPr>
          <w:p w14:paraId="6A8CB2E2" w14:textId="35BBDC8D" w:rsidR="001B49AB" w:rsidRPr="00A04E96" w:rsidRDefault="001B49AB" w:rsidP="001B49AB">
            <w:pPr>
              <w:rPr>
                <w:rFonts w:ascii="Tahoma" w:hAnsi="Tahoma" w:cs="Tahoma"/>
              </w:rPr>
            </w:pPr>
            <w:r w:rsidRPr="002B5994">
              <w:rPr>
                <w:rFonts w:ascii="Tahoma" w:hAnsi="Tahoma" w:cs="Tahoma"/>
              </w:rPr>
              <w:t>Dienstag</w:t>
            </w:r>
            <w:r w:rsidRPr="002B5994">
              <w:rPr>
                <w:rFonts w:ascii="Tahoma" w:hAnsi="Tahoma" w:cs="Tahoma"/>
              </w:rPr>
              <w:br/>
              <w:t xml:space="preserve">   </w:t>
            </w:r>
            <w:r w:rsidRPr="002B5994">
              <w:rPr>
                <w:rFonts w:ascii="Tahoma" w:hAnsi="Tahoma" w:cs="Tahoma"/>
                <w:b/>
              </w:rPr>
              <w:t>2</w:t>
            </w:r>
            <w:r>
              <w:rPr>
                <w:rFonts w:ascii="Tahoma" w:hAnsi="Tahoma" w:cs="Tahoma"/>
                <w:b/>
              </w:rPr>
              <w:t>6</w:t>
            </w:r>
            <w:r w:rsidRPr="002B5994">
              <w:rPr>
                <w:rFonts w:ascii="Tahoma" w:hAnsi="Tahoma" w:cs="Tahoma"/>
                <w:b/>
                <w:bCs/>
              </w:rPr>
              <w:t>.0</w:t>
            </w:r>
            <w:r>
              <w:rPr>
                <w:rFonts w:ascii="Tahoma" w:hAnsi="Tahoma" w:cs="Tahoma"/>
                <w:b/>
                <w:bCs/>
              </w:rPr>
              <w:t>5</w:t>
            </w:r>
            <w:r w:rsidRPr="002B5994">
              <w:rPr>
                <w:rFonts w:ascii="Tahoma" w:hAnsi="Tahoma" w:cs="Tahoma"/>
                <w:b/>
                <w:bCs/>
              </w:rPr>
              <w:t>.2026</w:t>
            </w:r>
            <w:r w:rsidRPr="002B5994">
              <w:rPr>
                <w:rFonts w:ascii="Tahoma" w:hAnsi="Tahoma" w:cs="Tahoma"/>
              </w:rPr>
              <w:br/>
              <w:t xml:space="preserve">      14:00-15:30</w:t>
            </w:r>
          </w:p>
        </w:tc>
        <w:tc>
          <w:tcPr>
            <w:tcW w:w="5548" w:type="dxa"/>
            <w:shd w:val="clear" w:color="auto" w:fill="FFFFFF" w:themeFill="background1"/>
          </w:tcPr>
          <w:p w14:paraId="52A3C7F5" w14:textId="77777777" w:rsidR="001B49AB" w:rsidRPr="002B5994" w:rsidRDefault="001B49AB" w:rsidP="001B49AB">
            <w:pPr>
              <w:rPr>
                <w:rFonts w:cs="Tahoma"/>
                <w:b/>
                <w:bCs/>
                <w:color w:val="000000"/>
                <w:spacing w:val="0"/>
              </w:rPr>
            </w:pPr>
            <w:r w:rsidRPr="002B5994">
              <w:rPr>
                <w:rFonts w:cs="Tahoma"/>
                <w:b/>
                <w:bCs/>
                <w:color w:val="000000"/>
                <w:spacing w:val="0"/>
              </w:rPr>
              <w:t>Plauderstunde „Verschiedene Themen“</w:t>
            </w:r>
          </w:p>
          <w:p w14:paraId="703AD758" w14:textId="77777777" w:rsidR="001B49AB" w:rsidRPr="002B5994" w:rsidRDefault="001B49AB" w:rsidP="001B49AB">
            <w:pPr>
              <w:rPr>
                <w:rFonts w:cs="Tahoma"/>
                <w:bCs/>
                <w:color w:val="000000"/>
                <w:spacing w:val="0"/>
              </w:rPr>
            </w:pPr>
            <w:r w:rsidRPr="002B5994">
              <w:rPr>
                <w:rFonts w:cs="Tahoma"/>
                <w:bCs/>
                <w:color w:val="000000"/>
                <w:spacing w:val="0"/>
              </w:rPr>
              <w:t xml:space="preserve">Unterhaltung bei Kaffee und Gebäck in </w:t>
            </w:r>
          </w:p>
          <w:p w14:paraId="4E00D02D" w14:textId="0E61D6B8" w:rsidR="001B49AB" w:rsidRDefault="001B49AB" w:rsidP="001B49AB">
            <w:pPr>
              <w:rPr>
                <w:rFonts w:cs="Tahoma"/>
                <w:bCs/>
                <w:color w:val="000000"/>
                <w:spacing w:val="0"/>
              </w:rPr>
            </w:pPr>
            <w:r w:rsidRPr="002B5994">
              <w:rPr>
                <w:rFonts w:cs="Tahoma"/>
                <w:bCs/>
                <w:color w:val="000000"/>
                <w:spacing w:val="0"/>
              </w:rPr>
              <w:t>gemütlicher Runde mit Dorothee Göring-Weitz.</w:t>
            </w:r>
          </w:p>
          <w:p w14:paraId="166DA12E" w14:textId="77777777" w:rsidR="001B49AB" w:rsidRPr="002B5994" w:rsidRDefault="001B49AB" w:rsidP="001B49AB">
            <w:pPr>
              <w:rPr>
                <w:rFonts w:cs="Tahoma"/>
                <w:bCs/>
                <w:color w:val="000000"/>
                <w:spacing w:val="0"/>
              </w:rPr>
            </w:pPr>
          </w:p>
          <w:p w14:paraId="32B776B2" w14:textId="103F3A66" w:rsidR="001B49AB" w:rsidRPr="00077369" w:rsidRDefault="001B49AB" w:rsidP="001B49AB">
            <w:pPr>
              <w:rPr>
                <w:b/>
              </w:rPr>
            </w:pPr>
            <w:r w:rsidRPr="002B5994">
              <w:rPr>
                <w:rFonts w:ascii="Wingdings 3" w:hAnsi="Wingdings 3"/>
                <w:color w:val="BFBFBF" w:themeColor="background1" w:themeShade="BF"/>
                <w:sz w:val="18"/>
              </w:rPr>
              <w:t></w:t>
            </w:r>
            <w:r w:rsidRPr="002B5994">
              <w:t xml:space="preserve">  Bitte anmelden!</w:t>
            </w:r>
          </w:p>
        </w:tc>
      </w:tr>
      <w:tr w:rsidR="001B49AB" w:rsidRPr="007E01E5" w14:paraId="45601886" w14:textId="77777777" w:rsidTr="0032497F">
        <w:trPr>
          <w:trHeight w:val="817"/>
        </w:trPr>
        <w:tc>
          <w:tcPr>
            <w:tcW w:w="2179" w:type="dxa"/>
            <w:shd w:val="clear" w:color="auto" w:fill="F2F2F2" w:themeFill="background1" w:themeFillShade="F2"/>
          </w:tcPr>
          <w:p w14:paraId="702A21B8" w14:textId="14DF43F1" w:rsidR="001B49AB" w:rsidRPr="00FB2358" w:rsidRDefault="001B49AB" w:rsidP="001B49AB">
            <w:pPr>
              <w:rPr>
                <w:rFonts w:ascii="Tahoma" w:hAnsi="Tahoma" w:cs="Tahoma"/>
              </w:rPr>
            </w:pPr>
            <w:r w:rsidRPr="00FB2358">
              <w:rPr>
                <w:rFonts w:ascii="Tahoma" w:hAnsi="Tahoma" w:cs="Tahoma"/>
              </w:rPr>
              <w:t>Donnerstag</w:t>
            </w:r>
            <w:r w:rsidRPr="00FB2358">
              <w:rPr>
                <w:rFonts w:ascii="Tahoma" w:hAnsi="Tahoma" w:cs="Tahoma"/>
              </w:rPr>
              <w:br/>
              <w:t xml:space="preserve">   </w:t>
            </w:r>
            <w:r w:rsidRPr="00FB2358">
              <w:rPr>
                <w:rFonts w:ascii="Tahoma" w:hAnsi="Tahoma" w:cs="Tahoma"/>
                <w:b/>
              </w:rPr>
              <w:t>28</w:t>
            </w:r>
            <w:r w:rsidRPr="00FB2358">
              <w:rPr>
                <w:rFonts w:ascii="Tahoma" w:hAnsi="Tahoma" w:cs="Tahoma"/>
                <w:b/>
                <w:bCs/>
              </w:rPr>
              <w:t>.05.2026</w:t>
            </w:r>
            <w:r w:rsidRPr="00FB2358">
              <w:rPr>
                <w:rFonts w:ascii="Tahoma" w:hAnsi="Tahoma" w:cs="Tahoma"/>
              </w:rPr>
              <w:br/>
              <w:t xml:space="preserve">      10:30-12:00</w:t>
            </w:r>
          </w:p>
        </w:tc>
        <w:tc>
          <w:tcPr>
            <w:tcW w:w="5548" w:type="dxa"/>
            <w:shd w:val="clear" w:color="auto" w:fill="FFFFFF" w:themeFill="background1"/>
          </w:tcPr>
          <w:p w14:paraId="004FA724" w14:textId="77777777" w:rsidR="001B49AB" w:rsidRPr="00FB2358" w:rsidRDefault="001B49AB" w:rsidP="001B49AB">
            <w:pPr>
              <w:tabs>
                <w:tab w:val="left" w:pos="567"/>
                <w:tab w:val="right" w:pos="2552"/>
                <w:tab w:val="left" w:pos="2835"/>
              </w:tabs>
              <w:rPr>
                <w:rFonts w:cs="URWEgyptienneT"/>
                <w:b/>
                <w:bCs/>
                <w:color w:val="000000" w:themeColor="text1"/>
                <w:sz w:val="23"/>
                <w:szCs w:val="23"/>
              </w:rPr>
            </w:pPr>
            <w:r w:rsidRPr="00FB2358">
              <w:rPr>
                <w:rFonts w:cs="URWEgyptienneT"/>
                <w:b/>
                <w:bCs/>
                <w:color w:val="000000" w:themeColor="text1"/>
                <w:sz w:val="23"/>
                <w:szCs w:val="23"/>
              </w:rPr>
              <w:t xml:space="preserve">Planungstreffen der ehrenamtlich </w:t>
            </w:r>
          </w:p>
          <w:p w14:paraId="45F1B212" w14:textId="23608A4A" w:rsidR="001B49AB" w:rsidRDefault="001B49AB" w:rsidP="001B49AB">
            <w:pPr>
              <w:tabs>
                <w:tab w:val="left" w:pos="567"/>
                <w:tab w:val="right" w:pos="2552"/>
                <w:tab w:val="left" w:pos="2835"/>
              </w:tabs>
              <w:rPr>
                <w:rFonts w:cs="URWEgyptienneT"/>
                <w:b/>
                <w:bCs/>
                <w:color w:val="000000" w:themeColor="text1"/>
                <w:sz w:val="23"/>
                <w:szCs w:val="23"/>
              </w:rPr>
            </w:pPr>
            <w:r w:rsidRPr="00FB2358">
              <w:rPr>
                <w:rFonts w:cs="URWEgyptienneT"/>
                <w:b/>
                <w:bCs/>
                <w:color w:val="000000" w:themeColor="text1"/>
                <w:sz w:val="23"/>
                <w:szCs w:val="23"/>
              </w:rPr>
              <w:t xml:space="preserve">Engagierten im „zentrum </w:t>
            </w:r>
            <w:r w:rsidRPr="00FB2358">
              <w:rPr>
                <w:rFonts w:cs="URWEgyptienneT"/>
                <w:b/>
                <w:bCs/>
                <w:i/>
                <w:color w:val="000000" w:themeColor="text1"/>
                <w:sz w:val="23"/>
                <w:szCs w:val="23"/>
              </w:rPr>
              <w:t>plus</w:t>
            </w:r>
            <w:r w:rsidRPr="00FB2358">
              <w:rPr>
                <w:rFonts w:cs="URWEgyptienneT"/>
                <w:b/>
                <w:bCs/>
                <w:color w:val="000000" w:themeColor="text1"/>
                <w:sz w:val="23"/>
                <w:szCs w:val="23"/>
              </w:rPr>
              <w:t>“</w:t>
            </w:r>
          </w:p>
          <w:p w14:paraId="0733A746" w14:textId="77777777" w:rsidR="001B49AB" w:rsidRPr="00FB2358" w:rsidRDefault="001B49AB" w:rsidP="001B49AB">
            <w:pPr>
              <w:tabs>
                <w:tab w:val="left" w:pos="567"/>
                <w:tab w:val="right" w:pos="2552"/>
                <w:tab w:val="left" w:pos="2835"/>
              </w:tabs>
              <w:rPr>
                <w:rFonts w:cs="URWEgyptienneT"/>
                <w:b/>
                <w:bCs/>
                <w:color w:val="000000" w:themeColor="text1"/>
                <w:sz w:val="23"/>
                <w:szCs w:val="23"/>
              </w:rPr>
            </w:pPr>
          </w:p>
          <w:p w14:paraId="1B5C7779" w14:textId="0EF25B7A" w:rsidR="001B49AB" w:rsidRPr="00FB2358" w:rsidRDefault="001B49AB" w:rsidP="001B49AB">
            <w:pPr>
              <w:jc w:val="both"/>
            </w:pPr>
            <w:r w:rsidRPr="00FB2358">
              <w:rPr>
                <w:rFonts w:ascii="Wingdings 3" w:hAnsi="Wingdings 3"/>
                <w:color w:val="BFBFBF" w:themeColor="background1" w:themeShade="BF"/>
                <w:sz w:val="18"/>
              </w:rPr>
              <w:t></w:t>
            </w:r>
            <w:r w:rsidRPr="00FB2358">
              <w:t xml:space="preserve">  Bitte anmelden!</w:t>
            </w:r>
          </w:p>
        </w:tc>
      </w:tr>
      <w:tr w:rsidR="001B49AB" w:rsidRPr="007E01E5" w14:paraId="3676ECB5" w14:textId="77777777" w:rsidTr="0032497F">
        <w:trPr>
          <w:trHeight w:val="817"/>
        </w:trPr>
        <w:tc>
          <w:tcPr>
            <w:tcW w:w="2179" w:type="dxa"/>
            <w:shd w:val="clear" w:color="auto" w:fill="F2F2F2" w:themeFill="background1" w:themeFillShade="F2"/>
          </w:tcPr>
          <w:p w14:paraId="4BAF8C6A" w14:textId="7CC2C130" w:rsidR="001B49AB" w:rsidRPr="00C01417" w:rsidRDefault="001B49AB" w:rsidP="001B49AB">
            <w:pPr>
              <w:rPr>
                <w:rFonts w:ascii="Tahoma" w:hAnsi="Tahoma" w:cs="Tahoma"/>
              </w:rPr>
            </w:pPr>
            <w:r w:rsidRPr="00C01417">
              <w:rPr>
                <w:rFonts w:ascii="Tahoma" w:hAnsi="Tahoma" w:cs="Tahoma"/>
              </w:rPr>
              <w:t xml:space="preserve"> Freitag</w:t>
            </w:r>
          </w:p>
          <w:p w14:paraId="45EA592F" w14:textId="4BF62BA1" w:rsidR="001B49AB" w:rsidRPr="00C01417" w:rsidRDefault="001B49AB" w:rsidP="001B49AB">
            <w:pPr>
              <w:rPr>
                <w:rFonts w:ascii="Tahoma" w:hAnsi="Tahoma" w:cs="Tahoma"/>
                <w:b/>
                <w:bCs/>
              </w:rPr>
            </w:pPr>
            <w:r w:rsidRPr="00C01417">
              <w:rPr>
                <w:rFonts w:ascii="Tahoma" w:hAnsi="Tahoma" w:cs="Tahoma"/>
                <w:b/>
                <w:bCs/>
              </w:rPr>
              <w:t xml:space="preserve">   29.05.2026</w:t>
            </w:r>
          </w:p>
          <w:p w14:paraId="4EE4D8ED" w14:textId="3575C355" w:rsidR="001B49AB" w:rsidRPr="00C01417" w:rsidRDefault="001B49AB" w:rsidP="001B49AB">
            <w:pPr>
              <w:rPr>
                <w:rFonts w:ascii="Tahoma" w:hAnsi="Tahoma" w:cs="Tahoma"/>
              </w:rPr>
            </w:pPr>
            <w:r w:rsidRPr="00C01417">
              <w:rPr>
                <w:rFonts w:ascii="Tahoma" w:hAnsi="Tahoma" w:cs="Tahoma"/>
              </w:rPr>
              <w:t xml:space="preserve">      15:00-17:00 </w:t>
            </w:r>
          </w:p>
        </w:tc>
        <w:tc>
          <w:tcPr>
            <w:tcW w:w="5548" w:type="dxa"/>
            <w:shd w:val="clear" w:color="auto" w:fill="FFFFFF" w:themeFill="background1"/>
          </w:tcPr>
          <w:p w14:paraId="422D8FC3" w14:textId="6328BB76" w:rsidR="001B49AB" w:rsidRPr="00C01417" w:rsidRDefault="001B49AB" w:rsidP="001B49AB">
            <w:pPr>
              <w:rPr>
                <w:rFonts w:cs="Tahoma"/>
                <w:b/>
                <w:color w:val="000000"/>
              </w:rPr>
            </w:pPr>
            <w:r w:rsidRPr="00C01417">
              <w:rPr>
                <w:rFonts w:cs="Tahoma"/>
                <w:b/>
                <w:color w:val="000000"/>
              </w:rPr>
              <w:t xml:space="preserve">Tag der Nachbarschaft – Ein Tag für Gemeinschaft </w:t>
            </w:r>
            <w:r w:rsidRPr="00C01417">
              <w:rPr>
                <w:rFonts w:cs="Tahoma"/>
                <w:bCs/>
                <w:color w:val="000000"/>
              </w:rPr>
              <w:t>auf dem Vorplatz der Ev. Kirchengemeinde Düsseldorf-Mitte</w:t>
            </w:r>
          </w:p>
          <w:p w14:paraId="4DEEDC8B" w14:textId="77777777" w:rsidR="001B49AB" w:rsidRDefault="001B49AB" w:rsidP="001B49AB">
            <w:pPr>
              <w:rPr>
                <w:rFonts w:cs="Tahoma"/>
                <w:bCs/>
                <w:color w:val="000000"/>
              </w:rPr>
            </w:pPr>
            <w:r w:rsidRPr="00C01417">
              <w:rPr>
                <w:rFonts w:cs="Tahoma"/>
                <w:bCs/>
                <w:color w:val="000000"/>
              </w:rPr>
              <w:t xml:space="preserve">Anlässlich des </w:t>
            </w:r>
            <w:r>
              <w:rPr>
                <w:rFonts w:cs="Tahoma"/>
                <w:bCs/>
                <w:color w:val="000000"/>
              </w:rPr>
              <w:t>internationalen</w:t>
            </w:r>
            <w:r w:rsidRPr="00C01417">
              <w:rPr>
                <w:rFonts w:cs="Tahoma"/>
                <w:bCs/>
                <w:color w:val="000000"/>
              </w:rPr>
              <w:t xml:space="preserve"> „Tages der </w:t>
            </w:r>
          </w:p>
          <w:p w14:paraId="2268AF31" w14:textId="77777777" w:rsidR="001B49AB" w:rsidRDefault="001B49AB" w:rsidP="001B49AB">
            <w:pPr>
              <w:rPr>
                <w:rFonts w:cs="Tahoma"/>
                <w:bCs/>
                <w:color w:val="000000"/>
              </w:rPr>
            </w:pPr>
            <w:r w:rsidRPr="00C01417">
              <w:rPr>
                <w:rFonts w:cs="Tahoma"/>
                <w:bCs/>
                <w:color w:val="000000"/>
              </w:rPr>
              <w:t xml:space="preserve">Nachbarschaft“ laden wir Sie ein zu einem </w:t>
            </w:r>
          </w:p>
          <w:p w14:paraId="4E5C624D" w14:textId="77777777" w:rsidR="001B49AB" w:rsidRDefault="001B49AB" w:rsidP="001B49AB">
            <w:pPr>
              <w:rPr>
                <w:rFonts w:cs="Tahoma"/>
                <w:bCs/>
                <w:color w:val="000000"/>
              </w:rPr>
            </w:pPr>
            <w:r w:rsidRPr="00C01417">
              <w:rPr>
                <w:rFonts w:cs="Tahoma"/>
                <w:bCs/>
                <w:color w:val="000000"/>
              </w:rPr>
              <w:t xml:space="preserve">gemeinsamen Nachbarschaftsfest. Freuen Sie sich auf eine schön gedeckte Kaffeetafel, </w:t>
            </w:r>
          </w:p>
          <w:p w14:paraId="6D88449B" w14:textId="77777777" w:rsidR="001B49AB" w:rsidRDefault="001B49AB" w:rsidP="001B49AB">
            <w:pPr>
              <w:rPr>
                <w:rFonts w:cs="Tahoma"/>
                <w:bCs/>
                <w:color w:val="000000"/>
              </w:rPr>
            </w:pPr>
            <w:r w:rsidRPr="00C01417">
              <w:rPr>
                <w:rFonts w:cs="Tahoma"/>
                <w:bCs/>
                <w:color w:val="000000"/>
              </w:rPr>
              <w:t xml:space="preserve">Unterhaltung und die musikalische Darbietung des Ukulelen Orchesters der VHS unter der </w:t>
            </w:r>
          </w:p>
          <w:p w14:paraId="74714EA2" w14:textId="2E6D2575" w:rsidR="001B49AB" w:rsidRDefault="001B49AB" w:rsidP="001B49AB">
            <w:pPr>
              <w:rPr>
                <w:rFonts w:cs="Tahoma"/>
                <w:bCs/>
                <w:color w:val="000000"/>
              </w:rPr>
            </w:pPr>
            <w:r w:rsidRPr="00C01417">
              <w:rPr>
                <w:rFonts w:cs="Tahoma"/>
                <w:bCs/>
                <w:color w:val="000000"/>
              </w:rPr>
              <w:t>Leitung von Michael Lembach</w:t>
            </w:r>
            <w:r>
              <w:rPr>
                <w:rFonts w:cs="Tahoma"/>
                <w:bCs/>
                <w:color w:val="000000"/>
              </w:rPr>
              <w:t>.</w:t>
            </w:r>
          </w:p>
          <w:p w14:paraId="16E1CD9F" w14:textId="77777777" w:rsidR="001B49AB" w:rsidRPr="00C01417" w:rsidRDefault="001B49AB" w:rsidP="001B49AB">
            <w:pPr>
              <w:rPr>
                <w:rFonts w:cs="Tahoma"/>
                <w:bCs/>
                <w:color w:val="000000"/>
              </w:rPr>
            </w:pPr>
          </w:p>
          <w:p w14:paraId="3C62D44A" w14:textId="047AD447" w:rsidR="001B49AB" w:rsidRPr="009B5460" w:rsidRDefault="001B49AB" w:rsidP="001B49AB">
            <w:r w:rsidRPr="00FB2358">
              <w:rPr>
                <w:rFonts w:ascii="Wingdings 3" w:hAnsi="Wingdings 3"/>
                <w:color w:val="BFBFBF" w:themeColor="background1" w:themeShade="BF"/>
                <w:sz w:val="18"/>
              </w:rPr>
              <w:t></w:t>
            </w:r>
            <w:r w:rsidRPr="00FB2358">
              <w:t xml:space="preserve">  Bitte anmelden!</w:t>
            </w:r>
          </w:p>
        </w:tc>
      </w:tr>
      <w:tr w:rsidR="001B49AB" w:rsidRPr="007E01E5" w14:paraId="18D15C20" w14:textId="77777777" w:rsidTr="0032497F">
        <w:trPr>
          <w:trHeight w:val="817"/>
        </w:trPr>
        <w:tc>
          <w:tcPr>
            <w:tcW w:w="2179" w:type="dxa"/>
            <w:shd w:val="clear" w:color="auto" w:fill="F2F2F2" w:themeFill="background1" w:themeFillShade="F2"/>
          </w:tcPr>
          <w:p w14:paraId="23B8448F" w14:textId="2C9FD192" w:rsidR="001B49AB" w:rsidRPr="00D2077F" w:rsidRDefault="001B49AB" w:rsidP="001B49AB">
            <w:pPr>
              <w:rPr>
                <w:rFonts w:ascii="Tahoma" w:hAnsi="Tahoma" w:cs="Tahoma"/>
                <w:bCs/>
              </w:rPr>
            </w:pPr>
            <w:r w:rsidRPr="00D2077F">
              <w:rPr>
                <w:rFonts w:ascii="Tahoma" w:hAnsi="Tahoma" w:cs="Tahoma"/>
              </w:rPr>
              <w:lastRenderedPageBreak/>
              <w:t>Sonntag</w:t>
            </w:r>
            <w:r w:rsidRPr="00D2077F">
              <w:rPr>
                <w:rFonts w:ascii="Tahoma" w:hAnsi="Tahoma" w:cs="Tahoma"/>
              </w:rPr>
              <w:br/>
              <w:t xml:space="preserve">   </w:t>
            </w:r>
            <w:r w:rsidRPr="00D2077F">
              <w:rPr>
                <w:rFonts w:ascii="Tahoma" w:hAnsi="Tahoma" w:cs="Tahoma"/>
                <w:b/>
                <w:bCs/>
              </w:rPr>
              <w:t>31</w:t>
            </w:r>
            <w:r w:rsidRPr="00D2077F">
              <w:rPr>
                <w:rFonts w:ascii="Tahoma" w:hAnsi="Tahoma" w:cs="Tahoma"/>
                <w:b/>
              </w:rPr>
              <w:t>.05</w:t>
            </w:r>
            <w:r w:rsidRPr="00D2077F">
              <w:rPr>
                <w:rFonts w:ascii="Tahoma" w:hAnsi="Tahoma" w:cs="Tahoma"/>
                <w:b/>
                <w:bCs/>
              </w:rPr>
              <w:t>.2026</w:t>
            </w:r>
            <w:r w:rsidRPr="00D2077F">
              <w:rPr>
                <w:rFonts w:ascii="Tahoma" w:hAnsi="Tahoma" w:cs="Tahoma"/>
              </w:rPr>
              <w:br/>
              <w:t xml:space="preserve">      15:00</w:t>
            </w:r>
            <w:r w:rsidRPr="00D2077F">
              <w:rPr>
                <w:rFonts w:ascii="Tahoma" w:hAnsi="Tahoma" w:cs="Tahoma"/>
                <w:bCs/>
              </w:rPr>
              <w:t>-17:00</w:t>
            </w:r>
          </w:p>
          <w:p w14:paraId="6F2AF724" w14:textId="77777777" w:rsidR="001B49AB" w:rsidRPr="00D2077F" w:rsidRDefault="001B49AB" w:rsidP="001B49AB">
            <w:pPr>
              <w:rPr>
                <w:rFonts w:ascii="Tahoma" w:hAnsi="Tahoma" w:cs="Tahoma"/>
                <w:bCs/>
              </w:rPr>
            </w:pPr>
          </w:p>
          <w:p w14:paraId="32555F7E" w14:textId="5E580E12" w:rsidR="001B49AB" w:rsidRPr="00D2077F" w:rsidRDefault="001B49AB" w:rsidP="001B49AB">
            <w:pPr>
              <w:rPr>
                <w:rFonts w:ascii="Tahoma" w:hAnsi="Tahoma" w:cs="Tahoma"/>
              </w:rPr>
            </w:pPr>
            <w:r w:rsidRPr="00D2077F">
              <w:rPr>
                <w:rFonts w:ascii="Tahoma" w:hAnsi="Tahoma" w:cs="Tahoma"/>
                <w:noProof/>
                <w:color w:val="000000" w:themeColor="text1"/>
              </w:rPr>
              <w:drawing>
                <wp:anchor distT="0" distB="0" distL="114300" distR="114300" simplePos="0" relativeHeight="291076608" behindDoc="0" locked="0" layoutInCell="1" allowOverlap="1" wp14:anchorId="7320BB40" wp14:editId="49BC89F9">
                  <wp:simplePos x="0" y="0"/>
                  <wp:positionH relativeFrom="column">
                    <wp:posOffset>341630</wp:posOffset>
                  </wp:positionH>
                  <wp:positionV relativeFrom="paragraph">
                    <wp:posOffset>36830</wp:posOffset>
                  </wp:positionV>
                  <wp:extent cx="378965" cy="301451"/>
                  <wp:effectExtent l="0" t="0" r="2540" b="3810"/>
                  <wp:wrapThrough wrapText="bothSides">
                    <wp:wrapPolygon edited="0">
                      <wp:start x="0" y="0"/>
                      <wp:lineTo x="0" y="20506"/>
                      <wp:lineTo x="20658" y="20506"/>
                      <wp:lineTo x="20658" y="0"/>
                      <wp:lineTo x="0" y="0"/>
                    </wp:wrapPolygon>
                  </wp:wrapThrough>
                  <wp:docPr id="482981163" name="Bild 4" descr="https://encrypted-tbn3.gstatic.com/images?q=tbn:ANd9GcRGBK9XTKZcXEdobFiV7kVAnF3pkA0T0tO8fKYzkzsMKN6Npth0P9LbG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s://encrypted-tbn3.gstatic.com/images?q=tbn:ANd9GcRGBK9XTKZcXEdobFiV7kVAnF3pkA0T0tO8fKYzkzsMKN6Npth0P9LbG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965" cy="301451"/>
                          </a:xfrm>
                          <a:prstGeom prst="rect">
                            <a:avLst/>
                          </a:prstGeom>
                          <a:noFill/>
                          <a:ln>
                            <a:noFill/>
                          </a:ln>
                        </pic:spPr>
                      </pic:pic>
                    </a:graphicData>
                  </a:graphic>
                </wp:anchor>
              </w:drawing>
            </w:r>
          </w:p>
        </w:tc>
        <w:tc>
          <w:tcPr>
            <w:tcW w:w="5548" w:type="dxa"/>
            <w:shd w:val="clear" w:color="auto" w:fill="FFFFFF" w:themeFill="background1"/>
          </w:tcPr>
          <w:p w14:paraId="6105FBE2" w14:textId="77777777" w:rsidR="001B49AB" w:rsidRPr="00D2077F" w:rsidRDefault="001B49AB" w:rsidP="001B49AB">
            <w:pPr>
              <w:rPr>
                <w:b/>
                <w:bCs/>
              </w:rPr>
            </w:pPr>
            <w:r w:rsidRPr="00D2077F">
              <w:rPr>
                <w:b/>
                <w:bCs/>
              </w:rPr>
              <w:t>Immer wieder sonntags</w:t>
            </w:r>
          </w:p>
          <w:p w14:paraId="3D9CF28E" w14:textId="77777777" w:rsidR="001B49AB" w:rsidRPr="00D2077F" w:rsidRDefault="001B49AB" w:rsidP="001B49AB">
            <w:pPr>
              <w:rPr>
                <w:bCs/>
              </w:rPr>
            </w:pPr>
            <w:r w:rsidRPr="00D2077F">
              <w:rPr>
                <w:bCs/>
              </w:rPr>
              <w:t>mit Monika Leinhos</w:t>
            </w:r>
          </w:p>
          <w:p w14:paraId="449BC1EF" w14:textId="77777777" w:rsidR="001B49AB" w:rsidRDefault="001B49AB" w:rsidP="001B49AB">
            <w:pPr>
              <w:rPr>
                <w:bCs/>
              </w:rPr>
            </w:pPr>
            <w:r w:rsidRPr="00D2077F">
              <w:rPr>
                <w:bCs/>
              </w:rPr>
              <w:t xml:space="preserve">Nach einer gemütlichen Kaffeerunde erinnert Monika Leinhos an Norma Jean Baker alias </w:t>
            </w:r>
          </w:p>
          <w:p w14:paraId="4912092D" w14:textId="266BD63D" w:rsidR="001B49AB" w:rsidRPr="00D2077F" w:rsidRDefault="001B49AB" w:rsidP="001B49AB">
            <w:pPr>
              <w:rPr>
                <w:bCs/>
              </w:rPr>
            </w:pPr>
            <w:r w:rsidRPr="00D2077F">
              <w:rPr>
                <w:bCs/>
              </w:rPr>
              <w:t>Marylin Monroe zum 100. Geburtstag.</w:t>
            </w:r>
          </w:p>
          <w:p w14:paraId="53F6EA26" w14:textId="77777777" w:rsidR="001B49AB" w:rsidRPr="00D2077F" w:rsidRDefault="001B49AB" w:rsidP="001B49AB">
            <w:r w:rsidRPr="00D2077F">
              <w:t xml:space="preserve">Kosten: </w:t>
            </w:r>
          </w:p>
          <w:p w14:paraId="428195BC" w14:textId="77777777" w:rsidR="001B49AB" w:rsidRDefault="001B49AB" w:rsidP="001B49AB">
            <w:r w:rsidRPr="00D2077F">
              <w:t>Jeder bezahlt nach seinen Möglichkeiten.</w:t>
            </w:r>
          </w:p>
          <w:p w14:paraId="2530D727" w14:textId="77777777" w:rsidR="001B49AB" w:rsidRPr="00D2077F" w:rsidRDefault="001B49AB" w:rsidP="001B49AB"/>
          <w:p w14:paraId="103D401D" w14:textId="772E5DF7" w:rsidR="001B49AB" w:rsidRPr="009B5460" w:rsidRDefault="001B49AB" w:rsidP="001B49AB">
            <w:r w:rsidRPr="00D2077F">
              <w:rPr>
                <w:rFonts w:ascii="Wingdings 3" w:hAnsi="Wingdings 3"/>
                <w:color w:val="BFBFBF" w:themeColor="background1" w:themeShade="BF"/>
                <w:sz w:val="18"/>
              </w:rPr>
              <w:t></w:t>
            </w:r>
            <w:r w:rsidRPr="00D2077F">
              <w:t xml:space="preserve">  Bitte anmelden!</w:t>
            </w:r>
          </w:p>
        </w:tc>
      </w:tr>
      <w:tr w:rsidR="001B49AB" w:rsidRPr="007E01E5" w14:paraId="2DDB50CD" w14:textId="77777777" w:rsidTr="0032497F">
        <w:trPr>
          <w:trHeight w:val="972"/>
        </w:trPr>
        <w:tc>
          <w:tcPr>
            <w:tcW w:w="2179" w:type="dxa"/>
            <w:shd w:val="clear" w:color="auto" w:fill="F2F2F2" w:themeFill="background1" w:themeFillShade="F2"/>
          </w:tcPr>
          <w:p w14:paraId="4E59F979" w14:textId="10FE97A9" w:rsidR="001B49AB" w:rsidRPr="000943BB" w:rsidRDefault="001B49AB" w:rsidP="001B49AB">
            <w:pPr>
              <w:rPr>
                <w:rFonts w:ascii="Tahoma" w:hAnsi="Tahoma" w:cs="Tahoma"/>
              </w:rPr>
            </w:pPr>
            <w:r w:rsidRPr="000943BB">
              <w:rPr>
                <w:rFonts w:ascii="Tahoma" w:hAnsi="Tahoma" w:cs="Tahoma"/>
              </w:rPr>
              <w:t>Montag</w:t>
            </w:r>
            <w:r w:rsidRPr="000943BB">
              <w:rPr>
                <w:rFonts w:ascii="Tahoma" w:hAnsi="Tahoma" w:cs="Tahoma"/>
              </w:rPr>
              <w:br/>
              <w:t xml:space="preserve">   </w:t>
            </w:r>
            <w:r w:rsidRPr="000943BB">
              <w:rPr>
                <w:rFonts w:ascii="Tahoma" w:hAnsi="Tahoma" w:cs="Tahoma"/>
                <w:b/>
              </w:rPr>
              <w:t>01</w:t>
            </w:r>
            <w:r w:rsidRPr="000943BB">
              <w:rPr>
                <w:rFonts w:ascii="Tahoma" w:hAnsi="Tahoma" w:cs="Tahoma"/>
                <w:b/>
                <w:bCs/>
              </w:rPr>
              <w:t>.06.2026</w:t>
            </w:r>
            <w:r w:rsidRPr="000943BB">
              <w:rPr>
                <w:rFonts w:ascii="Tahoma" w:hAnsi="Tahoma" w:cs="Tahoma"/>
              </w:rPr>
              <w:br/>
              <w:t xml:space="preserve">      12:15-14:15</w:t>
            </w:r>
          </w:p>
          <w:p w14:paraId="6CC46A6D" w14:textId="77777777" w:rsidR="001B49AB" w:rsidRPr="000943BB" w:rsidRDefault="001B49AB" w:rsidP="001B49AB">
            <w:pPr>
              <w:rPr>
                <w:rFonts w:ascii="Tahoma" w:hAnsi="Tahoma" w:cs="Tahoma"/>
              </w:rPr>
            </w:pPr>
            <w:r w:rsidRPr="000943BB">
              <w:rPr>
                <w:rFonts w:cs="URWEgyptienneT"/>
                <w:noProof/>
                <w:color w:val="000000"/>
                <w:spacing w:val="0"/>
              </w:rPr>
              <w:drawing>
                <wp:anchor distT="0" distB="0" distL="114300" distR="114300" simplePos="0" relativeHeight="291075584" behindDoc="0" locked="0" layoutInCell="1" allowOverlap="1" wp14:anchorId="66AD1A21" wp14:editId="19D06132">
                  <wp:simplePos x="0" y="0"/>
                  <wp:positionH relativeFrom="column">
                    <wp:posOffset>332105</wp:posOffset>
                  </wp:positionH>
                  <wp:positionV relativeFrom="paragraph">
                    <wp:posOffset>55880</wp:posOffset>
                  </wp:positionV>
                  <wp:extent cx="333375" cy="266700"/>
                  <wp:effectExtent l="0" t="0" r="9525" b="0"/>
                  <wp:wrapThrough wrapText="bothSides">
                    <wp:wrapPolygon edited="0">
                      <wp:start x="0" y="0"/>
                      <wp:lineTo x="0" y="20057"/>
                      <wp:lineTo x="20983" y="20057"/>
                      <wp:lineTo x="20983" y="0"/>
                      <wp:lineTo x="0" y="0"/>
                    </wp:wrapPolygon>
                  </wp:wrapThrough>
                  <wp:docPr id="1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anchor>
              </w:drawing>
            </w:r>
          </w:p>
          <w:p w14:paraId="4633BEC6" w14:textId="77777777" w:rsidR="001B49AB" w:rsidRPr="000943BB" w:rsidRDefault="001B49AB" w:rsidP="001B49AB">
            <w:pPr>
              <w:rPr>
                <w:rFonts w:ascii="Tahoma" w:hAnsi="Tahoma" w:cs="Tahoma"/>
              </w:rPr>
            </w:pPr>
          </w:p>
        </w:tc>
        <w:tc>
          <w:tcPr>
            <w:tcW w:w="5548" w:type="dxa"/>
            <w:shd w:val="clear" w:color="auto" w:fill="FFFFFF" w:themeFill="background1"/>
          </w:tcPr>
          <w:p w14:paraId="4A2A906A" w14:textId="77777777" w:rsidR="001B49AB" w:rsidRPr="000943BB" w:rsidRDefault="001B49AB" w:rsidP="001B49AB">
            <w:r w:rsidRPr="000943BB">
              <w:rPr>
                <w:b/>
                <w:bCs/>
              </w:rPr>
              <w:t xml:space="preserve">Fotogruppe </w:t>
            </w:r>
            <w:r w:rsidRPr="000943BB">
              <w:t>„</w:t>
            </w:r>
            <w:r w:rsidRPr="000943BB">
              <w:rPr>
                <w:b/>
                <w:bCs/>
              </w:rPr>
              <w:t>Blende</w:t>
            </w:r>
            <w:r w:rsidRPr="000943BB">
              <w:t>“</w:t>
            </w:r>
          </w:p>
          <w:p w14:paraId="5DF30E38" w14:textId="77777777" w:rsidR="001B49AB" w:rsidRPr="000943BB" w:rsidRDefault="001B49AB" w:rsidP="001B49AB">
            <w:r w:rsidRPr="000943BB">
              <w:t xml:space="preserve">mit </w:t>
            </w:r>
            <w:r w:rsidRPr="000943BB">
              <w:rPr>
                <w:rFonts w:cs="Calibri"/>
              </w:rPr>
              <w:t>Sabine Lange, Gabriela Ostrowska und Roswitha Marx</w:t>
            </w:r>
          </w:p>
          <w:p w14:paraId="420E4B05" w14:textId="75A99EEC" w:rsidR="001B49AB" w:rsidRPr="000943BB" w:rsidRDefault="001B49AB" w:rsidP="001B49AB">
            <w:pPr>
              <w:pStyle w:val="Listenabsatz"/>
              <w:numPr>
                <w:ilvl w:val="0"/>
                <w:numId w:val="8"/>
              </w:numPr>
            </w:pPr>
            <w:r w:rsidRPr="000943BB">
              <w:rPr>
                <w:rFonts w:cs="Calibri"/>
              </w:rPr>
              <w:t>Präsentation &amp; Feedback der Fotos zum Thema „Treppen &amp; Treppenhäuser“</w:t>
            </w:r>
          </w:p>
          <w:p w14:paraId="664A695B" w14:textId="5F0BA146" w:rsidR="001B49AB" w:rsidRPr="000943BB" w:rsidRDefault="001B49AB" w:rsidP="001B49AB">
            <w:pPr>
              <w:pStyle w:val="Listenabsatz"/>
              <w:numPr>
                <w:ilvl w:val="0"/>
                <w:numId w:val="8"/>
              </w:numPr>
            </w:pPr>
            <w:r w:rsidRPr="000943BB">
              <w:t>Einführung in die Schwar</w:t>
            </w:r>
            <w:r w:rsidR="00071609">
              <w:t>z</w:t>
            </w:r>
            <w:r w:rsidRPr="000943BB">
              <w:t>-Weiß-</w:t>
            </w:r>
          </w:p>
          <w:p w14:paraId="289A11F8" w14:textId="1009E2B1" w:rsidR="001B49AB" w:rsidRPr="000943BB" w:rsidRDefault="001B49AB" w:rsidP="001B49AB">
            <w:pPr>
              <w:pStyle w:val="Listenabsatz"/>
            </w:pPr>
            <w:r w:rsidRPr="000943BB">
              <w:t>Fotografie</w:t>
            </w:r>
          </w:p>
          <w:p w14:paraId="63EA480F" w14:textId="58A7F225" w:rsidR="001B49AB" w:rsidRPr="000943BB" w:rsidRDefault="001B49AB" w:rsidP="001B49AB">
            <w:pPr>
              <w:pStyle w:val="Listenabsatz"/>
              <w:numPr>
                <w:ilvl w:val="0"/>
                <w:numId w:val="8"/>
              </w:numPr>
            </w:pPr>
            <w:r w:rsidRPr="000943BB">
              <w:t>Kleine Fotoschule „Smartphone-Fotografie“ – Teil 3 Nützliche Apps</w:t>
            </w:r>
          </w:p>
        </w:tc>
      </w:tr>
      <w:tr w:rsidR="001B49AB" w:rsidRPr="007E01E5" w14:paraId="291A27B4" w14:textId="77777777" w:rsidTr="0032497F">
        <w:trPr>
          <w:trHeight w:val="972"/>
        </w:trPr>
        <w:tc>
          <w:tcPr>
            <w:tcW w:w="2179" w:type="dxa"/>
            <w:shd w:val="clear" w:color="auto" w:fill="F2F2F2" w:themeFill="background1" w:themeFillShade="F2"/>
          </w:tcPr>
          <w:p w14:paraId="7FE2A633" w14:textId="4C55F44D" w:rsidR="001B49AB" w:rsidRPr="00420DC9" w:rsidRDefault="001B49AB" w:rsidP="001B49AB">
            <w:pPr>
              <w:rPr>
                <w:rFonts w:ascii="Tahoma" w:hAnsi="Tahoma" w:cs="Tahoma"/>
              </w:rPr>
            </w:pPr>
            <w:r w:rsidRPr="00420DC9">
              <w:rPr>
                <w:rFonts w:ascii="Tahoma" w:hAnsi="Tahoma" w:cs="Tahoma"/>
              </w:rPr>
              <w:t>Montag</w:t>
            </w:r>
            <w:r w:rsidRPr="00420DC9">
              <w:rPr>
                <w:rFonts w:ascii="Tahoma" w:hAnsi="Tahoma" w:cs="Tahoma"/>
              </w:rPr>
              <w:br/>
              <w:t xml:space="preserve">   </w:t>
            </w:r>
            <w:r>
              <w:rPr>
                <w:rFonts w:ascii="Tahoma" w:hAnsi="Tahoma" w:cs="Tahoma"/>
                <w:b/>
              </w:rPr>
              <w:t>01</w:t>
            </w:r>
            <w:r w:rsidRPr="00420DC9">
              <w:rPr>
                <w:rFonts w:ascii="Tahoma" w:hAnsi="Tahoma" w:cs="Tahoma"/>
                <w:b/>
                <w:bCs/>
              </w:rPr>
              <w:t>.0</w:t>
            </w:r>
            <w:r>
              <w:rPr>
                <w:rFonts w:ascii="Tahoma" w:hAnsi="Tahoma" w:cs="Tahoma"/>
                <w:b/>
                <w:bCs/>
              </w:rPr>
              <w:t>6</w:t>
            </w:r>
            <w:r w:rsidRPr="00420DC9">
              <w:rPr>
                <w:rFonts w:ascii="Tahoma" w:hAnsi="Tahoma" w:cs="Tahoma"/>
                <w:b/>
                <w:bCs/>
              </w:rPr>
              <w:t>.2026</w:t>
            </w:r>
            <w:r w:rsidRPr="00420DC9">
              <w:rPr>
                <w:rFonts w:ascii="Tahoma" w:hAnsi="Tahoma" w:cs="Tahoma"/>
              </w:rPr>
              <w:br/>
              <w:t xml:space="preserve">      14:30-15:30</w:t>
            </w:r>
          </w:p>
          <w:p w14:paraId="662A2711" w14:textId="77777777" w:rsidR="001B49AB" w:rsidRPr="000943BB" w:rsidRDefault="001B49AB" w:rsidP="001B49AB">
            <w:pPr>
              <w:rPr>
                <w:rFonts w:ascii="Tahoma" w:hAnsi="Tahoma" w:cs="Tahoma"/>
              </w:rPr>
            </w:pPr>
          </w:p>
        </w:tc>
        <w:tc>
          <w:tcPr>
            <w:tcW w:w="5548" w:type="dxa"/>
            <w:shd w:val="clear" w:color="auto" w:fill="FFFFFF" w:themeFill="background1"/>
          </w:tcPr>
          <w:p w14:paraId="350EDFD9" w14:textId="77777777" w:rsidR="001B49AB" w:rsidRPr="00420DC9" w:rsidRDefault="001B49AB" w:rsidP="001B49AB">
            <w:pPr>
              <w:rPr>
                <w:b/>
                <w:bCs/>
              </w:rPr>
            </w:pPr>
            <w:r w:rsidRPr="00420DC9">
              <w:rPr>
                <w:b/>
                <w:bCs/>
              </w:rPr>
              <w:t xml:space="preserve">Singkreis </w:t>
            </w:r>
          </w:p>
          <w:p w14:paraId="1062880D" w14:textId="7784C926" w:rsidR="001B49AB" w:rsidRPr="00420DC9" w:rsidRDefault="001B49AB" w:rsidP="001B49AB">
            <w:pPr>
              <w:rPr>
                <w:bCs/>
              </w:rPr>
            </w:pPr>
            <w:r w:rsidRPr="00420DC9">
              <w:rPr>
                <w:bCs/>
              </w:rPr>
              <w:t>mit Uschi Ecke</w:t>
            </w:r>
          </w:p>
          <w:p w14:paraId="2E84FB13" w14:textId="3088721E" w:rsidR="001B49AB" w:rsidRDefault="001B49AB" w:rsidP="001B49AB">
            <w:pPr>
              <w:rPr>
                <w:bCs/>
              </w:rPr>
            </w:pPr>
            <w:r w:rsidRPr="00420DC9">
              <w:rPr>
                <w:bCs/>
              </w:rPr>
              <w:t>Instrumentale Begleitung: Heinz Rieger</w:t>
            </w:r>
          </w:p>
          <w:p w14:paraId="62309B6A" w14:textId="77777777" w:rsidR="00746E4F" w:rsidRPr="00420DC9" w:rsidRDefault="00746E4F" w:rsidP="001B49AB">
            <w:pPr>
              <w:rPr>
                <w:bCs/>
              </w:rPr>
            </w:pPr>
          </w:p>
          <w:p w14:paraId="7A299A87" w14:textId="3EA0C87E" w:rsidR="001B49AB" w:rsidRPr="000943BB" w:rsidRDefault="001B49AB" w:rsidP="001B49AB">
            <w:pPr>
              <w:rPr>
                <w:b/>
                <w:bCs/>
              </w:rPr>
            </w:pPr>
            <w:r w:rsidRPr="00420DC9">
              <w:rPr>
                <w:rFonts w:ascii="Wingdings 3" w:hAnsi="Wingdings 3"/>
                <w:color w:val="BFBFBF" w:themeColor="background1" w:themeShade="BF"/>
                <w:sz w:val="18"/>
              </w:rPr>
              <w:t></w:t>
            </w:r>
            <w:r w:rsidRPr="00420DC9">
              <w:t xml:space="preserve">  Bitte anmelden!</w:t>
            </w:r>
          </w:p>
        </w:tc>
      </w:tr>
      <w:tr w:rsidR="001B49AB" w:rsidRPr="007E01E5" w14:paraId="1A8F335E" w14:textId="77777777" w:rsidTr="0032497F">
        <w:trPr>
          <w:trHeight w:val="972"/>
        </w:trPr>
        <w:tc>
          <w:tcPr>
            <w:tcW w:w="2179" w:type="dxa"/>
            <w:shd w:val="clear" w:color="auto" w:fill="F2F2F2" w:themeFill="background1" w:themeFillShade="F2"/>
          </w:tcPr>
          <w:p w14:paraId="6C303453" w14:textId="7A301738" w:rsidR="001B49AB" w:rsidRPr="009B5460" w:rsidRDefault="001B49AB" w:rsidP="001B49AB">
            <w:pPr>
              <w:rPr>
                <w:rFonts w:cs="Tahoma"/>
              </w:rPr>
            </w:pPr>
            <w:r w:rsidRPr="009B5460">
              <w:rPr>
                <w:rFonts w:cs="Tahoma"/>
              </w:rPr>
              <w:t>Montag</w:t>
            </w:r>
            <w:r w:rsidRPr="009B5460">
              <w:rPr>
                <w:rFonts w:cs="Tahoma"/>
              </w:rPr>
              <w:br/>
              <w:t xml:space="preserve">   </w:t>
            </w:r>
            <w:r w:rsidRPr="009B5460">
              <w:rPr>
                <w:rFonts w:cs="Tahoma"/>
                <w:b/>
                <w:bCs/>
              </w:rPr>
              <w:t>01.06.2026</w:t>
            </w:r>
            <w:r w:rsidRPr="009B5460">
              <w:rPr>
                <w:rFonts w:cs="Tahoma"/>
              </w:rPr>
              <w:br/>
              <w:t xml:space="preserve">      15:00-16:30</w:t>
            </w:r>
          </w:p>
          <w:p w14:paraId="1054569B" w14:textId="77777777" w:rsidR="001B49AB" w:rsidRPr="009B5460" w:rsidRDefault="001B49AB" w:rsidP="001B49AB">
            <w:pPr>
              <w:rPr>
                <w:rFonts w:cs="Tahoma"/>
              </w:rPr>
            </w:pPr>
          </w:p>
          <w:p w14:paraId="0E8B34EE" w14:textId="77777777" w:rsidR="001B49AB" w:rsidRPr="009B5460" w:rsidRDefault="001B49AB" w:rsidP="001B49AB">
            <w:pPr>
              <w:rPr>
                <w:rFonts w:cs="Tahoma"/>
              </w:rPr>
            </w:pPr>
          </w:p>
          <w:p w14:paraId="0D7A3FEB" w14:textId="77777777" w:rsidR="001B49AB" w:rsidRPr="009B5460" w:rsidRDefault="001B49AB" w:rsidP="001B49AB">
            <w:pPr>
              <w:rPr>
                <w:rFonts w:cs="Tahoma"/>
              </w:rPr>
            </w:pPr>
          </w:p>
          <w:p w14:paraId="1F56312C" w14:textId="25F2C95A" w:rsidR="001B49AB" w:rsidRPr="009B5460" w:rsidRDefault="001B49AB" w:rsidP="001B49AB">
            <w:pPr>
              <w:jc w:val="center"/>
              <w:rPr>
                <w:rFonts w:cs="Tahoma"/>
              </w:rPr>
            </w:pPr>
            <w:r w:rsidRPr="009B5460">
              <w:rPr>
                <w:noProof/>
              </w:rPr>
              <w:drawing>
                <wp:inline distT="0" distB="0" distL="0" distR="0" wp14:anchorId="6E235743" wp14:editId="5CD78FD0">
                  <wp:extent cx="356400" cy="493200"/>
                  <wp:effectExtent l="0" t="0" r="0" b="0"/>
                  <wp:docPr id="1815787522" name="Grafik 1815787522" descr="C:\Users\gog\AppData\Local\Microsoft\Windows\INetCache\Content.Word\Nachhalt-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og\AppData\Local\Microsoft\Windows\INetCache\Content.Word\Nachhalt-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400" cy="493200"/>
                          </a:xfrm>
                          <a:prstGeom prst="rect">
                            <a:avLst/>
                          </a:prstGeom>
                          <a:noFill/>
                          <a:ln>
                            <a:noFill/>
                          </a:ln>
                        </pic:spPr>
                      </pic:pic>
                    </a:graphicData>
                  </a:graphic>
                </wp:inline>
              </w:drawing>
            </w:r>
          </w:p>
        </w:tc>
        <w:tc>
          <w:tcPr>
            <w:tcW w:w="5548" w:type="dxa"/>
            <w:shd w:val="clear" w:color="auto" w:fill="FFFFFF" w:themeFill="background1"/>
          </w:tcPr>
          <w:p w14:paraId="54B4FCBF" w14:textId="77777777" w:rsidR="001B49AB" w:rsidRPr="009B5460" w:rsidRDefault="001B49AB" w:rsidP="001B49AB">
            <w:pPr>
              <w:pStyle w:val="StandardWeb"/>
              <w:contextualSpacing/>
              <w:rPr>
                <w:rFonts w:ascii="Suisse Works" w:hAnsi="Suisse Works" w:cstheme="majorHAnsi"/>
                <w:b/>
                <w:sz w:val="22"/>
                <w:szCs w:val="22"/>
              </w:rPr>
            </w:pPr>
            <w:r w:rsidRPr="009B5460">
              <w:rPr>
                <w:rFonts w:ascii="Suisse Works" w:hAnsi="Suisse Works" w:cstheme="majorHAnsi"/>
                <w:b/>
                <w:sz w:val="22"/>
                <w:szCs w:val="22"/>
              </w:rPr>
              <w:t xml:space="preserve">Nachhaltigkeitsgruppe </w:t>
            </w:r>
          </w:p>
          <w:p w14:paraId="3E511197" w14:textId="77777777" w:rsidR="001B49AB" w:rsidRPr="009B5460" w:rsidRDefault="001B49AB" w:rsidP="001B49AB">
            <w:pPr>
              <w:pStyle w:val="StandardWeb"/>
              <w:contextualSpacing/>
              <w:rPr>
                <w:rFonts w:ascii="Suisse Works" w:hAnsi="Suisse Works" w:cstheme="majorHAnsi"/>
                <w:sz w:val="22"/>
                <w:szCs w:val="22"/>
              </w:rPr>
            </w:pPr>
            <w:r w:rsidRPr="009B5460">
              <w:rPr>
                <w:rFonts w:ascii="Suisse Works" w:hAnsi="Suisse Works" w:cstheme="majorHAnsi"/>
                <w:sz w:val="22"/>
                <w:szCs w:val="22"/>
              </w:rPr>
              <w:t>mit Ellen Kreutz und Inge Gößling</w:t>
            </w:r>
          </w:p>
          <w:p w14:paraId="471C9E67" w14:textId="77777777" w:rsidR="001B49AB" w:rsidRPr="009B5460" w:rsidRDefault="001B49AB" w:rsidP="001B49AB">
            <w:pPr>
              <w:pStyle w:val="StandardWeb"/>
              <w:contextualSpacing/>
              <w:rPr>
                <w:rFonts w:ascii="Suisse Works" w:hAnsi="Suisse Works" w:cstheme="majorHAnsi"/>
                <w:sz w:val="22"/>
                <w:szCs w:val="22"/>
              </w:rPr>
            </w:pPr>
            <w:r w:rsidRPr="009B5460">
              <w:rPr>
                <w:rFonts w:ascii="Suisse Works" w:hAnsi="Suisse Works" w:cstheme="majorHAnsi"/>
                <w:sz w:val="22"/>
                <w:szCs w:val="22"/>
              </w:rPr>
              <w:t xml:space="preserve">Wir wollen uns engagieren und gemeinsam </w:t>
            </w:r>
          </w:p>
          <w:p w14:paraId="2FF5B960" w14:textId="77777777" w:rsidR="001B49AB" w:rsidRPr="009B5460" w:rsidRDefault="001B49AB" w:rsidP="001B49AB">
            <w:pPr>
              <w:pStyle w:val="StandardWeb"/>
              <w:contextualSpacing/>
              <w:rPr>
                <w:rFonts w:ascii="Suisse Works" w:hAnsi="Suisse Works" w:cstheme="majorHAnsi"/>
                <w:sz w:val="22"/>
                <w:szCs w:val="22"/>
              </w:rPr>
            </w:pPr>
            <w:r w:rsidRPr="009B5460">
              <w:rPr>
                <w:rFonts w:ascii="Suisse Works" w:hAnsi="Suisse Works" w:cstheme="majorHAnsi"/>
                <w:sz w:val="22"/>
                <w:szCs w:val="22"/>
              </w:rPr>
              <w:t xml:space="preserve">überlegen, welche Veranstaltungen wir planen und wo wir in unserem Stadtteil aktiv werden können, um für das so wichtige Thema Nachhaltigkeit zu </w:t>
            </w:r>
          </w:p>
          <w:p w14:paraId="53F2071B" w14:textId="77777777" w:rsidR="001B49AB" w:rsidRDefault="001B49AB" w:rsidP="001B49AB">
            <w:pPr>
              <w:pStyle w:val="StandardWeb"/>
              <w:contextualSpacing/>
              <w:rPr>
                <w:rFonts w:ascii="Suisse Works" w:hAnsi="Suisse Works" w:cstheme="majorHAnsi"/>
                <w:sz w:val="22"/>
                <w:szCs w:val="22"/>
              </w:rPr>
            </w:pPr>
            <w:r w:rsidRPr="009B5460">
              <w:rPr>
                <w:rFonts w:ascii="Suisse Works" w:hAnsi="Suisse Works" w:cstheme="majorHAnsi"/>
                <w:sz w:val="22"/>
                <w:szCs w:val="22"/>
              </w:rPr>
              <w:t>sensibilisieren. Machen Sie mit! Wir freuen uns über Mitstreiterinnen und Mitstreiter!</w:t>
            </w:r>
          </w:p>
          <w:p w14:paraId="17DA7523" w14:textId="77777777" w:rsidR="009B5460" w:rsidRDefault="009B5460" w:rsidP="001B49AB">
            <w:pPr>
              <w:pStyle w:val="StandardWeb"/>
              <w:contextualSpacing/>
              <w:rPr>
                <w:rFonts w:ascii="Suisse Works" w:hAnsi="Suisse Works" w:cstheme="majorHAnsi"/>
              </w:rPr>
            </w:pPr>
          </w:p>
          <w:p w14:paraId="48A91B75" w14:textId="3F396AC4" w:rsidR="009B5460" w:rsidRPr="00746E4F" w:rsidRDefault="009B5460" w:rsidP="001B49AB">
            <w:pPr>
              <w:pStyle w:val="StandardWeb"/>
              <w:contextualSpacing/>
              <w:rPr>
                <w:rFonts w:ascii="Suisse Works" w:hAnsi="Suisse Works" w:cstheme="majorHAnsi"/>
                <w:sz w:val="22"/>
                <w:szCs w:val="22"/>
              </w:rPr>
            </w:pPr>
            <w:r w:rsidRPr="00746E4F">
              <w:rPr>
                <w:rFonts w:ascii="Suisse Works" w:hAnsi="Suisse Works"/>
                <w:color w:val="BFBFBF" w:themeColor="background1" w:themeShade="BF"/>
                <w:sz w:val="18"/>
              </w:rPr>
              <w:t></w:t>
            </w:r>
            <w:r w:rsidRPr="00746E4F">
              <w:rPr>
                <w:rFonts w:ascii="Suisse Works" w:hAnsi="Suisse Works"/>
              </w:rPr>
              <w:t xml:space="preserve">  Bitte anmelden!</w:t>
            </w:r>
          </w:p>
        </w:tc>
      </w:tr>
      <w:tr w:rsidR="001B49AB" w:rsidRPr="007E01E5" w14:paraId="362A5097" w14:textId="77777777" w:rsidTr="0032497F">
        <w:trPr>
          <w:trHeight w:val="972"/>
        </w:trPr>
        <w:tc>
          <w:tcPr>
            <w:tcW w:w="2179" w:type="dxa"/>
            <w:shd w:val="clear" w:color="auto" w:fill="F2F2F2" w:themeFill="background1" w:themeFillShade="F2"/>
          </w:tcPr>
          <w:p w14:paraId="35D3148F" w14:textId="7AF13DBC" w:rsidR="001B49AB" w:rsidRPr="00B106C0" w:rsidRDefault="001B49AB" w:rsidP="001B49AB">
            <w:pPr>
              <w:rPr>
                <w:rFonts w:ascii="Tahoma" w:hAnsi="Tahoma" w:cs="Tahoma"/>
              </w:rPr>
            </w:pPr>
            <w:r w:rsidRPr="00B106C0">
              <w:rPr>
                <w:rFonts w:ascii="Tahoma" w:hAnsi="Tahoma" w:cs="Tahoma"/>
              </w:rPr>
              <w:lastRenderedPageBreak/>
              <w:t>Mittwoch</w:t>
            </w:r>
            <w:r w:rsidRPr="00B106C0">
              <w:rPr>
                <w:rFonts w:ascii="Tahoma" w:hAnsi="Tahoma" w:cs="Tahoma"/>
              </w:rPr>
              <w:br/>
              <w:t xml:space="preserve">   </w:t>
            </w:r>
            <w:r w:rsidRPr="00B106C0">
              <w:rPr>
                <w:rFonts w:ascii="Tahoma" w:hAnsi="Tahoma" w:cs="Tahoma"/>
                <w:b/>
              </w:rPr>
              <w:t>03.06</w:t>
            </w:r>
            <w:r w:rsidRPr="00B106C0">
              <w:rPr>
                <w:rFonts w:ascii="Tahoma" w:hAnsi="Tahoma" w:cs="Tahoma"/>
                <w:b/>
                <w:bCs/>
              </w:rPr>
              <w:t>.2026</w:t>
            </w:r>
            <w:r w:rsidRPr="00B106C0">
              <w:rPr>
                <w:rFonts w:ascii="Tahoma" w:hAnsi="Tahoma" w:cs="Tahoma"/>
              </w:rPr>
              <w:br/>
              <w:t xml:space="preserve">      10:30-12:30</w:t>
            </w:r>
          </w:p>
          <w:p w14:paraId="7DC88784" w14:textId="77777777" w:rsidR="001B49AB" w:rsidRPr="00B106C0" w:rsidRDefault="001B49AB" w:rsidP="001B49AB">
            <w:pPr>
              <w:rPr>
                <w:rFonts w:ascii="Tahoma" w:hAnsi="Tahoma" w:cs="Tahoma"/>
              </w:rPr>
            </w:pPr>
            <w:r w:rsidRPr="00B106C0">
              <w:rPr>
                <w:rFonts w:ascii="Tahoma" w:hAnsi="Tahoma" w:cs="Tahoma"/>
                <w:noProof/>
              </w:rPr>
              <w:drawing>
                <wp:anchor distT="0" distB="0" distL="114300" distR="114300" simplePos="0" relativeHeight="291077632" behindDoc="0" locked="0" layoutInCell="1" allowOverlap="1" wp14:anchorId="5786DCC8" wp14:editId="6BD0CADB">
                  <wp:simplePos x="0" y="0"/>
                  <wp:positionH relativeFrom="column">
                    <wp:posOffset>328930</wp:posOffset>
                  </wp:positionH>
                  <wp:positionV relativeFrom="paragraph">
                    <wp:posOffset>116840</wp:posOffset>
                  </wp:positionV>
                  <wp:extent cx="289561" cy="295657"/>
                  <wp:effectExtent l="0" t="0" r="0" b="9525"/>
                  <wp:wrapThrough wrapText="bothSides">
                    <wp:wrapPolygon edited="0">
                      <wp:start x="0" y="0"/>
                      <wp:lineTo x="0" y="20903"/>
                      <wp:lineTo x="19895" y="20903"/>
                      <wp:lineTo x="19895" y="0"/>
                      <wp:lineTo x="0" y="0"/>
                    </wp:wrapPolygon>
                  </wp:wrapThrough>
                  <wp:docPr id="542665768" name="Grafik 542665768" descr="Ein Bild, das Foto, sitzend, Bildschirm,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Foto, sitzend, Bildschirm, Frau enthält.&#10;&#10;Automatisch generierte Beschreibung"/>
                          <pic:cNvPicPr/>
                        </pic:nvPicPr>
                        <pic:blipFill>
                          <a:blip r:embed="rId25"/>
                          <a:stretch>
                            <a:fillRect/>
                          </a:stretch>
                        </pic:blipFill>
                        <pic:spPr>
                          <a:xfrm>
                            <a:off x="0" y="0"/>
                            <a:ext cx="289561" cy="295657"/>
                          </a:xfrm>
                          <a:prstGeom prst="rect">
                            <a:avLst/>
                          </a:prstGeom>
                        </pic:spPr>
                      </pic:pic>
                    </a:graphicData>
                  </a:graphic>
                </wp:anchor>
              </w:drawing>
            </w:r>
          </w:p>
          <w:p w14:paraId="1103BD6E" w14:textId="77777777" w:rsidR="001B49AB" w:rsidRPr="00B106C0" w:rsidRDefault="001B49AB" w:rsidP="001B49AB">
            <w:pPr>
              <w:rPr>
                <w:rFonts w:ascii="Tahoma" w:hAnsi="Tahoma" w:cs="Tahoma"/>
              </w:rPr>
            </w:pPr>
          </w:p>
          <w:p w14:paraId="78460F9C" w14:textId="77777777" w:rsidR="001B49AB" w:rsidRPr="00B106C0" w:rsidRDefault="001B49AB" w:rsidP="001B49AB">
            <w:pPr>
              <w:rPr>
                <w:rFonts w:ascii="Tahoma" w:hAnsi="Tahoma" w:cs="Tahoma"/>
              </w:rPr>
            </w:pPr>
          </w:p>
        </w:tc>
        <w:tc>
          <w:tcPr>
            <w:tcW w:w="5548" w:type="dxa"/>
            <w:shd w:val="clear" w:color="auto" w:fill="FFFFFF" w:themeFill="background1"/>
          </w:tcPr>
          <w:p w14:paraId="1AAA84B5" w14:textId="77777777" w:rsidR="001B49AB" w:rsidRPr="00B106C0" w:rsidRDefault="001B49AB" w:rsidP="001B49AB">
            <w:pPr>
              <w:spacing w:line="240" w:lineRule="auto"/>
              <w:rPr>
                <w:b/>
                <w:bCs/>
                <w:color w:val="000000" w:themeColor="text1"/>
              </w:rPr>
            </w:pPr>
            <w:r w:rsidRPr="00B106C0">
              <w:rPr>
                <w:b/>
                <w:bCs/>
                <w:color w:val="000000" w:themeColor="text1"/>
              </w:rPr>
              <w:t xml:space="preserve">Kulturhäppchen </w:t>
            </w:r>
          </w:p>
          <w:p w14:paraId="44032A78" w14:textId="1AB1CBBA" w:rsidR="001B49AB" w:rsidRPr="00B106C0" w:rsidRDefault="001B49AB" w:rsidP="001B49AB">
            <w:pPr>
              <w:spacing w:line="240" w:lineRule="auto"/>
              <w:rPr>
                <w:b/>
                <w:bCs/>
                <w:color w:val="000000" w:themeColor="text1"/>
              </w:rPr>
            </w:pPr>
            <w:r w:rsidRPr="00B106C0">
              <w:rPr>
                <w:b/>
                <w:bCs/>
                <w:color w:val="000000" w:themeColor="text1"/>
              </w:rPr>
              <w:t>Dr. Dorothea Christiana Erxleben (1715-1762)</w:t>
            </w:r>
          </w:p>
          <w:p w14:paraId="6764F392" w14:textId="77777777" w:rsidR="001B49AB" w:rsidRDefault="001B49AB" w:rsidP="001B49AB">
            <w:pPr>
              <w:spacing w:line="240" w:lineRule="auto"/>
              <w:rPr>
                <w:color w:val="000000" w:themeColor="text1"/>
              </w:rPr>
            </w:pPr>
            <w:r w:rsidRPr="00B106C0">
              <w:rPr>
                <w:color w:val="000000" w:themeColor="text1"/>
              </w:rPr>
              <w:t xml:space="preserve">Nach dem gemeinsamen Frühstück stellt Ingrid Ernst die Ärztin aus Quedlinburg vor, die 1754 mit königlicher Genehmigung an der Universität in Halle promovieren durfte. Das Examen </w:t>
            </w:r>
          </w:p>
          <w:p w14:paraId="1CF3BD69" w14:textId="26E11D9A" w:rsidR="001B49AB" w:rsidRPr="00B106C0" w:rsidRDefault="001B49AB" w:rsidP="001B49AB">
            <w:pPr>
              <w:spacing w:line="240" w:lineRule="auto"/>
            </w:pPr>
            <w:r w:rsidRPr="00B106C0">
              <w:rPr>
                <w:color w:val="000000" w:themeColor="text1"/>
              </w:rPr>
              <w:t xml:space="preserve">bestand sie mit großem Erfolg und wurde so die erste Frau in Deutschland, die akademische Würden erreichte. </w:t>
            </w:r>
            <w:r w:rsidRPr="00B106C0">
              <w:t xml:space="preserve"> </w:t>
            </w:r>
          </w:p>
          <w:p w14:paraId="4DB62728" w14:textId="77777777" w:rsidR="001B49AB" w:rsidRPr="00B106C0" w:rsidRDefault="001B49AB" w:rsidP="001B49AB">
            <w:pPr>
              <w:rPr>
                <w:color w:val="000000" w:themeColor="text1"/>
              </w:rPr>
            </w:pPr>
            <w:r w:rsidRPr="00B106C0">
              <w:rPr>
                <w:color w:val="000000" w:themeColor="text1"/>
              </w:rPr>
              <w:t>Kosten: Jeder zahlt nach seinen Möglichkeiten</w:t>
            </w:r>
          </w:p>
          <w:p w14:paraId="60090458" w14:textId="77777777" w:rsidR="001B49AB" w:rsidRPr="00B106C0" w:rsidRDefault="001B49AB" w:rsidP="001B49AB">
            <w:pPr>
              <w:rPr>
                <w:color w:val="000000" w:themeColor="text1"/>
              </w:rPr>
            </w:pPr>
          </w:p>
          <w:p w14:paraId="32D1D021" w14:textId="54F88380" w:rsidR="001B49AB" w:rsidRPr="00B106C0" w:rsidRDefault="001B49AB" w:rsidP="001B49AB">
            <w:pPr>
              <w:rPr>
                <w:b/>
                <w:bCs/>
              </w:rPr>
            </w:pPr>
            <w:r w:rsidRPr="00B106C0">
              <w:rPr>
                <w:rFonts w:ascii="Wingdings 3" w:hAnsi="Wingdings 3"/>
                <w:color w:val="BFBFBF" w:themeColor="background1" w:themeShade="BF"/>
                <w:sz w:val="18"/>
              </w:rPr>
              <w:t></w:t>
            </w:r>
            <w:r w:rsidRPr="00B106C0">
              <w:t xml:space="preserve">  Bitte anmelden!</w:t>
            </w:r>
          </w:p>
        </w:tc>
      </w:tr>
      <w:tr w:rsidR="001B49AB" w:rsidRPr="007E01E5" w14:paraId="1B69ACFF" w14:textId="77777777" w:rsidTr="0032497F">
        <w:trPr>
          <w:trHeight w:val="972"/>
        </w:trPr>
        <w:tc>
          <w:tcPr>
            <w:tcW w:w="2179" w:type="dxa"/>
            <w:shd w:val="clear" w:color="auto" w:fill="F2F2F2" w:themeFill="background1" w:themeFillShade="F2"/>
          </w:tcPr>
          <w:p w14:paraId="3DF8E20E" w14:textId="14B1BD36" w:rsidR="001B49AB" w:rsidRPr="00C95E23" w:rsidRDefault="001B49AB" w:rsidP="001B49AB">
            <w:pPr>
              <w:rPr>
                <w:rFonts w:ascii="Tahoma" w:hAnsi="Tahoma" w:cs="Tahoma"/>
              </w:rPr>
            </w:pPr>
            <w:r w:rsidRPr="00C95E23">
              <w:rPr>
                <w:rFonts w:ascii="Tahoma" w:hAnsi="Tahoma" w:cs="Tahoma"/>
              </w:rPr>
              <w:t>Freitag</w:t>
            </w:r>
            <w:r w:rsidRPr="00C95E23">
              <w:rPr>
                <w:rFonts w:ascii="Tahoma" w:hAnsi="Tahoma" w:cs="Tahoma"/>
              </w:rPr>
              <w:br/>
              <w:t xml:space="preserve">   </w:t>
            </w:r>
            <w:r w:rsidRPr="00C95E23">
              <w:rPr>
                <w:rFonts w:ascii="Tahoma" w:hAnsi="Tahoma" w:cs="Tahoma"/>
                <w:b/>
                <w:bCs/>
              </w:rPr>
              <w:t>05.06.2026</w:t>
            </w:r>
            <w:r w:rsidRPr="00C95E23">
              <w:rPr>
                <w:rFonts w:ascii="Tahoma" w:hAnsi="Tahoma" w:cs="Tahoma"/>
              </w:rPr>
              <w:br/>
              <w:t xml:space="preserve">      12:00-13:30</w:t>
            </w:r>
          </w:p>
          <w:p w14:paraId="10050540" w14:textId="77777777" w:rsidR="001B49AB" w:rsidRPr="00C95E23" w:rsidRDefault="001B49AB" w:rsidP="001B49AB">
            <w:pPr>
              <w:rPr>
                <w:rFonts w:ascii="Tahoma" w:hAnsi="Tahoma" w:cs="Tahoma"/>
              </w:rPr>
            </w:pPr>
            <w:r w:rsidRPr="00C95E23">
              <w:rPr>
                <w:rFonts w:ascii="Tahoma" w:hAnsi="Tahoma" w:cs="Tahoma"/>
                <w:noProof/>
              </w:rPr>
              <w:drawing>
                <wp:anchor distT="0" distB="0" distL="114300" distR="114300" simplePos="0" relativeHeight="291078656" behindDoc="0" locked="0" layoutInCell="1" allowOverlap="1" wp14:anchorId="2BA70F10" wp14:editId="42F9B619">
                  <wp:simplePos x="0" y="0"/>
                  <wp:positionH relativeFrom="column">
                    <wp:posOffset>379730</wp:posOffset>
                  </wp:positionH>
                  <wp:positionV relativeFrom="paragraph">
                    <wp:posOffset>169545</wp:posOffset>
                  </wp:positionV>
                  <wp:extent cx="285750" cy="258445"/>
                  <wp:effectExtent l="0" t="0" r="0" b="8255"/>
                  <wp:wrapThrough wrapText="bothSides">
                    <wp:wrapPolygon edited="0">
                      <wp:start x="0" y="0"/>
                      <wp:lineTo x="0" y="20698"/>
                      <wp:lineTo x="20160" y="20698"/>
                      <wp:lineTo x="20160" y="0"/>
                      <wp:lineTo x="0" y="0"/>
                    </wp:wrapPolygon>
                  </wp:wrapThrough>
                  <wp:docPr id="7" name="Grafik 7" descr="Ein Bild, das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Schild enthält.&#10;&#10;Automatisch generierte Beschreibung"/>
                          <pic:cNvPicPr/>
                        </pic:nvPicPr>
                        <pic:blipFill>
                          <a:blip r:embed="rId31"/>
                          <a:stretch>
                            <a:fillRect/>
                          </a:stretch>
                        </pic:blipFill>
                        <pic:spPr>
                          <a:xfrm>
                            <a:off x="0" y="0"/>
                            <a:ext cx="285750" cy="258445"/>
                          </a:xfrm>
                          <a:prstGeom prst="rect">
                            <a:avLst/>
                          </a:prstGeom>
                        </pic:spPr>
                      </pic:pic>
                    </a:graphicData>
                  </a:graphic>
                </wp:anchor>
              </w:drawing>
            </w:r>
          </w:p>
          <w:p w14:paraId="7E5CEF5E" w14:textId="77777777" w:rsidR="001B49AB" w:rsidRPr="00C95E23" w:rsidRDefault="001B49AB" w:rsidP="001B49AB">
            <w:pPr>
              <w:rPr>
                <w:rFonts w:ascii="Tahoma" w:hAnsi="Tahoma" w:cs="Tahoma"/>
              </w:rPr>
            </w:pPr>
          </w:p>
        </w:tc>
        <w:tc>
          <w:tcPr>
            <w:tcW w:w="5548" w:type="dxa"/>
            <w:shd w:val="clear" w:color="auto" w:fill="FFFFFF" w:themeFill="background1"/>
          </w:tcPr>
          <w:p w14:paraId="00CBBC65" w14:textId="77777777" w:rsidR="001B49AB" w:rsidRPr="00C95E23" w:rsidRDefault="001B49AB" w:rsidP="001B49AB">
            <w:pPr>
              <w:rPr>
                <w:b/>
                <w:bCs/>
              </w:rPr>
            </w:pPr>
            <w:r w:rsidRPr="00C95E23">
              <w:rPr>
                <w:b/>
                <w:bCs/>
              </w:rPr>
              <w:t>Aufgetischt - Mittagessen in Gemeinschaft</w:t>
            </w:r>
          </w:p>
          <w:p w14:paraId="230723F8" w14:textId="1E6BCBC0" w:rsidR="001B49AB" w:rsidRPr="00C95E23" w:rsidRDefault="001B49AB" w:rsidP="001B49AB">
            <w:r w:rsidRPr="00C95E23">
              <w:t>Wir servieren Heringsstipp, Pellkartoffeln und einen leckeren Nachtisch.</w:t>
            </w:r>
          </w:p>
          <w:p w14:paraId="63FB9A30" w14:textId="5CF93C4B" w:rsidR="001B49AB" w:rsidRPr="00C95E23" w:rsidRDefault="001B49AB" w:rsidP="001B49AB">
            <w:r w:rsidRPr="00C95E23">
              <w:t xml:space="preserve">Kosten: </w:t>
            </w:r>
            <w:r w:rsidR="00494C51">
              <w:t>Jeder zahlt nach seinen Möglichkeiten</w:t>
            </w:r>
          </w:p>
          <w:p w14:paraId="6C29E8C8" w14:textId="77777777" w:rsidR="001B49AB" w:rsidRPr="00C95E23" w:rsidRDefault="001B49AB" w:rsidP="001B49AB"/>
          <w:p w14:paraId="4E57DA97" w14:textId="46571883" w:rsidR="001B49AB" w:rsidRPr="00C95E23" w:rsidRDefault="001B49AB" w:rsidP="001B49AB">
            <w:pPr>
              <w:spacing w:line="240" w:lineRule="auto"/>
              <w:rPr>
                <w:b/>
                <w:bCs/>
                <w:color w:val="000000" w:themeColor="text1"/>
              </w:rPr>
            </w:pPr>
            <w:r w:rsidRPr="00C95E23">
              <w:rPr>
                <w:rFonts w:ascii="Wingdings 3" w:hAnsi="Wingdings 3"/>
                <w:color w:val="BFBFBF" w:themeColor="background1" w:themeShade="BF"/>
                <w:sz w:val="18"/>
              </w:rPr>
              <w:t></w:t>
            </w:r>
            <w:r w:rsidRPr="00C95E23">
              <w:t xml:space="preserve">  Bitte anmelden!</w:t>
            </w:r>
          </w:p>
        </w:tc>
      </w:tr>
      <w:tr w:rsidR="001B49AB" w:rsidRPr="007E01E5" w14:paraId="64F41E8A" w14:textId="77777777" w:rsidTr="0032497F">
        <w:trPr>
          <w:trHeight w:val="972"/>
        </w:trPr>
        <w:tc>
          <w:tcPr>
            <w:tcW w:w="2179" w:type="dxa"/>
            <w:shd w:val="clear" w:color="auto" w:fill="F2F2F2" w:themeFill="background1" w:themeFillShade="F2"/>
          </w:tcPr>
          <w:p w14:paraId="37D14694" w14:textId="07F23661" w:rsidR="001B49AB" w:rsidRPr="00CD52AC" w:rsidRDefault="001B49AB" w:rsidP="001B49AB">
            <w:pPr>
              <w:rPr>
                <w:rFonts w:ascii="Tahoma" w:hAnsi="Tahoma" w:cs="Tahoma"/>
              </w:rPr>
            </w:pPr>
            <w:r w:rsidRPr="00CD52AC">
              <w:rPr>
                <w:rFonts w:ascii="Tahoma" w:hAnsi="Tahoma" w:cs="Tahoma"/>
              </w:rPr>
              <w:t>Montag</w:t>
            </w:r>
            <w:r w:rsidRPr="00CD52AC">
              <w:rPr>
                <w:rFonts w:ascii="Tahoma" w:hAnsi="Tahoma" w:cs="Tahoma"/>
              </w:rPr>
              <w:br/>
              <w:t xml:space="preserve">   </w:t>
            </w:r>
            <w:r>
              <w:rPr>
                <w:rFonts w:ascii="Tahoma" w:hAnsi="Tahoma" w:cs="Tahoma"/>
                <w:b/>
              </w:rPr>
              <w:t>08</w:t>
            </w:r>
            <w:r w:rsidRPr="00CD52AC">
              <w:rPr>
                <w:rFonts w:ascii="Tahoma" w:hAnsi="Tahoma" w:cs="Tahoma"/>
                <w:b/>
                <w:bCs/>
              </w:rPr>
              <w:t>.0</w:t>
            </w:r>
            <w:r>
              <w:rPr>
                <w:rFonts w:ascii="Tahoma" w:hAnsi="Tahoma" w:cs="Tahoma"/>
                <w:b/>
                <w:bCs/>
              </w:rPr>
              <w:t>6</w:t>
            </w:r>
            <w:r w:rsidRPr="00CD52AC">
              <w:rPr>
                <w:rFonts w:ascii="Tahoma" w:hAnsi="Tahoma" w:cs="Tahoma"/>
                <w:b/>
                <w:bCs/>
              </w:rPr>
              <w:t>.2026</w:t>
            </w:r>
            <w:r w:rsidRPr="00CD52AC">
              <w:rPr>
                <w:rFonts w:ascii="Tahoma" w:hAnsi="Tahoma" w:cs="Tahoma"/>
              </w:rPr>
              <w:br/>
              <w:t xml:space="preserve">      12:15-14:15</w:t>
            </w:r>
          </w:p>
          <w:p w14:paraId="728D7899" w14:textId="77777777" w:rsidR="001B49AB" w:rsidRPr="00CD52AC" w:rsidRDefault="001B49AB" w:rsidP="001B49AB">
            <w:pPr>
              <w:rPr>
                <w:rFonts w:ascii="Tahoma" w:hAnsi="Tahoma" w:cs="Tahoma"/>
              </w:rPr>
            </w:pPr>
            <w:r w:rsidRPr="00CD52AC">
              <w:rPr>
                <w:rFonts w:ascii="Tahoma" w:hAnsi="Tahoma" w:cs="Tahoma"/>
                <w:noProof/>
                <w:color w:val="000000" w:themeColor="text1"/>
                <w:spacing w:val="0"/>
              </w:rPr>
              <w:drawing>
                <wp:anchor distT="0" distB="0" distL="114300" distR="114300" simplePos="0" relativeHeight="291079680" behindDoc="0" locked="0" layoutInCell="1" allowOverlap="1" wp14:anchorId="375EDE5A" wp14:editId="4D84E77B">
                  <wp:simplePos x="0" y="0"/>
                  <wp:positionH relativeFrom="column">
                    <wp:posOffset>417830</wp:posOffset>
                  </wp:positionH>
                  <wp:positionV relativeFrom="paragraph">
                    <wp:posOffset>144145</wp:posOffset>
                  </wp:positionV>
                  <wp:extent cx="266700" cy="287020"/>
                  <wp:effectExtent l="0" t="0" r="0" b="0"/>
                  <wp:wrapThrough wrapText="bothSides">
                    <wp:wrapPolygon edited="0">
                      <wp:start x="0" y="0"/>
                      <wp:lineTo x="0" y="20071"/>
                      <wp:lineTo x="20057" y="20071"/>
                      <wp:lineTo x="20057" y="0"/>
                      <wp:lineTo x="0" y="0"/>
                    </wp:wrapPolygon>
                  </wp:wrapThrough>
                  <wp:docPr id="21" name="Bild 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8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938B83" w14:textId="385887CF" w:rsidR="001B49AB" w:rsidRPr="00B106C0" w:rsidRDefault="001B49AB" w:rsidP="001B49AB">
            <w:pPr>
              <w:rPr>
                <w:rFonts w:ascii="Tahoma" w:hAnsi="Tahoma" w:cs="Tahoma"/>
              </w:rPr>
            </w:pPr>
            <w:r w:rsidRPr="00CD52AC">
              <w:rPr>
                <w:rFonts w:ascii="Tahoma" w:hAnsi="Tahoma" w:cs="Tahoma"/>
              </w:rPr>
              <w:t xml:space="preserve">     </w:t>
            </w:r>
          </w:p>
        </w:tc>
        <w:tc>
          <w:tcPr>
            <w:tcW w:w="5548" w:type="dxa"/>
            <w:shd w:val="clear" w:color="auto" w:fill="FFFFFF" w:themeFill="background1"/>
          </w:tcPr>
          <w:p w14:paraId="7EB129C7" w14:textId="77777777" w:rsidR="001B49AB" w:rsidRPr="00CD52AC" w:rsidRDefault="001B49AB" w:rsidP="001B49AB">
            <w:pPr>
              <w:rPr>
                <w:b/>
              </w:rPr>
            </w:pPr>
            <w:r w:rsidRPr="00CD52AC">
              <w:rPr>
                <w:b/>
              </w:rPr>
              <w:t xml:space="preserve">Fotogruppe „imfocus“ </w:t>
            </w:r>
          </w:p>
          <w:p w14:paraId="6D9CBE29" w14:textId="77777777" w:rsidR="001B49AB" w:rsidRPr="00CD52AC" w:rsidRDefault="001B49AB" w:rsidP="001B49AB">
            <w:r w:rsidRPr="00CD52AC">
              <w:t>mit Erwin Krüger und Rüdiger Leske</w:t>
            </w:r>
          </w:p>
          <w:p w14:paraId="3138294D" w14:textId="25397690" w:rsidR="001B49AB" w:rsidRPr="00CD52AC" w:rsidRDefault="001B49AB" w:rsidP="001B49AB">
            <w:r w:rsidRPr="00CD52AC">
              <w:t>Bespr</w:t>
            </w:r>
            <w:r>
              <w:t>echung: Exkursion Köln</w:t>
            </w:r>
          </w:p>
          <w:p w14:paraId="545BE885" w14:textId="77777777" w:rsidR="001B49AB" w:rsidRPr="00B106C0" w:rsidRDefault="001B49AB" w:rsidP="001B49AB">
            <w:pPr>
              <w:spacing w:line="240" w:lineRule="auto"/>
              <w:rPr>
                <w:b/>
                <w:bCs/>
                <w:color w:val="000000" w:themeColor="text1"/>
              </w:rPr>
            </w:pPr>
          </w:p>
        </w:tc>
      </w:tr>
      <w:tr w:rsidR="001B49AB" w:rsidRPr="007E01E5" w14:paraId="3590810A" w14:textId="77777777" w:rsidTr="0032497F">
        <w:trPr>
          <w:trHeight w:val="972"/>
        </w:trPr>
        <w:tc>
          <w:tcPr>
            <w:tcW w:w="2179" w:type="dxa"/>
            <w:shd w:val="clear" w:color="auto" w:fill="F2F2F2" w:themeFill="background1" w:themeFillShade="F2"/>
          </w:tcPr>
          <w:p w14:paraId="455A9AC9" w14:textId="66CED6D4" w:rsidR="001B49AB" w:rsidRPr="0094683A" w:rsidRDefault="001B49AB" w:rsidP="001B49AB">
            <w:pPr>
              <w:rPr>
                <w:rFonts w:ascii="Tahoma" w:hAnsi="Tahoma" w:cs="Tahoma"/>
              </w:rPr>
            </w:pPr>
            <w:r w:rsidRPr="0094683A">
              <w:rPr>
                <w:rFonts w:ascii="Tahoma" w:hAnsi="Tahoma" w:cs="Tahoma"/>
              </w:rPr>
              <w:t>Montag</w:t>
            </w:r>
            <w:r w:rsidRPr="0094683A">
              <w:rPr>
                <w:rFonts w:ascii="Tahoma" w:hAnsi="Tahoma" w:cs="Tahoma"/>
              </w:rPr>
              <w:br/>
              <w:t xml:space="preserve">   </w:t>
            </w:r>
            <w:r w:rsidRPr="0094683A">
              <w:rPr>
                <w:rFonts w:ascii="Tahoma" w:hAnsi="Tahoma" w:cs="Tahoma"/>
                <w:b/>
              </w:rPr>
              <w:t>08.06.</w:t>
            </w:r>
            <w:r w:rsidRPr="0094683A">
              <w:rPr>
                <w:rFonts w:ascii="Tahoma" w:hAnsi="Tahoma" w:cs="Tahoma"/>
                <w:b/>
                <w:bCs/>
              </w:rPr>
              <w:t>2026</w:t>
            </w:r>
            <w:r w:rsidRPr="0094683A">
              <w:rPr>
                <w:rFonts w:ascii="Tahoma" w:hAnsi="Tahoma" w:cs="Tahoma"/>
              </w:rPr>
              <w:br/>
              <w:t xml:space="preserve">      14:00-15:30</w:t>
            </w:r>
          </w:p>
          <w:p w14:paraId="5405EE99" w14:textId="77777777" w:rsidR="001B49AB" w:rsidRPr="0094683A" w:rsidRDefault="001B49AB" w:rsidP="001B49AB">
            <w:pPr>
              <w:rPr>
                <w:rFonts w:ascii="Tahoma" w:hAnsi="Tahoma" w:cs="Tahoma"/>
              </w:rPr>
            </w:pPr>
          </w:p>
        </w:tc>
        <w:tc>
          <w:tcPr>
            <w:tcW w:w="5548" w:type="dxa"/>
            <w:shd w:val="clear" w:color="auto" w:fill="FFFFFF" w:themeFill="background1"/>
          </w:tcPr>
          <w:p w14:paraId="3FF0E22B" w14:textId="77777777" w:rsidR="001B49AB" w:rsidRPr="0094683A" w:rsidRDefault="001B49AB" w:rsidP="001B49AB">
            <w:pPr>
              <w:rPr>
                <w:b/>
              </w:rPr>
            </w:pPr>
            <w:r w:rsidRPr="0094683A">
              <w:rPr>
                <w:b/>
              </w:rPr>
              <w:t xml:space="preserve">BINGO </w:t>
            </w:r>
          </w:p>
          <w:p w14:paraId="2B20F981" w14:textId="174DDB0E" w:rsidR="001B49AB" w:rsidRPr="0094683A" w:rsidRDefault="001B49AB" w:rsidP="001B49AB">
            <w:r w:rsidRPr="0094683A">
              <w:t>Spielen Sie bei Kuchen und Kaffee mit Margret Luther drei Runden des beliebten Lotteriespiels.</w:t>
            </w:r>
          </w:p>
          <w:p w14:paraId="029F551A" w14:textId="2B10A188" w:rsidR="001B49AB" w:rsidRPr="0094683A" w:rsidRDefault="001B49AB" w:rsidP="001B49AB">
            <w:pPr>
              <w:spacing w:line="240" w:lineRule="auto"/>
              <w:rPr>
                <w:b/>
                <w:bCs/>
                <w:color w:val="000000" w:themeColor="text1"/>
              </w:rPr>
            </w:pPr>
            <w:r w:rsidRPr="0094683A">
              <w:rPr>
                <w:rFonts w:ascii="Wingdings 3" w:hAnsi="Wingdings 3"/>
                <w:color w:val="BFBFBF" w:themeColor="background1" w:themeShade="BF"/>
                <w:sz w:val="18"/>
              </w:rPr>
              <w:t></w:t>
            </w:r>
            <w:r w:rsidRPr="0094683A">
              <w:t xml:space="preserve">  Bitte anmelden!</w:t>
            </w:r>
          </w:p>
        </w:tc>
      </w:tr>
      <w:tr w:rsidR="001B49AB" w:rsidRPr="007E01E5" w14:paraId="0C9B2AF6" w14:textId="77777777" w:rsidTr="0032497F">
        <w:trPr>
          <w:trHeight w:val="972"/>
        </w:trPr>
        <w:tc>
          <w:tcPr>
            <w:tcW w:w="2179" w:type="dxa"/>
            <w:shd w:val="clear" w:color="auto" w:fill="F2F2F2" w:themeFill="background1" w:themeFillShade="F2"/>
          </w:tcPr>
          <w:p w14:paraId="6B53533F" w14:textId="5E170A5B" w:rsidR="001B49AB" w:rsidRPr="0094683A" w:rsidRDefault="001B49AB" w:rsidP="001B49AB">
            <w:pPr>
              <w:rPr>
                <w:rFonts w:ascii="Tahoma" w:hAnsi="Tahoma" w:cs="Tahoma"/>
              </w:rPr>
            </w:pPr>
            <w:r w:rsidRPr="0094683A">
              <w:rPr>
                <w:rFonts w:ascii="Tahoma" w:hAnsi="Tahoma" w:cs="Tahoma"/>
              </w:rPr>
              <w:t>Dienstag</w:t>
            </w:r>
            <w:r w:rsidRPr="0094683A">
              <w:rPr>
                <w:rFonts w:ascii="Tahoma" w:hAnsi="Tahoma" w:cs="Tahoma"/>
              </w:rPr>
              <w:br/>
              <w:t xml:space="preserve">   </w:t>
            </w:r>
            <w:r w:rsidRPr="0094683A">
              <w:rPr>
                <w:rFonts w:ascii="Tahoma" w:hAnsi="Tahoma" w:cs="Tahoma"/>
                <w:b/>
                <w:bCs/>
              </w:rPr>
              <w:t>09.06.2026</w:t>
            </w:r>
            <w:r w:rsidRPr="0094683A">
              <w:rPr>
                <w:rFonts w:ascii="Tahoma" w:hAnsi="Tahoma" w:cs="Tahoma"/>
              </w:rPr>
              <w:br/>
              <w:t xml:space="preserve">      14:00-16:00</w:t>
            </w:r>
          </w:p>
          <w:p w14:paraId="76AD8BF3" w14:textId="77777777" w:rsidR="001B49AB" w:rsidRPr="0094683A" w:rsidRDefault="001B49AB" w:rsidP="001B49AB">
            <w:pPr>
              <w:rPr>
                <w:rFonts w:ascii="Tahoma" w:hAnsi="Tahoma" w:cs="Tahoma"/>
                <w:sz w:val="24"/>
                <w:szCs w:val="24"/>
              </w:rPr>
            </w:pPr>
            <w:r w:rsidRPr="0094683A">
              <w:rPr>
                <w:rFonts w:ascii="Tahoma" w:hAnsi="Tahoma" w:cs="Tahoma"/>
                <w:noProof/>
                <w:color w:val="000000"/>
                <w:spacing w:val="0"/>
                <w:sz w:val="24"/>
                <w:szCs w:val="24"/>
              </w:rPr>
              <w:drawing>
                <wp:anchor distT="0" distB="0" distL="114300" distR="114300" simplePos="0" relativeHeight="291080704" behindDoc="0" locked="0" layoutInCell="1" allowOverlap="1" wp14:anchorId="7ADED10D" wp14:editId="5106CF97">
                  <wp:simplePos x="0" y="0"/>
                  <wp:positionH relativeFrom="column">
                    <wp:posOffset>412115</wp:posOffset>
                  </wp:positionH>
                  <wp:positionV relativeFrom="paragraph">
                    <wp:posOffset>92075</wp:posOffset>
                  </wp:positionV>
                  <wp:extent cx="290195" cy="409575"/>
                  <wp:effectExtent l="0" t="0" r="0" b="9525"/>
                  <wp:wrapThrough wrapText="bothSides">
                    <wp:wrapPolygon edited="0">
                      <wp:start x="0" y="0"/>
                      <wp:lineTo x="0" y="21098"/>
                      <wp:lineTo x="19851" y="21098"/>
                      <wp:lineTo x="19851" y="0"/>
                      <wp:lineTo x="0" y="0"/>
                    </wp:wrapPolygon>
                  </wp:wrapThrough>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27"/>
                          <a:stretch>
                            <a:fillRect/>
                          </a:stretch>
                        </pic:blipFill>
                        <pic:spPr>
                          <a:xfrm>
                            <a:off x="0" y="0"/>
                            <a:ext cx="290195" cy="409575"/>
                          </a:xfrm>
                          <a:prstGeom prst="rect">
                            <a:avLst/>
                          </a:prstGeom>
                        </pic:spPr>
                      </pic:pic>
                    </a:graphicData>
                  </a:graphic>
                </wp:anchor>
              </w:drawing>
            </w:r>
          </w:p>
          <w:p w14:paraId="09541159" w14:textId="77777777" w:rsidR="001B49AB" w:rsidRPr="0094683A" w:rsidRDefault="001B49AB" w:rsidP="001B49AB">
            <w:pPr>
              <w:rPr>
                <w:rFonts w:ascii="Tahoma" w:hAnsi="Tahoma" w:cs="Tahoma"/>
              </w:rPr>
            </w:pPr>
          </w:p>
        </w:tc>
        <w:tc>
          <w:tcPr>
            <w:tcW w:w="5548" w:type="dxa"/>
            <w:shd w:val="clear" w:color="auto" w:fill="FFFFFF" w:themeFill="background1"/>
          </w:tcPr>
          <w:p w14:paraId="0D56B50A" w14:textId="77777777" w:rsidR="001B49AB" w:rsidRPr="0094683A" w:rsidRDefault="001B49AB" w:rsidP="001B49AB">
            <w:r w:rsidRPr="0094683A">
              <w:rPr>
                <w:b/>
                <w:bCs/>
              </w:rPr>
              <w:t>Handysprechstunde</w:t>
            </w:r>
            <w:r w:rsidRPr="0094683A">
              <w:t xml:space="preserve"> </w:t>
            </w:r>
          </w:p>
          <w:p w14:paraId="526C0AA9" w14:textId="77777777" w:rsidR="001B49AB" w:rsidRPr="0094683A" w:rsidRDefault="001B49AB" w:rsidP="001B49AB">
            <w:r w:rsidRPr="0094683A">
              <w:t>mit Wolfgang Goebel</w:t>
            </w:r>
          </w:p>
          <w:p w14:paraId="157E63F3" w14:textId="46232863" w:rsidR="001B49AB" w:rsidRPr="0094683A" w:rsidRDefault="001B49AB" w:rsidP="001B49AB">
            <w:r w:rsidRPr="0094683A">
              <w:t>Haben Sie Fragen zu Ihrem Handy?</w:t>
            </w:r>
            <w:r w:rsidRPr="0094683A">
              <w:br/>
              <w:t xml:space="preserve">Hier </w:t>
            </w:r>
            <w:r w:rsidR="009239E8">
              <w:t>gibt es</w:t>
            </w:r>
            <w:r w:rsidRPr="0094683A">
              <w:t xml:space="preserve"> die Möglichkeit, sich über die </w:t>
            </w:r>
            <w:r w:rsidRPr="0094683A">
              <w:br/>
              <w:t>Nutzung Ihres Handys zu informieren.</w:t>
            </w:r>
            <w:r w:rsidRPr="0094683A">
              <w:br/>
              <w:t>30-minütige Termine pro Interessent:in</w:t>
            </w:r>
          </w:p>
          <w:p w14:paraId="2675B485" w14:textId="2CCD2D2E" w:rsidR="001B49AB" w:rsidRPr="00746E4F" w:rsidRDefault="001B49AB" w:rsidP="001B49AB">
            <w:pPr>
              <w:pStyle w:val="StandardWeb"/>
              <w:spacing w:before="0" w:beforeAutospacing="0"/>
              <w:contextualSpacing/>
              <w:rPr>
                <w:rFonts w:ascii="Suisse Works" w:hAnsi="Suisse Works"/>
                <w:sz w:val="22"/>
                <w:szCs w:val="22"/>
              </w:rPr>
            </w:pPr>
            <w:r w:rsidRPr="00746E4F">
              <w:rPr>
                <w:rFonts w:ascii="Suisse Works" w:hAnsi="Suisse Works"/>
                <w:color w:val="BFBFBF" w:themeColor="background1" w:themeShade="BF"/>
                <w:sz w:val="18"/>
              </w:rPr>
              <w:t></w:t>
            </w:r>
            <w:r w:rsidRPr="00746E4F">
              <w:rPr>
                <w:rFonts w:ascii="Suisse Works" w:hAnsi="Suisse Works"/>
              </w:rPr>
              <w:t xml:space="preserve">  Bitte anmelden!</w:t>
            </w:r>
          </w:p>
        </w:tc>
      </w:tr>
      <w:tr w:rsidR="001B49AB" w:rsidRPr="007E01E5" w14:paraId="2FBCCF4C" w14:textId="77777777" w:rsidTr="0032497F">
        <w:trPr>
          <w:trHeight w:val="972"/>
        </w:trPr>
        <w:tc>
          <w:tcPr>
            <w:tcW w:w="2179" w:type="dxa"/>
            <w:shd w:val="clear" w:color="auto" w:fill="F2F2F2" w:themeFill="background1" w:themeFillShade="F2"/>
          </w:tcPr>
          <w:p w14:paraId="564B17A0" w14:textId="7C87ECF2" w:rsidR="001B49AB" w:rsidRPr="0094683A" w:rsidRDefault="001B49AB" w:rsidP="001B49AB">
            <w:pPr>
              <w:rPr>
                <w:rFonts w:ascii="Tahoma" w:hAnsi="Tahoma" w:cs="Tahoma"/>
              </w:rPr>
            </w:pPr>
            <w:r w:rsidRPr="0094683A">
              <w:rPr>
                <w:rFonts w:ascii="Tahoma" w:hAnsi="Tahoma" w:cs="Tahoma"/>
              </w:rPr>
              <w:lastRenderedPageBreak/>
              <w:t>Mittwoch</w:t>
            </w:r>
            <w:r w:rsidRPr="0094683A">
              <w:rPr>
                <w:rFonts w:ascii="Tahoma" w:hAnsi="Tahoma" w:cs="Tahoma"/>
              </w:rPr>
              <w:br/>
              <w:t xml:space="preserve">   </w:t>
            </w:r>
            <w:r w:rsidRPr="0094683A">
              <w:rPr>
                <w:rFonts w:ascii="Tahoma" w:hAnsi="Tahoma" w:cs="Tahoma"/>
                <w:b/>
              </w:rPr>
              <w:t>10.06</w:t>
            </w:r>
            <w:r w:rsidRPr="0094683A">
              <w:rPr>
                <w:rFonts w:ascii="Tahoma" w:hAnsi="Tahoma" w:cs="Tahoma"/>
                <w:b/>
                <w:bCs/>
              </w:rPr>
              <w:t>.2026</w:t>
            </w:r>
            <w:r w:rsidRPr="0094683A">
              <w:rPr>
                <w:rFonts w:ascii="Tahoma" w:hAnsi="Tahoma" w:cs="Tahoma"/>
              </w:rPr>
              <w:br/>
              <w:t xml:space="preserve">      10:30-12:30</w:t>
            </w:r>
          </w:p>
          <w:p w14:paraId="19D62DC5" w14:textId="77777777" w:rsidR="001B49AB" w:rsidRPr="007E01E5" w:rsidRDefault="001B49AB" w:rsidP="001B49AB">
            <w:pPr>
              <w:rPr>
                <w:rFonts w:ascii="Tahoma" w:hAnsi="Tahoma" w:cs="Tahoma"/>
                <w:highlight w:val="yellow"/>
              </w:rPr>
            </w:pPr>
            <w:r w:rsidRPr="007E01E5">
              <w:rPr>
                <w:rFonts w:ascii="Tahoma" w:hAnsi="Tahoma" w:cs="Tahoma"/>
                <w:noProof/>
                <w:highlight w:val="yellow"/>
              </w:rPr>
              <w:drawing>
                <wp:anchor distT="0" distB="0" distL="114300" distR="114300" simplePos="0" relativeHeight="291081728" behindDoc="0" locked="0" layoutInCell="1" allowOverlap="1" wp14:anchorId="388E298F" wp14:editId="40DD1B2E">
                  <wp:simplePos x="0" y="0"/>
                  <wp:positionH relativeFrom="column">
                    <wp:posOffset>328930</wp:posOffset>
                  </wp:positionH>
                  <wp:positionV relativeFrom="paragraph">
                    <wp:posOffset>116840</wp:posOffset>
                  </wp:positionV>
                  <wp:extent cx="289561" cy="295657"/>
                  <wp:effectExtent l="0" t="0" r="0" b="9525"/>
                  <wp:wrapThrough wrapText="bothSides">
                    <wp:wrapPolygon edited="0">
                      <wp:start x="0" y="0"/>
                      <wp:lineTo x="0" y="20903"/>
                      <wp:lineTo x="19895" y="20903"/>
                      <wp:lineTo x="19895" y="0"/>
                      <wp:lineTo x="0" y="0"/>
                    </wp:wrapPolygon>
                  </wp:wrapThrough>
                  <wp:docPr id="23" name="Grafik 23" descr="Ein Bild, das Foto, sitzend, Bildschirm,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Foto, sitzend, Bildschirm, Frau enthält.&#10;&#10;Automatisch generierte Beschreibung"/>
                          <pic:cNvPicPr/>
                        </pic:nvPicPr>
                        <pic:blipFill>
                          <a:blip r:embed="rId25"/>
                          <a:stretch>
                            <a:fillRect/>
                          </a:stretch>
                        </pic:blipFill>
                        <pic:spPr>
                          <a:xfrm>
                            <a:off x="0" y="0"/>
                            <a:ext cx="289561" cy="295657"/>
                          </a:xfrm>
                          <a:prstGeom prst="rect">
                            <a:avLst/>
                          </a:prstGeom>
                        </pic:spPr>
                      </pic:pic>
                    </a:graphicData>
                  </a:graphic>
                </wp:anchor>
              </w:drawing>
            </w:r>
          </w:p>
          <w:p w14:paraId="48A68D79" w14:textId="77777777" w:rsidR="001B49AB" w:rsidRPr="007E01E5" w:rsidRDefault="001B49AB" w:rsidP="001B49AB">
            <w:pPr>
              <w:rPr>
                <w:rFonts w:ascii="Tahoma" w:hAnsi="Tahoma" w:cs="Tahoma"/>
                <w:highlight w:val="yellow"/>
              </w:rPr>
            </w:pPr>
          </w:p>
          <w:p w14:paraId="20B52208" w14:textId="77777777" w:rsidR="001B49AB" w:rsidRPr="007E01E5" w:rsidRDefault="001B49AB" w:rsidP="001B49AB">
            <w:pPr>
              <w:rPr>
                <w:rFonts w:ascii="Tahoma" w:hAnsi="Tahoma" w:cs="Tahoma"/>
                <w:highlight w:val="yellow"/>
              </w:rPr>
            </w:pPr>
          </w:p>
        </w:tc>
        <w:tc>
          <w:tcPr>
            <w:tcW w:w="5548" w:type="dxa"/>
            <w:shd w:val="clear" w:color="auto" w:fill="FFFFFF" w:themeFill="background1"/>
          </w:tcPr>
          <w:p w14:paraId="7595BE36" w14:textId="77777777" w:rsidR="001B49AB" w:rsidRPr="00B106C0" w:rsidRDefault="001B49AB" w:rsidP="001B49AB">
            <w:pPr>
              <w:spacing w:line="240" w:lineRule="auto"/>
              <w:rPr>
                <w:b/>
                <w:bCs/>
                <w:color w:val="000000" w:themeColor="text1"/>
              </w:rPr>
            </w:pPr>
            <w:r w:rsidRPr="00B106C0">
              <w:rPr>
                <w:b/>
                <w:bCs/>
                <w:color w:val="000000" w:themeColor="text1"/>
              </w:rPr>
              <w:t xml:space="preserve">Kulturhäppchen </w:t>
            </w:r>
          </w:p>
          <w:p w14:paraId="0CAF1F8C" w14:textId="77777777" w:rsidR="001B49AB" w:rsidRPr="00B106C0" w:rsidRDefault="001B49AB" w:rsidP="001B49AB">
            <w:pPr>
              <w:spacing w:line="240" w:lineRule="auto"/>
              <w:rPr>
                <w:b/>
                <w:bCs/>
                <w:color w:val="000000" w:themeColor="text1"/>
              </w:rPr>
            </w:pPr>
            <w:r w:rsidRPr="00B106C0">
              <w:rPr>
                <w:b/>
                <w:bCs/>
                <w:color w:val="000000" w:themeColor="text1"/>
              </w:rPr>
              <w:t>Dr. Dorothea Christiana Erxleben (1715-1762)</w:t>
            </w:r>
          </w:p>
          <w:p w14:paraId="3559F023" w14:textId="0706A1AB" w:rsidR="001B49AB" w:rsidRPr="00B106C0" w:rsidRDefault="001B49AB" w:rsidP="001B49AB">
            <w:pPr>
              <w:spacing w:line="240" w:lineRule="auto"/>
            </w:pPr>
            <w:r w:rsidRPr="00B106C0">
              <w:rPr>
                <w:color w:val="000000" w:themeColor="text1"/>
              </w:rPr>
              <w:t xml:space="preserve">Nach dem gemeinsamen Frühstück stellt Ingrid Ernst die Ärztin aus Quedlinburg vor, die 1754 mit königlicher Genehmigung an der Universität in Halle promovieren durfte. Das Examen bestand sie mit großem Erfolg und wurde so die erste Frau in Deutschland, die akademische Würden erreichte. </w:t>
            </w:r>
          </w:p>
          <w:p w14:paraId="7962E925" w14:textId="3A1846EE" w:rsidR="001B49AB" w:rsidRPr="00B106C0" w:rsidRDefault="001B49AB" w:rsidP="001B49AB">
            <w:pPr>
              <w:rPr>
                <w:color w:val="000000" w:themeColor="text1"/>
              </w:rPr>
            </w:pPr>
            <w:r w:rsidRPr="00B106C0">
              <w:rPr>
                <w:color w:val="000000" w:themeColor="text1"/>
              </w:rPr>
              <w:t>Kosten: Jeder zahlt nach seinen Möglichkeiten</w:t>
            </w:r>
          </w:p>
          <w:p w14:paraId="2615DC9A" w14:textId="62971F09" w:rsidR="001B49AB" w:rsidRPr="007E01E5" w:rsidRDefault="001B49AB" w:rsidP="001B49AB">
            <w:pPr>
              <w:rPr>
                <w:highlight w:val="yellow"/>
              </w:rPr>
            </w:pPr>
            <w:r w:rsidRPr="00B106C0">
              <w:rPr>
                <w:rFonts w:ascii="Wingdings 3" w:hAnsi="Wingdings 3"/>
                <w:color w:val="BFBFBF" w:themeColor="background1" w:themeShade="BF"/>
                <w:sz w:val="18"/>
              </w:rPr>
              <w:t></w:t>
            </w:r>
            <w:r w:rsidRPr="00B106C0">
              <w:t xml:space="preserve">  Bitte anmelden!</w:t>
            </w:r>
          </w:p>
        </w:tc>
      </w:tr>
      <w:tr w:rsidR="001B49AB" w:rsidRPr="007E01E5" w14:paraId="3E658543" w14:textId="77777777" w:rsidTr="0032497F">
        <w:trPr>
          <w:trHeight w:val="972"/>
        </w:trPr>
        <w:tc>
          <w:tcPr>
            <w:tcW w:w="2179" w:type="dxa"/>
            <w:shd w:val="clear" w:color="auto" w:fill="F2F2F2" w:themeFill="background1" w:themeFillShade="F2"/>
          </w:tcPr>
          <w:p w14:paraId="1EA94B7E" w14:textId="5AA19FBF" w:rsidR="001B49AB" w:rsidRPr="0094683A" w:rsidRDefault="001B49AB" w:rsidP="001B49AB">
            <w:pPr>
              <w:rPr>
                <w:rFonts w:ascii="Tahoma" w:hAnsi="Tahoma" w:cs="Tahoma"/>
              </w:rPr>
            </w:pPr>
            <w:r w:rsidRPr="0094683A">
              <w:rPr>
                <w:rFonts w:ascii="Tahoma" w:hAnsi="Tahoma" w:cs="Tahoma"/>
              </w:rPr>
              <w:t>Donnerstag</w:t>
            </w:r>
            <w:r w:rsidRPr="0094683A">
              <w:rPr>
                <w:rFonts w:ascii="Tahoma" w:hAnsi="Tahoma" w:cs="Tahoma"/>
              </w:rPr>
              <w:br/>
              <w:t xml:space="preserve">   </w:t>
            </w:r>
            <w:r w:rsidRPr="0094683A">
              <w:rPr>
                <w:rFonts w:ascii="Tahoma" w:hAnsi="Tahoma" w:cs="Tahoma"/>
                <w:b/>
              </w:rPr>
              <w:t>11</w:t>
            </w:r>
            <w:r w:rsidRPr="0094683A">
              <w:rPr>
                <w:rFonts w:ascii="Tahoma" w:hAnsi="Tahoma" w:cs="Tahoma"/>
                <w:b/>
                <w:bCs/>
              </w:rPr>
              <w:t>.06.2026</w:t>
            </w:r>
            <w:r w:rsidRPr="0094683A">
              <w:rPr>
                <w:rFonts w:ascii="Tahoma" w:hAnsi="Tahoma" w:cs="Tahoma"/>
              </w:rPr>
              <w:br/>
              <w:t xml:space="preserve">      11:00-12:30</w:t>
            </w:r>
          </w:p>
          <w:p w14:paraId="6638EC87" w14:textId="5FC1D7B2" w:rsidR="001B49AB" w:rsidRPr="0094683A" w:rsidRDefault="001B49AB" w:rsidP="001B49AB">
            <w:pPr>
              <w:rPr>
                <w:rFonts w:ascii="Tahoma" w:hAnsi="Tahoma" w:cs="Tahoma"/>
              </w:rPr>
            </w:pPr>
            <w:r w:rsidRPr="0094683A">
              <w:rPr>
                <w:rFonts w:ascii="Tahoma" w:hAnsi="Tahoma" w:cs="Tahoma"/>
                <w:noProof/>
              </w:rPr>
              <w:drawing>
                <wp:anchor distT="0" distB="0" distL="114300" distR="114300" simplePos="0" relativeHeight="291082752" behindDoc="0" locked="0" layoutInCell="1" allowOverlap="1" wp14:anchorId="2A7CBDFA" wp14:editId="0E90F265">
                  <wp:simplePos x="0" y="0"/>
                  <wp:positionH relativeFrom="column">
                    <wp:posOffset>401857</wp:posOffset>
                  </wp:positionH>
                  <wp:positionV relativeFrom="paragraph">
                    <wp:posOffset>36684</wp:posOffset>
                  </wp:positionV>
                  <wp:extent cx="273050" cy="273050"/>
                  <wp:effectExtent l="0" t="0" r="0" b="0"/>
                  <wp:wrapThrough wrapText="bothSides">
                    <wp:wrapPolygon edited="0">
                      <wp:start x="0" y="0"/>
                      <wp:lineTo x="0" y="19591"/>
                      <wp:lineTo x="19591" y="19591"/>
                      <wp:lineTo x="19591" y="0"/>
                      <wp:lineTo x="0" y="0"/>
                    </wp:wrapPolygon>
                  </wp:wrapThrough>
                  <wp:docPr id="25" name="Grafik 25" descr="Ein Bild, das Möbel, Stuhl,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Möbel, Stuhl, Tisch enthält.&#10;&#10;Automatisch generierte Beschreibung"/>
                          <pic:cNvPicPr/>
                        </pic:nvPicPr>
                        <pic:blipFill>
                          <a:blip r:embed="rId26"/>
                          <a:stretch>
                            <a:fillRect/>
                          </a:stretch>
                        </pic:blipFill>
                        <pic:spPr>
                          <a:xfrm>
                            <a:off x="0" y="0"/>
                            <a:ext cx="273050" cy="273050"/>
                          </a:xfrm>
                          <a:prstGeom prst="rect">
                            <a:avLst/>
                          </a:prstGeom>
                        </pic:spPr>
                      </pic:pic>
                    </a:graphicData>
                  </a:graphic>
                </wp:anchor>
              </w:drawing>
            </w:r>
          </w:p>
        </w:tc>
        <w:tc>
          <w:tcPr>
            <w:tcW w:w="5548" w:type="dxa"/>
            <w:shd w:val="clear" w:color="auto" w:fill="FFFFFF" w:themeFill="background1"/>
          </w:tcPr>
          <w:p w14:paraId="69AFC69C" w14:textId="77777777" w:rsidR="001B49AB" w:rsidRPr="0094683A" w:rsidRDefault="001B49AB" w:rsidP="001B49AB">
            <w:r w:rsidRPr="0094683A">
              <w:rPr>
                <w:b/>
                <w:bCs/>
              </w:rPr>
              <w:t>Projektgruppe</w:t>
            </w:r>
            <w:r w:rsidRPr="0094683A">
              <w:t xml:space="preserve"> „</w:t>
            </w:r>
            <w:r w:rsidRPr="0094683A">
              <w:rPr>
                <w:b/>
                <w:bCs/>
              </w:rPr>
              <w:t>Lesen</w:t>
            </w:r>
            <w:r w:rsidRPr="0094683A">
              <w:t xml:space="preserve">“ </w:t>
            </w:r>
          </w:p>
          <w:p w14:paraId="1763382C" w14:textId="77777777" w:rsidR="001B49AB" w:rsidRPr="0094683A" w:rsidRDefault="001B49AB" w:rsidP="001B49AB">
            <w:r w:rsidRPr="0094683A">
              <w:t>Planung neuer Vorlese-Ideen</w:t>
            </w:r>
            <w:r w:rsidRPr="0094683A">
              <w:rPr>
                <w:rFonts w:cs="Tahoma"/>
                <w:color w:val="000000"/>
              </w:rPr>
              <w:br/>
            </w:r>
            <w:r w:rsidRPr="0094683A">
              <w:t>mit Inge Gößling.</w:t>
            </w:r>
          </w:p>
          <w:p w14:paraId="30D6E03E" w14:textId="77777777" w:rsidR="001B49AB" w:rsidRPr="0094683A" w:rsidRDefault="001B49AB" w:rsidP="001B49AB">
            <w:pPr>
              <w:spacing w:line="240" w:lineRule="auto"/>
              <w:rPr>
                <w:b/>
                <w:bCs/>
                <w:color w:val="000000" w:themeColor="text1"/>
              </w:rPr>
            </w:pPr>
          </w:p>
        </w:tc>
      </w:tr>
      <w:tr w:rsidR="001B49AB" w:rsidRPr="007E01E5" w14:paraId="4DA36D0A" w14:textId="77777777" w:rsidTr="0032497F">
        <w:trPr>
          <w:trHeight w:val="972"/>
        </w:trPr>
        <w:tc>
          <w:tcPr>
            <w:tcW w:w="2179" w:type="dxa"/>
            <w:shd w:val="clear" w:color="auto" w:fill="F2F2F2" w:themeFill="background1" w:themeFillShade="F2"/>
          </w:tcPr>
          <w:p w14:paraId="4261F422" w14:textId="0B4B3DDE" w:rsidR="001B49AB" w:rsidRPr="0094683A" w:rsidRDefault="001B49AB" w:rsidP="001B49AB">
            <w:pPr>
              <w:rPr>
                <w:rFonts w:ascii="Tahoma" w:hAnsi="Tahoma" w:cs="Tahoma"/>
              </w:rPr>
            </w:pPr>
            <w:r w:rsidRPr="0094683A">
              <w:rPr>
                <w:rFonts w:ascii="Tahoma" w:hAnsi="Tahoma" w:cs="Tahoma"/>
              </w:rPr>
              <w:t>Donnerstag</w:t>
            </w:r>
            <w:r w:rsidRPr="0094683A">
              <w:rPr>
                <w:rFonts w:ascii="Tahoma" w:hAnsi="Tahoma" w:cs="Tahoma"/>
              </w:rPr>
              <w:br/>
              <w:t xml:space="preserve">   </w:t>
            </w:r>
            <w:r w:rsidRPr="0094683A">
              <w:rPr>
                <w:rFonts w:ascii="Tahoma" w:hAnsi="Tahoma" w:cs="Tahoma"/>
                <w:b/>
              </w:rPr>
              <w:t>11</w:t>
            </w:r>
            <w:r w:rsidRPr="0094683A">
              <w:rPr>
                <w:rFonts w:ascii="Tahoma" w:hAnsi="Tahoma" w:cs="Tahoma"/>
                <w:b/>
                <w:bCs/>
              </w:rPr>
              <w:t>.06.2026</w:t>
            </w:r>
            <w:r w:rsidRPr="0094683A">
              <w:rPr>
                <w:rFonts w:ascii="Tahoma" w:hAnsi="Tahoma" w:cs="Tahoma"/>
              </w:rPr>
              <w:br/>
              <w:t xml:space="preserve">      11:00-12:00</w:t>
            </w:r>
          </w:p>
          <w:p w14:paraId="1EB2154D" w14:textId="77777777" w:rsidR="001B49AB" w:rsidRPr="0094683A" w:rsidRDefault="001B49AB" w:rsidP="001B49AB">
            <w:pPr>
              <w:rPr>
                <w:rFonts w:ascii="Tahoma" w:hAnsi="Tahoma" w:cs="Tahoma"/>
              </w:rPr>
            </w:pPr>
          </w:p>
        </w:tc>
        <w:tc>
          <w:tcPr>
            <w:tcW w:w="5548" w:type="dxa"/>
            <w:shd w:val="clear" w:color="auto" w:fill="FFFFFF" w:themeFill="background1"/>
          </w:tcPr>
          <w:p w14:paraId="42DF9E22" w14:textId="77777777" w:rsidR="001B49AB" w:rsidRPr="0094683A" w:rsidRDefault="001B49AB" w:rsidP="001B49AB">
            <w:pPr>
              <w:rPr>
                <w:b/>
                <w:bCs/>
              </w:rPr>
            </w:pPr>
            <w:r w:rsidRPr="0094683A">
              <w:rPr>
                <w:b/>
                <w:bCs/>
              </w:rPr>
              <w:t xml:space="preserve">Lachen macht Freude </w:t>
            </w:r>
          </w:p>
          <w:p w14:paraId="17C259C4" w14:textId="77777777" w:rsidR="001B49AB" w:rsidRPr="0094683A" w:rsidRDefault="001B49AB" w:rsidP="001B49AB">
            <w:pPr>
              <w:rPr>
                <w:bCs/>
              </w:rPr>
            </w:pPr>
            <w:r w:rsidRPr="0094683A">
              <w:rPr>
                <w:bCs/>
              </w:rPr>
              <w:t>mit Verena Trilling</w:t>
            </w:r>
          </w:p>
          <w:p w14:paraId="15FA7EC2" w14:textId="77777777" w:rsidR="001B49AB" w:rsidRPr="0094683A" w:rsidRDefault="001B49AB" w:rsidP="001B49AB">
            <w:pPr>
              <w:rPr>
                <w:bCs/>
              </w:rPr>
            </w:pPr>
            <w:r w:rsidRPr="0094683A">
              <w:rPr>
                <w:bCs/>
              </w:rPr>
              <w:t xml:space="preserve">Gemeinsames Lachen mit leichten Bewegungen und Atemübungen zur Förderung der </w:t>
            </w:r>
          </w:p>
          <w:p w14:paraId="6384D0D0" w14:textId="7DF90686" w:rsidR="001B49AB" w:rsidRPr="0094683A" w:rsidRDefault="001B49AB" w:rsidP="001B49AB">
            <w:pPr>
              <w:rPr>
                <w:bCs/>
              </w:rPr>
            </w:pPr>
            <w:r w:rsidRPr="0094683A">
              <w:rPr>
                <w:bCs/>
              </w:rPr>
              <w:t>Gesundheit und des Wohlbefindens</w:t>
            </w:r>
          </w:p>
          <w:p w14:paraId="30E7F4B4" w14:textId="794BB073" w:rsidR="001B49AB" w:rsidRPr="0094683A" w:rsidRDefault="001B49AB" w:rsidP="001B49AB">
            <w:pPr>
              <w:spacing w:line="240" w:lineRule="auto"/>
              <w:rPr>
                <w:b/>
                <w:bCs/>
                <w:color w:val="000000" w:themeColor="text1"/>
              </w:rPr>
            </w:pPr>
            <w:r w:rsidRPr="0094683A">
              <w:rPr>
                <w:rFonts w:ascii="Wingdings 3" w:hAnsi="Wingdings 3"/>
                <w:color w:val="BFBFBF" w:themeColor="background1" w:themeShade="BF"/>
                <w:sz w:val="18"/>
              </w:rPr>
              <w:t></w:t>
            </w:r>
            <w:r w:rsidRPr="0094683A">
              <w:t xml:space="preserve">  Bitte anmelden!</w:t>
            </w:r>
          </w:p>
        </w:tc>
      </w:tr>
      <w:tr w:rsidR="001B49AB" w:rsidRPr="007E01E5" w14:paraId="3CA63A6C" w14:textId="77777777" w:rsidTr="0032497F">
        <w:trPr>
          <w:trHeight w:val="972"/>
        </w:trPr>
        <w:tc>
          <w:tcPr>
            <w:tcW w:w="2179" w:type="dxa"/>
            <w:shd w:val="clear" w:color="auto" w:fill="F2F2F2" w:themeFill="background1" w:themeFillShade="F2"/>
          </w:tcPr>
          <w:p w14:paraId="3983C61C" w14:textId="36AC7EF1" w:rsidR="001B49AB" w:rsidRPr="00A04E96" w:rsidRDefault="001B49AB" w:rsidP="001B49AB">
            <w:pPr>
              <w:rPr>
                <w:rFonts w:ascii="Tahoma" w:hAnsi="Tahoma" w:cs="Tahoma"/>
              </w:rPr>
            </w:pPr>
            <w:r w:rsidRPr="00A04E96">
              <w:rPr>
                <w:rFonts w:ascii="Tahoma" w:hAnsi="Tahoma" w:cs="Tahoma"/>
              </w:rPr>
              <w:t>Samstag</w:t>
            </w:r>
            <w:r w:rsidRPr="00A04E96">
              <w:rPr>
                <w:rFonts w:ascii="Tahoma" w:hAnsi="Tahoma" w:cs="Tahoma"/>
              </w:rPr>
              <w:br/>
              <w:t xml:space="preserve">  </w:t>
            </w:r>
            <w:r>
              <w:rPr>
                <w:rFonts w:ascii="Tahoma" w:hAnsi="Tahoma" w:cs="Tahoma"/>
                <w:b/>
                <w:bCs/>
              </w:rPr>
              <w:t xml:space="preserve"> 13</w:t>
            </w:r>
            <w:r w:rsidRPr="00A04E96">
              <w:rPr>
                <w:rFonts w:ascii="Tahoma" w:hAnsi="Tahoma" w:cs="Tahoma"/>
                <w:b/>
                <w:bCs/>
              </w:rPr>
              <w:t>.0</w:t>
            </w:r>
            <w:r>
              <w:rPr>
                <w:rFonts w:ascii="Tahoma" w:hAnsi="Tahoma" w:cs="Tahoma"/>
                <w:b/>
                <w:bCs/>
              </w:rPr>
              <w:t>6</w:t>
            </w:r>
            <w:r w:rsidRPr="00A04E96">
              <w:rPr>
                <w:rFonts w:ascii="Tahoma" w:hAnsi="Tahoma" w:cs="Tahoma"/>
                <w:b/>
                <w:bCs/>
              </w:rPr>
              <w:t>.2026</w:t>
            </w:r>
            <w:r w:rsidRPr="00A04E96">
              <w:rPr>
                <w:rFonts w:ascii="Tahoma" w:hAnsi="Tahoma" w:cs="Tahoma"/>
              </w:rPr>
              <w:br/>
              <w:t xml:space="preserve">      12:00</w:t>
            </w:r>
          </w:p>
          <w:p w14:paraId="0F53FCC9" w14:textId="77777777" w:rsidR="001B49AB" w:rsidRPr="00D45C02" w:rsidRDefault="001B49AB" w:rsidP="001B49AB">
            <w:pPr>
              <w:rPr>
                <w:rFonts w:ascii="Tahoma" w:hAnsi="Tahoma" w:cs="Tahoma"/>
              </w:rPr>
            </w:pPr>
          </w:p>
          <w:p w14:paraId="474FFBCC" w14:textId="77777777" w:rsidR="001B49AB" w:rsidRPr="004A2FBA" w:rsidRDefault="001B49AB" w:rsidP="001B49AB">
            <w:pPr>
              <w:rPr>
                <w:rFonts w:ascii="Tahoma" w:hAnsi="Tahoma" w:cs="Tahoma"/>
              </w:rPr>
            </w:pPr>
          </w:p>
        </w:tc>
        <w:tc>
          <w:tcPr>
            <w:tcW w:w="5548" w:type="dxa"/>
            <w:shd w:val="clear" w:color="auto" w:fill="FFFFFF" w:themeFill="background1"/>
          </w:tcPr>
          <w:p w14:paraId="241571FB" w14:textId="77777777" w:rsidR="001B49AB" w:rsidRDefault="001B49AB" w:rsidP="001B49AB">
            <w:r w:rsidRPr="00D45C02">
              <w:rPr>
                <w:b/>
                <w:bCs/>
              </w:rPr>
              <w:t xml:space="preserve">Bewegung Open Air – wir spielen Minigolf in netter Runde </w:t>
            </w:r>
            <w:r w:rsidRPr="00D45C02">
              <w:rPr>
                <w:bCs/>
              </w:rPr>
              <w:t>bei</w:t>
            </w:r>
            <w:r w:rsidRPr="00D45C02">
              <w:t xml:space="preserve"> City Minigolf Eller, Krippstr </w:t>
            </w:r>
            <w:r>
              <w:t>3, 40299 Düsseldorf, Begleitung</w:t>
            </w:r>
            <w:r w:rsidRPr="00D45C02">
              <w:t xml:space="preserve"> Beatrix Hanff </w:t>
            </w:r>
          </w:p>
          <w:p w14:paraId="65C25E2F" w14:textId="77777777" w:rsidR="001B49AB" w:rsidRPr="00D45C02" w:rsidRDefault="001B49AB" w:rsidP="001B49AB">
            <w:pPr>
              <w:rPr>
                <w:rFonts w:ascii="Calibri" w:hAnsi="Calibri" w:cs="Calibri"/>
                <w:b/>
                <w:bCs/>
                <w:spacing w:val="0"/>
              </w:rPr>
            </w:pPr>
            <w:r w:rsidRPr="00D45C02">
              <w:t>und Robert Scharpf.</w:t>
            </w:r>
          </w:p>
          <w:p w14:paraId="61864952" w14:textId="2BFAD29B" w:rsidR="001B49AB" w:rsidRPr="009E6F2E" w:rsidRDefault="001B49AB" w:rsidP="001B49AB">
            <w:r w:rsidRPr="00D45C02">
              <w:rPr>
                <w:rFonts w:cs="Calibri"/>
                <w:bCs/>
                <w:spacing w:val="0"/>
              </w:rPr>
              <w:t>Kosten: 5 €</w:t>
            </w:r>
            <w:r w:rsidRPr="00D45C02">
              <w:rPr>
                <w:rFonts w:cs="Calibri"/>
                <w:b/>
                <w:bCs/>
                <w:spacing w:val="0"/>
              </w:rPr>
              <w:t xml:space="preserve"> </w:t>
            </w:r>
            <w:r w:rsidRPr="00D45C02">
              <w:t xml:space="preserve">Gebühr für den Minigolfplatz pro Teilnehmer, die vor Ort direkt am Platz gezahlt wird. Treffpunkt: </w:t>
            </w:r>
            <w:r w:rsidRPr="00D45C02">
              <w:rPr>
                <w:b/>
              </w:rPr>
              <w:t>1</w:t>
            </w:r>
            <w:r>
              <w:rPr>
                <w:b/>
              </w:rPr>
              <w:t>2</w:t>
            </w:r>
            <w:r w:rsidRPr="00D45C02">
              <w:rPr>
                <w:b/>
              </w:rPr>
              <w:t xml:space="preserve"> Uhr</w:t>
            </w:r>
            <w:r w:rsidRPr="00D45C02">
              <w:t xml:space="preserve"> am Platz. Alternativ um </w:t>
            </w:r>
            <w:r w:rsidRPr="00D45C02">
              <w:rPr>
                <w:b/>
              </w:rPr>
              <w:t>1</w:t>
            </w:r>
            <w:r>
              <w:rPr>
                <w:b/>
              </w:rPr>
              <w:t>1</w:t>
            </w:r>
            <w:r w:rsidRPr="00D45C02">
              <w:rPr>
                <w:b/>
              </w:rPr>
              <w:t>.15</w:t>
            </w:r>
            <w:r w:rsidRPr="00D45C02">
              <w:t xml:space="preserve"> Uhr an der Straßenbahnhaltestelle der 701 „Schadowstraße“ (Richtung Vennhauser Allee), zur gemeinsamen Anfahrt. </w:t>
            </w:r>
          </w:p>
          <w:p w14:paraId="0B40B6F3" w14:textId="77777777" w:rsidR="009E6F2E" w:rsidRDefault="001B49AB" w:rsidP="001B49AB">
            <w:pPr>
              <w:rPr>
                <w:rFonts w:cs="Calibri"/>
                <w:bCs/>
                <w:spacing w:val="0"/>
              </w:rPr>
            </w:pPr>
            <w:r>
              <w:rPr>
                <w:rFonts w:cs="Calibri"/>
                <w:bCs/>
                <w:spacing w:val="0"/>
              </w:rPr>
              <w:t>Café</w:t>
            </w:r>
            <w:r w:rsidRPr="00D45C02">
              <w:rPr>
                <w:rFonts w:cs="Calibri"/>
                <w:bCs/>
                <w:spacing w:val="0"/>
              </w:rPr>
              <w:t>besuch möglich.</w:t>
            </w:r>
          </w:p>
          <w:p w14:paraId="627BA643" w14:textId="07BA2597" w:rsidR="001B49AB" w:rsidRPr="00C753C9" w:rsidRDefault="001B49AB" w:rsidP="001B49AB">
            <w:pPr>
              <w:rPr>
                <w:rFonts w:cs="Calibri"/>
                <w:bCs/>
                <w:spacing w:val="0"/>
              </w:rPr>
            </w:pPr>
            <w:r>
              <w:rPr>
                <w:rFonts w:cs="Calibri"/>
                <w:bCs/>
                <w:spacing w:val="0"/>
              </w:rPr>
              <w:t xml:space="preserve"> </w:t>
            </w:r>
            <w:r w:rsidRPr="00D45C02">
              <w:rPr>
                <w:rFonts w:ascii="Wingdings 3" w:hAnsi="Wingdings 3"/>
                <w:color w:val="BFBFBF" w:themeColor="background1" w:themeShade="BF"/>
                <w:sz w:val="18"/>
              </w:rPr>
              <w:t></w:t>
            </w:r>
            <w:r w:rsidRPr="00D45C02">
              <w:t xml:space="preserve">  Bitte anmelden!</w:t>
            </w:r>
          </w:p>
        </w:tc>
      </w:tr>
      <w:tr w:rsidR="001B49AB" w:rsidRPr="007E01E5" w14:paraId="358EE1F2" w14:textId="77777777" w:rsidTr="0032497F">
        <w:trPr>
          <w:trHeight w:val="972"/>
        </w:trPr>
        <w:tc>
          <w:tcPr>
            <w:tcW w:w="2179" w:type="dxa"/>
            <w:shd w:val="clear" w:color="auto" w:fill="F2F2F2" w:themeFill="background1" w:themeFillShade="F2"/>
          </w:tcPr>
          <w:p w14:paraId="33C0DEC7" w14:textId="7356EFED" w:rsidR="001B49AB" w:rsidRPr="001047BF" w:rsidRDefault="001B49AB" w:rsidP="001B49AB">
            <w:pPr>
              <w:rPr>
                <w:rFonts w:ascii="Tahoma" w:hAnsi="Tahoma" w:cs="Tahoma"/>
              </w:rPr>
            </w:pPr>
            <w:r w:rsidRPr="001047BF">
              <w:rPr>
                <w:rFonts w:ascii="Tahoma" w:hAnsi="Tahoma" w:cs="Tahoma"/>
              </w:rPr>
              <w:lastRenderedPageBreak/>
              <w:t>Montag</w:t>
            </w:r>
            <w:r w:rsidRPr="001047BF">
              <w:rPr>
                <w:rFonts w:ascii="Tahoma" w:hAnsi="Tahoma" w:cs="Tahoma"/>
              </w:rPr>
              <w:br/>
              <w:t xml:space="preserve">   </w:t>
            </w:r>
            <w:r>
              <w:rPr>
                <w:rFonts w:ascii="Tahoma" w:hAnsi="Tahoma" w:cs="Tahoma"/>
                <w:b/>
                <w:bCs/>
              </w:rPr>
              <w:t>15</w:t>
            </w:r>
            <w:r w:rsidRPr="001047BF">
              <w:rPr>
                <w:rFonts w:ascii="Tahoma" w:hAnsi="Tahoma" w:cs="Tahoma"/>
                <w:b/>
                <w:bCs/>
              </w:rPr>
              <w:t>.0</w:t>
            </w:r>
            <w:r>
              <w:rPr>
                <w:rFonts w:ascii="Tahoma" w:hAnsi="Tahoma" w:cs="Tahoma"/>
                <w:b/>
                <w:bCs/>
              </w:rPr>
              <w:t>6</w:t>
            </w:r>
            <w:r w:rsidRPr="001047BF">
              <w:rPr>
                <w:rFonts w:ascii="Tahoma" w:hAnsi="Tahoma" w:cs="Tahoma"/>
                <w:b/>
                <w:bCs/>
              </w:rPr>
              <w:t>.2026</w:t>
            </w:r>
            <w:r w:rsidRPr="001047BF">
              <w:rPr>
                <w:rFonts w:ascii="Tahoma" w:hAnsi="Tahoma" w:cs="Tahoma"/>
              </w:rPr>
              <w:br/>
              <w:t xml:space="preserve">      14:00-16:00</w:t>
            </w:r>
          </w:p>
          <w:p w14:paraId="5E28251F" w14:textId="77777777" w:rsidR="001B49AB" w:rsidRPr="00A04E96" w:rsidRDefault="001B49AB" w:rsidP="001B49AB">
            <w:pPr>
              <w:rPr>
                <w:rFonts w:ascii="Tahoma" w:hAnsi="Tahoma" w:cs="Tahoma"/>
              </w:rPr>
            </w:pPr>
          </w:p>
        </w:tc>
        <w:tc>
          <w:tcPr>
            <w:tcW w:w="5548" w:type="dxa"/>
            <w:shd w:val="clear" w:color="auto" w:fill="FFFFFF" w:themeFill="background1"/>
          </w:tcPr>
          <w:p w14:paraId="092F3A75" w14:textId="77777777" w:rsidR="001B49AB" w:rsidRPr="001047BF" w:rsidRDefault="001B49AB" w:rsidP="001B49AB">
            <w:pPr>
              <w:rPr>
                <w:b/>
              </w:rPr>
            </w:pPr>
            <w:r w:rsidRPr="001047BF">
              <w:rPr>
                <w:b/>
              </w:rPr>
              <w:t xml:space="preserve">Versichertenberatung </w:t>
            </w:r>
          </w:p>
          <w:p w14:paraId="4E126E1E" w14:textId="551791A3" w:rsidR="001B49AB" w:rsidRPr="001047BF" w:rsidRDefault="001B49AB" w:rsidP="001B49AB">
            <w:r w:rsidRPr="001047BF">
              <w:t>mit Eva Ringertz Polaskova</w:t>
            </w:r>
          </w:p>
          <w:p w14:paraId="4524F319" w14:textId="34176644" w:rsidR="001B49AB" w:rsidRPr="00D45C02" w:rsidRDefault="001B49AB" w:rsidP="001B49AB">
            <w:pPr>
              <w:rPr>
                <w:b/>
                <w:bCs/>
              </w:rPr>
            </w:pPr>
            <w:r w:rsidRPr="001047BF">
              <w:rPr>
                <w:rFonts w:ascii="Wingdings 3" w:hAnsi="Wingdings 3"/>
                <w:color w:val="BFBFBF" w:themeColor="background1" w:themeShade="BF"/>
                <w:sz w:val="18"/>
              </w:rPr>
              <w:t></w:t>
            </w:r>
            <w:r w:rsidRPr="001047BF">
              <w:t xml:space="preserve">  Bitte anmelden!</w:t>
            </w:r>
          </w:p>
        </w:tc>
      </w:tr>
      <w:tr w:rsidR="001B49AB" w:rsidRPr="007E01E5" w14:paraId="62A3B73E" w14:textId="77777777" w:rsidTr="0032497F">
        <w:trPr>
          <w:trHeight w:val="972"/>
        </w:trPr>
        <w:tc>
          <w:tcPr>
            <w:tcW w:w="2179" w:type="dxa"/>
            <w:shd w:val="clear" w:color="auto" w:fill="F2F2F2" w:themeFill="background1" w:themeFillShade="F2"/>
          </w:tcPr>
          <w:p w14:paraId="169E3918" w14:textId="3B67B57B" w:rsidR="001B49AB" w:rsidRPr="000943BB" w:rsidRDefault="001B49AB" w:rsidP="001B49AB">
            <w:pPr>
              <w:rPr>
                <w:rFonts w:ascii="Tahoma" w:hAnsi="Tahoma" w:cs="Tahoma"/>
              </w:rPr>
            </w:pPr>
            <w:r w:rsidRPr="000943BB">
              <w:rPr>
                <w:rFonts w:ascii="Tahoma" w:hAnsi="Tahoma" w:cs="Tahoma"/>
              </w:rPr>
              <w:t>Montag</w:t>
            </w:r>
            <w:r w:rsidRPr="000943BB">
              <w:rPr>
                <w:rFonts w:ascii="Tahoma" w:hAnsi="Tahoma" w:cs="Tahoma"/>
              </w:rPr>
              <w:br/>
              <w:t xml:space="preserve">   </w:t>
            </w:r>
            <w:r>
              <w:rPr>
                <w:rFonts w:ascii="Tahoma" w:hAnsi="Tahoma" w:cs="Tahoma"/>
                <w:b/>
              </w:rPr>
              <w:t>15</w:t>
            </w:r>
            <w:r w:rsidRPr="000943BB">
              <w:rPr>
                <w:rFonts w:ascii="Tahoma" w:hAnsi="Tahoma" w:cs="Tahoma"/>
                <w:b/>
                <w:bCs/>
              </w:rPr>
              <w:t>.06.2026</w:t>
            </w:r>
            <w:r>
              <w:rPr>
                <w:rFonts w:ascii="Tahoma" w:hAnsi="Tahoma" w:cs="Tahoma"/>
              </w:rPr>
              <w:br/>
              <w:t xml:space="preserve">      14</w:t>
            </w:r>
            <w:r w:rsidRPr="000943BB">
              <w:rPr>
                <w:rFonts w:ascii="Tahoma" w:hAnsi="Tahoma" w:cs="Tahoma"/>
              </w:rPr>
              <w:t>:</w:t>
            </w:r>
            <w:r>
              <w:rPr>
                <w:rFonts w:ascii="Tahoma" w:hAnsi="Tahoma" w:cs="Tahoma"/>
              </w:rPr>
              <w:t>30-16</w:t>
            </w:r>
            <w:r w:rsidRPr="000943BB">
              <w:rPr>
                <w:rFonts w:ascii="Tahoma" w:hAnsi="Tahoma" w:cs="Tahoma"/>
              </w:rPr>
              <w:t>:</w:t>
            </w:r>
            <w:r>
              <w:rPr>
                <w:rFonts w:ascii="Tahoma" w:hAnsi="Tahoma" w:cs="Tahoma"/>
              </w:rPr>
              <w:t>00</w:t>
            </w:r>
          </w:p>
          <w:p w14:paraId="4F011DBE" w14:textId="77777777" w:rsidR="001B49AB" w:rsidRPr="000943BB" w:rsidRDefault="001B49AB" w:rsidP="001B49AB">
            <w:pPr>
              <w:rPr>
                <w:rFonts w:ascii="Tahoma" w:hAnsi="Tahoma" w:cs="Tahoma"/>
              </w:rPr>
            </w:pPr>
            <w:r w:rsidRPr="000943BB">
              <w:rPr>
                <w:rFonts w:cs="URWEgyptienneT"/>
                <w:noProof/>
                <w:color w:val="000000"/>
                <w:spacing w:val="0"/>
              </w:rPr>
              <w:drawing>
                <wp:anchor distT="0" distB="0" distL="114300" distR="114300" simplePos="0" relativeHeight="291083776" behindDoc="0" locked="0" layoutInCell="1" allowOverlap="1" wp14:anchorId="78DEDB8F" wp14:editId="1899FF7A">
                  <wp:simplePos x="0" y="0"/>
                  <wp:positionH relativeFrom="column">
                    <wp:posOffset>332105</wp:posOffset>
                  </wp:positionH>
                  <wp:positionV relativeFrom="paragraph">
                    <wp:posOffset>55880</wp:posOffset>
                  </wp:positionV>
                  <wp:extent cx="333375" cy="266700"/>
                  <wp:effectExtent l="0" t="0" r="9525" b="0"/>
                  <wp:wrapThrough wrapText="bothSides">
                    <wp:wrapPolygon edited="0">
                      <wp:start x="0" y="0"/>
                      <wp:lineTo x="0" y="20057"/>
                      <wp:lineTo x="20983" y="20057"/>
                      <wp:lineTo x="20983" y="0"/>
                      <wp:lineTo x="0" y="0"/>
                    </wp:wrapPolygon>
                  </wp:wrapThrough>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anchor>
              </w:drawing>
            </w:r>
          </w:p>
          <w:p w14:paraId="36AE77CA" w14:textId="77777777" w:rsidR="001B49AB" w:rsidRPr="004A2FBA" w:rsidRDefault="001B49AB" w:rsidP="001B49AB">
            <w:pPr>
              <w:rPr>
                <w:rFonts w:ascii="Tahoma" w:hAnsi="Tahoma" w:cs="Tahoma"/>
              </w:rPr>
            </w:pPr>
          </w:p>
        </w:tc>
        <w:tc>
          <w:tcPr>
            <w:tcW w:w="5548" w:type="dxa"/>
            <w:shd w:val="clear" w:color="auto" w:fill="FFFFFF" w:themeFill="background1"/>
          </w:tcPr>
          <w:p w14:paraId="474C0085" w14:textId="77777777" w:rsidR="001B49AB" w:rsidRPr="00C628D8" w:rsidRDefault="001B49AB" w:rsidP="001B49AB">
            <w:pPr>
              <w:rPr>
                <w:b/>
                <w:bCs/>
              </w:rPr>
            </w:pPr>
            <w:r w:rsidRPr="00C628D8">
              <w:rPr>
                <w:b/>
                <w:bCs/>
              </w:rPr>
              <w:t xml:space="preserve">Eröffnung der Ausstellung </w:t>
            </w:r>
          </w:p>
          <w:p w14:paraId="1DB12669" w14:textId="77777777" w:rsidR="001B49AB" w:rsidRPr="00C628D8" w:rsidRDefault="001B49AB" w:rsidP="001B49AB">
            <w:pPr>
              <w:rPr>
                <w:b/>
                <w:bCs/>
              </w:rPr>
            </w:pPr>
            <w:r w:rsidRPr="00C628D8">
              <w:rPr>
                <w:b/>
                <w:bCs/>
              </w:rPr>
              <w:t>„Naturschauspiele – Die Poesie des Wetters“</w:t>
            </w:r>
          </w:p>
          <w:p w14:paraId="62057F7E" w14:textId="77777777" w:rsidR="001B49AB" w:rsidRPr="00C628D8" w:rsidRDefault="001B49AB" w:rsidP="001B49AB">
            <w:pPr>
              <w:rPr>
                <w:bCs/>
              </w:rPr>
            </w:pPr>
            <w:r w:rsidRPr="00C628D8">
              <w:rPr>
                <w:bCs/>
              </w:rPr>
              <w:t xml:space="preserve">Wir präsentieren die eindrucksvollen Fotos der Fotogruppe Blende und laden Sie herzlich ein, bei Kaffee und Kuchen einem literarischen </w:t>
            </w:r>
          </w:p>
          <w:p w14:paraId="6600A498" w14:textId="07E79E43" w:rsidR="001B49AB" w:rsidRDefault="001B49AB" w:rsidP="001B49AB">
            <w:pPr>
              <w:rPr>
                <w:bCs/>
              </w:rPr>
            </w:pPr>
            <w:r w:rsidRPr="00C628D8">
              <w:rPr>
                <w:bCs/>
              </w:rPr>
              <w:t>„Wetterbericht“ zu lauschen.</w:t>
            </w:r>
          </w:p>
          <w:p w14:paraId="7C72C68B" w14:textId="77777777" w:rsidR="00746E4F" w:rsidRPr="00C628D8" w:rsidRDefault="00746E4F" w:rsidP="001B49AB">
            <w:pPr>
              <w:rPr>
                <w:bCs/>
              </w:rPr>
            </w:pPr>
          </w:p>
          <w:p w14:paraId="5E36428B" w14:textId="52E2662C" w:rsidR="001B49AB" w:rsidRPr="00C628D8" w:rsidRDefault="001B49AB" w:rsidP="001B49AB">
            <w:pPr>
              <w:rPr>
                <w:bCs/>
              </w:rPr>
            </w:pPr>
            <w:r w:rsidRPr="00C628D8">
              <w:rPr>
                <w:rFonts w:ascii="Wingdings 3" w:hAnsi="Wingdings 3"/>
                <w:color w:val="BFBFBF" w:themeColor="background1" w:themeShade="BF"/>
                <w:sz w:val="18"/>
              </w:rPr>
              <w:t></w:t>
            </w:r>
            <w:r w:rsidRPr="00C628D8">
              <w:t xml:space="preserve">  Bitte anmelden!</w:t>
            </w:r>
          </w:p>
        </w:tc>
      </w:tr>
      <w:tr w:rsidR="001B49AB" w:rsidRPr="007E01E5" w14:paraId="0B01CFCB" w14:textId="77777777" w:rsidTr="0032497F">
        <w:trPr>
          <w:trHeight w:val="972"/>
        </w:trPr>
        <w:tc>
          <w:tcPr>
            <w:tcW w:w="2179" w:type="dxa"/>
            <w:shd w:val="clear" w:color="auto" w:fill="F2F2F2" w:themeFill="background1" w:themeFillShade="F2"/>
          </w:tcPr>
          <w:p w14:paraId="7800556E" w14:textId="1831800B" w:rsidR="001B49AB" w:rsidRPr="002075AE" w:rsidRDefault="001B49AB" w:rsidP="001B49AB">
            <w:pPr>
              <w:rPr>
                <w:rFonts w:cs="Tahoma"/>
              </w:rPr>
            </w:pPr>
            <w:r w:rsidRPr="002075AE">
              <w:rPr>
                <w:rFonts w:cs="Tahoma"/>
              </w:rPr>
              <w:t>Dienstag</w:t>
            </w:r>
            <w:r w:rsidRPr="002075AE">
              <w:rPr>
                <w:rFonts w:cs="Tahoma"/>
                <w:b/>
              </w:rPr>
              <w:br/>
              <w:t xml:space="preserve">   16</w:t>
            </w:r>
            <w:r w:rsidRPr="002075AE">
              <w:rPr>
                <w:rFonts w:cs="Tahoma"/>
                <w:b/>
                <w:bCs/>
              </w:rPr>
              <w:t>.06.2026</w:t>
            </w:r>
            <w:r w:rsidRPr="002075AE">
              <w:rPr>
                <w:rFonts w:cs="Tahoma"/>
              </w:rPr>
              <w:br/>
              <w:t xml:space="preserve">      10:30-12:00</w:t>
            </w:r>
          </w:p>
          <w:p w14:paraId="421E2435" w14:textId="77777777" w:rsidR="001B49AB" w:rsidRPr="002075AE" w:rsidRDefault="001B49AB" w:rsidP="001B49AB">
            <w:pPr>
              <w:rPr>
                <w:rFonts w:ascii="Tahoma" w:hAnsi="Tahoma" w:cs="Tahoma"/>
              </w:rPr>
            </w:pPr>
          </w:p>
        </w:tc>
        <w:tc>
          <w:tcPr>
            <w:tcW w:w="5548" w:type="dxa"/>
            <w:shd w:val="clear" w:color="auto" w:fill="FFFFFF" w:themeFill="background1"/>
          </w:tcPr>
          <w:p w14:paraId="3FDA4FFA" w14:textId="77777777" w:rsidR="001B49AB" w:rsidRPr="002075AE" w:rsidRDefault="001B49AB" w:rsidP="001B49AB">
            <w:pPr>
              <w:rPr>
                <w:b/>
              </w:rPr>
            </w:pPr>
            <w:r w:rsidRPr="002075AE">
              <w:rPr>
                <w:b/>
              </w:rPr>
              <w:t>Knobelei und Rätselspaß</w:t>
            </w:r>
          </w:p>
          <w:p w14:paraId="353AFCC4" w14:textId="77777777" w:rsidR="001B49AB" w:rsidRPr="002075AE" w:rsidRDefault="001B49AB" w:rsidP="001B49AB">
            <w:r w:rsidRPr="002075AE">
              <w:t>mit Kirsten Schulte-Frohlinde</w:t>
            </w:r>
          </w:p>
          <w:p w14:paraId="32FFC7F7" w14:textId="77777777" w:rsidR="001B49AB" w:rsidRPr="002075AE" w:rsidRDefault="001B49AB" w:rsidP="001B49AB">
            <w:r w:rsidRPr="002075AE">
              <w:t xml:space="preserve">In kleiner fröhlicher Runde wollen wir mit </w:t>
            </w:r>
          </w:p>
          <w:p w14:paraId="3C0E833F" w14:textId="6BE45907" w:rsidR="001B49AB" w:rsidRDefault="001B49AB" w:rsidP="001B49AB">
            <w:r w:rsidRPr="002075AE">
              <w:t>Wörtern spielen und leichte Rätsel lösen.</w:t>
            </w:r>
          </w:p>
          <w:p w14:paraId="646BC49C" w14:textId="77777777" w:rsidR="00746E4F" w:rsidRPr="002075AE" w:rsidRDefault="00746E4F" w:rsidP="001B49AB"/>
          <w:p w14:paraId="195FCB2A" w14:textId="13CDE4BA" w:rsidR="001B49AB" w:rsidRPr="002075AE" w:rsidRDefault="001B49AB" w:rsidP="001B49AB">
            <w:pPr>
              <w:rPr>
                <w:b/>
                <w:bCs/>
              </w:rPr>
            </w:pPr>
            <w:r w:rsidRPr="002075AE">
              <w:rPr>
                <w:rFonts w:ascii="Wingdings 3" w:hAnsi="Wingdings 3"/>
                <w:sz w:val="18"/>
              </w:rPr>
              <w:t></w:t>
            </w:r>
            <w:r w:rsidRPr="002075AE">
              <w:t xml:space="preserve">  Bitte anmelden!</w:t>
            </w:r>
          </w:p>
        </w:tc>
      </w:tr>
      <w:tr w:rsidR="001B49AB" w:rsidRPr="007E01E5" w14:paraId="063FF28B" w14:textId="77777777" w:rsidTr="0032497F">
        <w:trPr>
          <w:trHeight w:val="972"/>
        </w:trPr>
        <w:tc>
          <w:tcPr>
            <w:tcW w:w="2179" w:type="dxa"/>
            <w:shd w:val="clear" w:color="auto" w:fill="F2F2F2" w:themeFill="background1" w:themeFillShade="F2"/>
          </w:tcPr>
          <w:p w14:paraId="514E1692" w14:textId="09E64C40" w:rsidR="001B49AB" w:rsidRPr="002075AE" w:rsidRDefault="001B49AB" w:rsidP="001B49AB">
            <w:pPr>
              <w:rPr>
                <w:rFonts w:cs="Tahoma"/>
              </w:rPr>
            </w:pPr>
            <w:r w:rsidRPr="002075AE">
              <w:rPr>
                <w:rFonts w:cs="Tahoma"/>
              </w:rPr>
              <w:t>Dienstag</w:t>
            </w:r>
            <w:r w:rsidRPr="002075AE">
              <w:rPr>
                <w:rFonts w:cs="Tahoma"/>
                <w:b/>
              </w:rPr>
              <w:br/>
              <w:t xml:space="preserve">   16</w:t>
            </w:r>
            <w:r w:rsidRPr="002075AE">
              <w:rPr>
                <w:rFonts w:cs="Tahoma"/>
                <w:b/>
                <w:bCs/>
              </w:rPr>
              <w:t>.06.2026</w:t>
            </w:r>
            <w:r>
              <w:rPr>
                <w:rFonts w:cs="Tahoma"/>
              </w:rPr>
              <w:br/>
              <w:t xml:space="preserve">      13</w:t>
            </w:r>
            <w:r w:rsidRPr="002075AE">
              <w:rPr>
                <w:rFonts w:cs="Tahoma"/>
              </w:rPr>
              <w:t>:</w:t>
            </w:r>
            <w:r>
              <w:rPr>
                <w:rFonts w:cs="Tahoma"/>
              </w:rPr>
              <w:t>00</w:t>
            </w:r>
          </w:p>
        </w:tc>
        <w:tc>
          <w:tcPr>
            <w:tcW w:w="5548" w:type="dxa"/>
            <w:shd w:val="clear" w:color="auto" w:fill="FFFFFF" w:themeFill="background1"/>
          </w:tcPr>
          <w:p w14:paraId="7FE11272" w14:textId="4CE7D00A" w:rsidR="001B49AB" w:rsidRPr="00153055" w:rsidRDefault="001B49AB" w:rsidP="001B49AB">
            <w:pPr>
              <w:rPr>
                <w:rFonts w:cstheme="minorBidi"/>
                <w:b/>
                <w:spacing w:val="0"/>
              </w:rPr>
            </w:pPr>
            <w:r w:rsidRPr="00153055">
              <w:rPr>
                <w:rFonts w:cstheme="minorBidi"/>
                <w:b/>
              </w:rPr>
              <w:t>Zum Kinderbauernhof nach Neuss</w:t>
            </w:r>
          </w:p>
          <w:p w14:paraId="393D526C" w14:textId="15A541FC" w:rsidR="001B49AB" w:rsidRPr="003A7F48" w:rsidRDefault="001B49AB" w:rsidP="001B49AB">
            <w:pPr>
              <w:rPr>
                <w:bCs/>
              </w:rPr>
            </w:pPr>
            <w:r w:rsidRPr="003A7F48">
              <w:rPr>
                <w:bCs/>
              </w:rPr>
              <w:t xml:space="preserve">mit Helma Claus </w:t>
            </w:r>
          </w:p>
          <w:p w14:paraId="6478A68D" w14:textId="72FA9E16" w:rsidR="001B49AB" w:rsidRPr="00153055" w:rsidRDefault="001B49AB" w:rsidP="001B49AB">
            <w:pPr>
              <w:rPr>
                <w:bCs/>
              </w:rPr>
            </w:pPr>
            <w:r w:rsidRPr="003A7F48">
              <w:rPr>
                <w:bCs/>
              </w:rPr>
              <w:t>(Telefon</w:t>
            </w:r>
            <w:r>
              <w:rPr>
                <w:bCs/>
              </w:rPr>
              <w:t xml:space="preserve"> 0211 465373 oder 0177 5795782)</w:t>
            </w:r>
          </w:p>
          <w:p w14:paraId="06154C11" w14:textId="77777777" w:rsidR="001B49AB" w:rsidRDefault="001B49AB" w:rsidP="001B49AB">
            <w:pPr>
              <w:rPr>
                <w:rFonts w:cstheme="minorBidi"/>
              </w:rPr>
            </w:pPr>
            <w:r w:rsidRPr="00153055">
              <w:rPr>
                <w:rFonts w:cstheme="minorBidi"/>
              </w:rPr>
              <w:t xml:space="preserve">Auf dem Hinweg fahren wir unbekanntere </w:t>
            </w:r>
          </w:p>
          <w:p w14:paraId="3D5D443A" w14:textId="77777777" w:rsidR="001B49AB" w:rsidRDefault="001B49AB" w:rsidP="001B49AB">
            <w:pPr>
              <w:rPr>
                <w:rFonts w:cstheme="minorBidi"/>
              </w:rPr>
            </w:pPr>
            <w:r w:rsidRPr="00153055">
              <w:rPr>
                <w:rFonts w:cstheme="minorBidi"/>
              </w:rPr>
              <w:t xml:space="preserve">Naturwege entlang der Obererft und kommen dabei an einem Feuchtökotop vorbei. Am </w:t>
            </w:r>
          </w:p>
          <w:p w14:paraId="3FF61481" w14:textId="77777777" w:rsidR="001B49AB" w:rsidRDefault="001B49AB" w:rsidP="001B49AB">
            <w:pPr>
              <w:rPr>
                <w:rFonts w:cstheme="minorBidi"/>
              </w:rPr>
            </w:pPr>
            <w:r w:rsidRPr="00153055">
              <w:rPr>
                <w:rFonts w:cstheme="minorBidi"/>
              </w:rPr>
              <w:t xml:space="preserve">Kinderbauernhof können wir uns bei einem </w:t>
            </w:r>
          </w:p>
          <w:p w14:paraId="039A6D68" w14:textId="180E912A" w:rsidR="001B49AB" w:rsidRPr="00153055" w:rsidRDefault="001B49AB" w:rsidP="001B49AB">
            <w:pPr>
              <w:rPr>
                <w:rFonts w:cstheme="minorBidi"/>
              </w:rPr>
            </w:pPr>
            <w:r w:rsidRPr="00153055">
              <w:rPr>
                <w:rFonts w:cstheme="minorBidi"/>
              </w:rPr>
              <w:t>Spaziergang die heimisch</w:t>
            </w:r>
            <w:r>
              <w:rPr>
                <w:rFonts w:cstheme="minorBidi"/>
              </w:rPr>
              <w:t>en Nutztiere ansehen und im Café</w:t>
            </w:r>
            <w:r w:rsidRPr="00153055">
              <w:rPr>
                <w:rFonts w:cstheme="minorBidi"/>
              </w:rPr>
              <w:t xml:space="preserve"> einkehren. Zurück geht es über den Erftradweg und dem Rheinradweg.</w:t>
            </w:r>
          </w:p>
          <w:p w14:paraId="63F877D8" w14:textId="725ABBE7" w:rsidR="001B49AB" w:rsidRDefault="001B49AB" w:rsidP="001B49AB">
            <w:pPr>
              <w:rPr>
                <w:rFonts w:cstheme="minorBidi"/>
              </w:rPr>
            </w:pPr>
            <w:r w:rsidRPr="00153055">
              <w:rPr>
                <w:rFonts w:cstheme="minorBidi"/>
              </w:rPr>
              <w:t>28km, flach</w:t>
            </w:r>
            <w:r>
              <w:rPr>
                <w:rFonts w:cstheme="minorBidi"/>
              </w:rPr>
              <w:t>.</w:t>
            </w:r>
          </w:p>
          <w:p w14:paraId="776F2CED" w14:textId="134E048C" w:rsidR="001B49AB" w:rsidRDefault="001B49AB" w:rsidP="001B49AB">
            <w:pPr>
              <w:rPr>
                <w:rFonts w:cstheme="minorBidi"/>
              </w:rPr>
            </w:pPr>
            <w:r w:rsidRPr="00153055">
              <w:rPr>
                <w:rFonts w:cstheme="minorBidi"/>
              </w:rPr>
              <w:t xml:space="preserve">Treffpunkt: </w:t>
            </w:r>
            <w:r w:rsidRPr="00153055">
              <w:rPr>
                <w:rFonts w:cstheme="minorBidi"/>
                <w:b/>
              </w:rPr>
              <w:t>13</w:t>
            </w:r>
            <w:r>
              <w:rPr>
                <w:rFonts w:cstheme="minorBidi"/>
                <w:b/>
              </w:rPr>
              <w:t>:</w:t>
            </w:r>
            <w:r w:rsidRPr="00153055">
              <w:rPr>
                <w:rFonts w:cstheme="minorBidi"/>
                <w:b/>
              </w:rPr>
              <w:t>00</w:t>
            </w:r>
            <w:r w:rsidRPr="00153055">
              <w:rPr>
                <w:rFonts w:cstheme="minorBidi"/>
              </w:rPr>
              <w:t xml:space="preserve"> </w:t>
            </w:r>
            <w:r>
              <w:rPr>
                <w:rFonts w:cstheme="minorBidi"/>
              </w:rPr>
              <w:t xml:space="preserve">Uhr </w:t>
            </w:r>
            <w:r w:rsidRPr="00153055">
              <w:rPr>
                <w:rFonts w:cstheme="minorBidi"/>
              </w:rPr>
              <w:t>am Schlossturm</w:t>
            </w:r>
          </w:p>
          <w:p w14:paraId="6113A6D8" w14:textId="77777777" w:rsidR="001B49AB" w:rsidRPr="00731F25" w:rsidRDefault="001B49AB" w:rsidP="001B49AB">
            <w:pPr>
              <w:rPr>
                <w:rFonts w:cstheme="minorBidi"/>
              </w:rPr>
            </w:pPr>
          </w:p>
          <w:p w14:paraId="5ED535CF" w14:textId="77777777" w:rsidR="001B49AB" w:rsidRDefault="001B49AB" w:rsidP="001B49AB">
            <w:r w:rsidRPr="00397654">
              <w:rPr>
                <w:rFonts w:ascii="Wingdings 3" w:hAnsi="Wingdings 3"/>
                <w:color w:val="BFBFBF" w:themeColor="background1" w:themeShade="BF"/>
                <w:sz w:val="18"/>
              </w:rPr>
              <w:t></w:t>
            </w:r>
            <w:r w:rsidRPr="00397654">
              <w:t xml:space="preserve">  Bitte anmelden!</w:t>
            </w:r>
          </w:p>
          <w:p w14:paraId="3BC4C17F" w14:textId="7F1B810C" w:rsidR="001B49AB" w:rsidRPr="002075AE" w:rsidRDefault="001B49AB" w:rsidP="001B49AB">
            <w:pPr>
              <w:rPr>
                <w:b/>
              </w:rPr>
            </w:pPr>
          </w:p>
        </w:tc>
      </w:tr>
      <w:tr w:rsidR="001B49AB" w:rsidRPr="007E01E5" w14:paraId="6A316992" w14:textId="77777777" w:rsidTr="0032497F">
        <w:trPr>
          <w:trHeight w:val="972"/>
        </w:trPr>
        <w:tc>
          <w:tcPr>
            <w:tcW w:w="2179" w:type="dxa"/>
            <w:shd w:val="clear" w:color="auto" w:fill="F2F2F2" w:themeFill="background1" w:themeFillShade="F2"/>
          </w:tcPr>
          <w:p w14:paraId="72888CC3" w14:textId="2F30A532" w:rsidR="001B49AB" w:rsidRPr="004A2FBA" w:rsidRDefault="001B49AB" w:rsidP="001B49AB">
            <w:pPr>
              <w:rPr>
                <w:rFonts w:ascii="Tahoma" w:hAnsi="Tahoma" w:cs="Tahoma"/>
              </w:rPr>
            </w:pPr>
            <w:r w:rsidRPr="004A461E">
              <w:rPr>
                <w:rFonts w:ascii="Tahoma" w:hAnsi="Tahoma" w:cs="Tahoma"/>
              </w:rPr>
              <w:lastRenderedPageBreak/>
              <w:t>Mittwoch</w:t>
            </w:r>
            <w:r w:rsidRPr="004A461E">
              <w:rPr>
                <w:rFonts w:ascii="Tahoma" w:hAnsi="Tahoma" w:cs="Tahoma"/>
              </w:rPr>
              <w:br/>
            </w:r>
            <w:r>
              <w:rPr>
                <w:rFonts w:ascii="Tahoma" w:hAnsi="Tahoma" w:cs="Tahoma"/>
                <w:b/>
                <w:bCs/>
              </w:rPr>
              <w:t xml:space="preserve">   17</w:t>
            </w:r>
            <w:r w:rsidRPr="00D369FC">
              <w:rPr>
                <w:rFonts w:ascii="Tahoma" w:hAnsi="Tahoma" w:cs="Tahoma"/>
                <w:b/>
                <w:bCs/>
              </w:rPr>
              <w:t>.</w:t>
            </w:r>
            <w:r w:rsidRPr="004A461E">
              <w:rPr>
                <w:rFonts w:ascii="Tahoma" w:hAnsi="Tahoma" w:cs="Tahoma"/>
                <w:b/>
                <w:bCs/>
              </w:rPr>
              <w:t>0</w:t>
            </w:r>
            <w:r>
              <w:rPr>
                <w:rFonts w:ascii="Tahoma" w:hAnsi="Tahoma" w:cs="Tahoma"/>
                <w:b/>
                <w:bCs/>
              </w:rPr>
              <w:t>6</w:t>
            </w:r>
            <w:r w:rsidRPr="004A461E">
              <w:rPr>
                <w:rFonts w:ascii="Tahoma" w:hAnsi="Tahoma" w:cs="Tahoma"/>
                <w:b/>
                <w:bCs/>
              </w:rPr>
              <w:t>.2026</w:t>
            </w:r>
            <w:r w:rsidRPr="004A461E">
              <w:rPr>
                <w:rFonts w:ascii="Tahoma" w:hAnsi="Tahoma" w:cs="Tahoma"/>
              </w:rPr>
              <w:br/>
              <w:t xml:space="preserve">      </w:t>
            </w:r>
            <w:r w:rsidRPr="003837B4">
              <w:rPr>
                <w:rFonts w:ascii="Tahoma" w:hAnsi="Tahoma" w:cs="Tahoma"/>
              </w:rPr>
              <w:t>14:00-15:00</w:t>
            </w:r>
          </w:p>
        </w:tc>
        <w:tc>
          <w:tcPr>
            <w:tcW w:w="5548" w:type="dxa"/>
            <w:shd w:val="clear" w:color="auto" w:fill="FFFFFF" w:themeFill="background1"/>
          </w:tcPr>
          <w:p w14:paraId="26687E46" w14:textId="77777777" w:rsidR="001B49AB" w:rsidRPr="004A461E" w:rsidRDefault="001B49AB" w:rsidP="001B49AB">
            <w:pPr>
              <w:rPr>
                <w:b/>
              </w:rPr>
            </w:pPr>
            <w:r w:rsidRPr="004A461E">
              <w:rPr>
                <w:b/>
              </w:rPr>
              <w:t xml:space="preserve">Bewegung nach Musik </w:t>
            </w:r>
          </w:p>
          <w:p w14:paraId="33626D3B" w14:textId="7DC72724" w:rsidR="001B49AB" w:rsidRPr="004A461E" w:rsidRDefault="001B49AB" w:rsidP="001B49AB">
            <w:r w:rsidRPr="004A461E">
              <w:t>mit Beate Hluchnik</w:t>
            </w:r>
          </w:p>
          <w:p w14:paraId="1F9EC91A" w14:textId="77777777" w:rsidR="001B49AB" w:rsidRDefault="001B49AB" w:rsidP="001B49AB">
            <w:r w:rsidRPr="004A461E">
              <w:rPr>
                <w:rFonts w:ascii="Wingdings 3" w:hAnsi="Wingdings 3"/>
                <w:color w:val="BFBFBF" w:themeColor="background1" w:themeShade="BF"/>
                <w:sz w:val="18"/>
              </w:rPr>
              <w:t></w:t>
            </w:r>
            <w:r w:rsidRPr="004A461E">
              <w:t xml:space="preserve">  Bitte anmelden!</w:t>
            </w:r>
          </w:p>
          <w:p w14:paraId="7B8CF8CA" w14:textId="5C359706" w:rsidR="00746E4F" w:rsidRPr="00746E4F" w:rsidRDefault="00746E4F" w:rsidP="001B49AB"/>
        </w:tc>
      </w:tr>
      <w:tr w:rsidR="001B49AB" w:rsidRPr="007E01E5" w14:paraId="2183EE16" w14:textId="77777777" w:rsidTr="0032497F">
        <w:trPr>
          <w:trHeight w:val="972"/>
        </w:trPr>
        <w:tc>
          <w:tcPr>
            <w:tcW w:w="2179" w:type="dxa"/>
            <w:shd w:val="clear" w:color="auto" w:fill="F2F2F2" w:themeFill="background1" w:themeFillShade="F2"/>
          </w:tcPr>
          <w:p w14:paraId="33BFFD9B" w14:textId="3F06C39B" w:rsidR="001B49AB" w:rsidRPr="009479D1" w:rsidRDefault="001B49AB" w:rsidP="001B49AB">
            <w:pPr>
              <w:rPr>
                <w:rFonts w:ascii="Tahoma" w:hAnsi="Tahoma" w:cs="Tahoma"/>
              </w:rPr>
            </w:pPr>
            <w:r w:rsidRPr="009479D1">
              <w:rPr>
                <w:rFonts w:ascii="Tahoma" w:hAnsi="Tahoma" w:cs="Tahoma"/>
              </w:rPr>
              <w:t>Mittwoch</w:t>
            </w:r>
            <w:r w:rsidRPr="009479D1">
              <w:rPr>
                <w:rFonts w:ascii="Tahoma" w:hAnsi="Tahoma" w:cs="Tahoma"/>
              </w:rPr>
              <w:br/>
              <w:t xml:space="preserve">   </w:t>
            </w:r>
            <w:r w:rsidRPr="009479D1">
              <w:rPr>
                <w:rFonts w:ascii="Tahoma" w:hAnsi="Tahoma" w:cs="Tahoma"/>
                <w:b/>
                <w:bCs/>
              </w:rPr>
              <w:t>17.06.2026</w:t>
            </w:r>
            <w:r w:rsidRPr="009479D1">
              <w:rPr>
                <w:rFonts w:ascii="Tahoma" w:hAnsi="Tahoma" w:cs="Tahoma"/>
              </w:rPr>
              <w:br/>
              <w:t xml:space="preserve">      17:30-19:00</w:t>
            </w:r>
          </w:p>
          <w:p w14:paraId="6770EC23" w14:textId="77777777" w:rsidR="001B49AB" w:rsidRPr="009479D1" w:rsidRDefault="001B49AB" w:rsidP="001B49AB">
            <w:pPr>
              <w:rPr>
                <w:rFonts w:ascii="Tahoma" w:hAnsi="Tahoma" w:cs="Tahoma"/>
              </w:rPr>
            </w:pPr>
            <w:r w:rsidRPr="009479D1">
              <w:rPr>
                <w:rFonts w:ascii="Tahoma" w:hAnsi="Tahoma" w:cs="Tahoma"/>
                <w:noProof/>
              </w:rPr>
              <w:drawing>
                <wp:anchor distT="0" distB="0" distL="114300" distR="114300" simplePos="0" relativeHeight="291084800" behindDoc="0" locked="0" layoutInCell="1" allowOverlap="1" wp14:anchorId="721FE9D5" wp14:editId="4D5A7887">
                  <wp:simplePos x="0" y="0"/>
                  <wp:positionH relativeFrom="column">
                    <wp:posOffset>319405</wp:posOffset>
                  </wp:positionH>
                  <wp:positionV relativeFrom="paragraph">
                    <wp:posOffset>106045</wp:posOffset>
                  </wp:positionV>
                  <wp:extent cx="285750" cy="285750"/>
                  <wp:effectExtent l="0" t="0" r="0" b="0"/>
                  <wp:wrapThrough wrapText="bothSides">
                    <wp:wrapPolygon edited="0">
                      <wp:start x="0" y="0"/>
                      <wp:lineTo x="0" y="20160"/>
                      <wp:lineTo x="20160" y="20160"/>
                      <wp:lineTo x="20160" y="0"/>
                      <wp:lineTo x="0" y="0"/>
                    </wp:wrapPolygon>
                  </wp:wrapThrough>
                  <wp:docPr id="28" name="Grafik 28" descr="Ein Bild, das Möbel, Stuhl,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Möbel, Stuhl, Tisch enthält.&#10;&#10;Automatisch generierte Beschreibung"/>
                          <pic:cNvPicPr/>
                        </pic:nvPicPr>
                        <pic:blipFill>
                          <a:blip r:embed="rId26"/>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p>
          <w:p w14:paraId="2CB84AAF" w14:textId="77777777" w:rsidR="001B49AB" w:rsidRPr="009479D1" w:rsidRDefault="001B49AB" w:rsidP="001B49AB">
            <w:pPr>
              <w:rPr>
                <w:rFonts w:ascii="Tahoma" w:hAnsi="Tahoma" w:cs="Tahoma"/>
              </w:rPr>
            </w:pPr>
          </w:p>
        </w:tc>
        <w:tc>
          <w:tcPr>
            <w:tcW w:w="5548" w:type="dxa"/>
            <w:shd w:val="clear" w:color="auto" w:fill="FFFFFF" w:themeFill="background1"/>
          </w:tcPr>
          <w:p w14:paraId="22CEBF77" w14:textId="77777777" w:rsidR="001B49AB" w:rsidRPr="009479D1" w:rsidRDefault="001B49AB" w:rsidP="001B49AB">
            <w:r w:rsidRPr="009479D1">
              <w:rPr>
                <w:rFonts w:cs="Tahoma"/>
                <w:b/>
                <w:color w:val="000000"/>
              </w:rPr>
              <w:t>Literaturtreff</w:t>
            </w:r>
          </w:p>
          <w:p w14:paraId="70940BB3" w14:textId="77777777" w:rsidR="001B49AB" w:rsidRPr="009479D1" w:rsidRDefault="001B49AB" w:rsidP="001B49AB">
            <w:pPr>
              <w:rPr>
                <w:b/>
              </w:rPr>
            </w:pPr>
            <w:r w:rsidRPr="009479D1">
              <w:t>mit Gabriele Bock</w:t>
            </w:r>
          </w:p>
          <w:p w14:paraId="7A91B933" w14:textId="77777777" w:rsidR="001B49AB" w:rsidRPr="009479D1" w:rsidRDefault="001B49AB" w:rsidP="001B49AB">
            <w:r w:rsidRPr="009479D1">
              <w:t>Ein Austauschforum für alle „Bücherwürmer“.</w:t>
            </w:r>
          </w:p>
          <w:p w14:paraId="437ADE60" w14:textId="09AE0007" w:rsidR="001B49AB" w:rsidRPr="009479D1" w:rsidRDefault="001B49AB" w:rsidP="001B49AB">
            <w:r w:rsidRPr="009479D1">
              <w:t>Besprochen wird das Buch „Von Norden rollt ein Donner“ von Markus Thielemann</w:t>
            </w:r>
          </w:p>
          <w:p w14:paraId="5BB1E4A9" w14:textId="30E06D05" w:rsidR="001B49AB" w:rsidRPr="009479D1" w:rsidRDefault="001B49AB" w:rsidP="001B49AB"/>
          <w:p w14:paraId="73FC6EB3" w14:textId="77777777" w:rsidR="001B49AB" w:rsidRDefault="001B49AB" w:rsidP="001B49AB">
            <w:r w:rsidRPr="009479D1">
              <w:rPr>
                <w:rFonts w:ascii="Wingdings 3" w:hAnsi="Wingdings 3"/>
                <w:color w:val="BFBFBF" w:themeColor="background1" w:themeShade="BF"/>
                <w:sz w:val="18"/>
              </w:rPr>
              <w:t></w:t>
            </w:r>
            <w:r w:rsidRPr="009479D1">
              <w:t xml:space="preserve">  Bitte anmelden!</w:t>
            </w:r>
          </w:p>
          <w:p w14:paraId="3515D472" w14:textId="529E14CA" w:rsidR="001B49AB" w:rsidRPr="009479D1" w:rsidRDefault="001B49AB" w:rsidP="001B49AB">
            <w:pPr>
              <w:rPr>
                <w:b/>
              </w:rPr>
            </w:pPr>
          </w:p>
        </w:tc>
      </w:tr>
      <w:tr w:rsidR="001B49AB" w:rsidRPr="007E01E5" w14:paraId="2E64627C" w14:textId="77777777" w:rsidTr="0032497F">
        <w:trPr>
          <w:trHeight w:val="972"/>
        </w:trPr>
        <w:tc>
          <w:tcPr>
            <w:tcW w:w="2179" w:type="dxa"/>
            <w:shd w:val="clear" w:color="auto" w:fill="F2F2F2" w:themeFill="background1" w:themeFillShade="F2"/>
          </w:tcPr>
          <w:p w14:paraId="1AB1DC2A" w14:textId="6435FC78" w:rsidR="001B49AB" w:rsidRPr="004A461E" w:rsidRDefault="001B49AB" w:rsidP="001B49AB">
            <w:pPr>
              <w:rPr>
                <w:rFonts w:ascii="Tahoma" w:hAnsi="Tahoma" w:cs="Tahoma"/>
              </w:rPr>
            </w:pPr>
            <w:r w:rsidRPr="008A363F">
              <w:rPr>
                <w:rFonts w:ascii="Tahoma" w:hAnsi="Tahoma" w:cs="Tahoma"/>
              </w:rPr>
              <w:t>Donnerstag</w:t>
            </w:r>
            <w:r w:rsidRPr="008A363F">
              <w:rPr>
                <w:rFonts w:ascii="Tahoma" w:hAnsi="Tahoma" w:cs="Tahoma"/>
              </w:rPr>
              <w:br/>
              <w:t xml:space="preserve">   </w:t>
            </w:r>
            <w:r>
              <w:rPr>
                <w:rFonts w:ascii="Tahoma" w:hAnsi="Tahoma" w:cs="Tahoma"/>
                <w:b/>
                <w:bCs/>
              </w:rPr>
              <w:t>18</w:t>
            </w:r>
            <w:r w:rsidRPr="00FA2298">
              <w:rPr>
                <w:rFonts w:ascii="Tahoma" w:hAnsi="Tahoma" w:cs="Tahoma"/>
                <w:b/>
                <w:bCs/>
              </w:rPr>
              <w:t>.</w:t>
            </w:r>
            <w:r w:rsidRPr="008A363F">
              <w:rPr>
                <w:rFonts w:ascii="Tahoma" w:hAnsi="Tahoma" w:cs="Tahoma"/>
                <w:b/>
                <w:bCs/>
              </w:rPr>
              <w:t>0</w:t>
            </w:r>
            <w:r>
              <w:rPr>
                <w:rFonts w:ascii="Tahoma" w:hAnsi="Tahoma" w:cs="Tahoma"/>
                <w:b/>
                <w:bCs/>
              </w:rPr>
              <w:t>6</w:t>
            </w:r>
            <w:r w:rsidRPr="008A363F">
              <w:rPr>
                <w:rFonts w:ascii="Tahoma" w:hAnsi="Tahoma" w:cs="Tahoma"/>
                <w:b/>
                <w:bCs/>
              </w:rPr>
              <w:t>.2026</w:t>
            </w:r>
            <w:r w:rsidRPr="008A363F">
              <w:rPr>
                <w:rFonts w:ascii="Tahoma" w:hAnsi="Tahoma" w:cs="Tahoma"/>
              </w:rPr>
              <w:br/>
              <w:t xml:space="preserve">      </w:t>
            </w:r>
            <w:r w:rsidRPr="00A571D5">
              <w:rPr>
                <w:rFonts w:ascii="Tahoma" w:hAnsi="Tahoma" w:cs="Tahoma"/>
              </w:rPr>
              <w:t>14:00-15:00</w:t>
            </w:r>
          </w:p>
        </w:tc>
        <w:tc>
          <w:tcPr>
            <w:tcW w:w="5548" w:type="dxa"/>
            <w:shd w:val="clear" w:color="auto" w:fill="FFFFFF" w:themeFill="background1"/>
          </w:tcPr>
          <w:p w14:paraId="79A4CF70" w14:textId="0574DDEB" w:rsidR="00067617" w:rsidRDefault="00067617" w:rsidP="00067617">
            <w:pPr>
              <w:rPr>
                <w:b/>
                <w:bCs/>
              </w:rPr>
            </w:pPr>
            <w:r>
              <w:rPr>
                <w:b/>
                <w:bCs/>
              </w:rPr>
              <w:t>Kriminalcafé</w:t>
            </w:r>
          </w:p>
          <w:p w14:paraId="7A7B399C" w14:textId="77777777" w:rsidR="005913E2" w:rsidRDefault="009672F0" w:rsidP="001B49AB">
            <w:r>
              <w:rPr>
                <w:b/>
                <w:bCs/>
              </w:rPr>
              <w:t>„</w:t>
            </w:r>
            <w:r w:rsidR="001B49AB" w:rsidRPr="00A571D5">
              <w:rPr>
                <w:b/>
                <w:bCs/>
              </w:rPr>
              <w:t>Kaffee, Kekse, Kriminalprävention</w:t>
            </w:r>
            <w:r w:rsidRPr="005913E2">
              <w:t>“</w:t>
            </w:r>
            <w:r w:rsidR="001B49AB" w:rsidRPr="005913E2">
              <w:t xml:space="preserve"> </w:t>
            </w:r>
          </w:p>
          <w:p w14:paraId="5651991D" w14:textId="021F0122" w:rsidR="001B49AB" w:rsidRDefault="00071609" w:rsidP="001B49AB">
            <w:pPr>
              <w:rPr>
                <w:b/>
                <w:bCs/>
              </w:rPr>
            </w:pPr>
            <w:r w:rsidRPr="005913E2">
              <w:t>(Info</w:t>
            </w:r>
            <w:r w:rsidR="00882EE8" w:rsidRPr="005913E2">
              <w:t>s</w:t>
            </w:r>
            <w:r w:rsidR="00882EE8" w:rsidRPr="00071609">
              <w:t>.</w:t>
            </w:r>
            <w:r w:rsidR="00882EE8">
              <w:t xml:space="preserve"> </w:t>
            </w:r>
            <w:r w:rsidR="001B49AB" w:rsidRPr="009672F0">
              <w:t>S</w:t>
            </w:r>
            <w:r w:rsidR="009672F0">
              <w:t>eite</w:t>
            </w:r>
            <w:r w:rsidR="001B49AB" w:rsidRPr="009672F0">
              <w:t xml:space="preserve"> 5)</w:t>
            </w:r>
          </w:p>
          <w:p w14:paraId="5A76FF71" w14:textId="77777777" w:rsidR="001B49AB" w:rsidRPr="00A571D5" w:rsidRDefault="001B49AB" w:rsidP="001B49AB">
            <w:pPr>
              <w:rPr>
                <w:bCs/>
              </w:rPr>
            </w:pPr>
            <w:r>
              <w:t xml:space="preserve">mit </w:t>
            </w:r>
            <w:r w:rsidRPr="00A571D5">
              <w:rPr>
                <w:bCs/>
              </w:rPr>
              <w:t>Birgit Schwertfechter</w:t>
            </w:r>
            <w:r>
              <w:rPr>
                <w:bCs/>
              </w:rPr>
              <w:t xml:space="preserve">, </w:t>
            </w:r>
            <w:r w:rsidRPr="00A571D5">
              <w:rPr>
                <w:bCs/>
              </w:rPr>
              <w:t>Polizei Düsseldorf, Seniorenprävention</w:t>
            </w:r>
          </w:p>
          <w:p w14:paraId="22328511" w14:textId="77777777" w:rsidR="001B49AB" w:rsidRDefault="001B49AB" w:rsidP="001B49AB">
            <w:pPr>
              <w:rPr>
                <w:bCs/>
              </w:rPr>
            </w:pPr>
            <w:r w:rsidRPr="00A571D5">
              <w:rPr>
                <w:bCs/>
              </w:rPr>
              <w:t xml:space="preserve">Herzlich willkommen zum „Kriminalcafé“, in dem wir die typischen Straftaten, die bevorzugt ältere Menschen treffen, in entspannter </w:t>
            </w:r>
          </w:p>
          <w:p w14:paraId="0727B00D" w14:textId="77777777" w:rsidR="001B49AB" w:rsidRDefault="001B49AB" w:rsidP="001B49AB">
            <w:pPr>
              <w:rPr>
                <w:bCs/>
              </w:rPr>
            </w:pPr>
            <w:r w:rsidRPr="00A571D5">
              <w:rPr>
                <w:bCs/>
              </w:rPr>
              <w:t xml:space="preserve">Atmosphäre beleuchten wollen. Ob als Quiz, </w:t>
            </w:r>
          </w:p>
          <w:p w14:paraId="18999228" w14:textId="77777777" w:rsidR="001B49AB" w:rsidRDefault="001B49AB" w:rsidP="001B49AB">
            <w:pPr>
              <w:rPr>
                <w:bCs/>
              </w:rPr>
            </w:pPr>
            <w:r w:rsidRPr="00A571D5">
              <w:rPr>
                <w:bCs/>
              </w:rPr>
              <w:t xml:space="preserve">Videospot oder Hörprobe: Zunächst gibt es </w:t>
            </w:r>
          </w:p>
          <w:p w14:paraId="5681CBD2" w14:textId="6E39CA0B" w:rsidR="001B49AB" w:rsidRDefault="001B49AB" w:rsidP="001B49AB">
            <w:pPr>
              <w:rPr>
                <w:bCs/>
              </w:rPr>
            </w:pPr>
            <w:r w:rsidRPr="00A571D5">
              <w:rPr>
                <w:bCs/>
              </w:rPr>
              <w:t>Informationen, über die wir uns im Anschluss austauschen können.</w:t>
            </w:r>
          </w:p>
          <w:p w14:paraId="4F66093B" w14:textId="77777777" w:rsidR="001B49AB" w:rsidRDefault="001B49AB" w:rsidP="001B49AB">
            <w:pPr>
              <w:rPr>
                <w:bCs/>
              </w:rPr>
            </w:pPr>
          </w:p>
          <w:p w14:paraId="44DE5915" w14:textId="77777777" w:rsidR="001B49AB" w:rsidRDefault="001B49AB" w:rsidP="001B49AB">
            <w:r w:rsidRPr="004A461E">
              <w:rPr>
                <w:rFonts w:ascii="Wingdings 3" w:hAnsi="Wingdings 3"/>
                <w:color w:val="BFBFBF" w:themeColor="background1" w:themeShade="BF"/>
                <w:sz w:val="18"/>
              </w:rPr>
              <w:t></w:t>
            </w:r>
            <w:r w:rsidRPr="004A461E">
              <w:t xml:space="preserve">  Bitte anmelden!</w:t>
            </w:r>
          </w:p>
          <w:p w14:paraId="3457FBD1" w14:textId="4C7517A5" w:rsidR="00746E4F" w:rsidRPr="004A461E" w:rsidRDefault="00746E4F" w:rsidP="001B49AB">
            <w:pPr>
              <w:rPr>
                <w:b/>
              </w:rPr>
            </w:pPr>
          </w:p>
        </w:tc>
      </w:tr>
      <w:tr w:rsidR="001B49AB" w:rsidRPr="007E01E5" w14:paraId="03C3132B" w14:textId="77777777" w:rsidTr="00F90727">
        <w:trPr>
          <w:trHeight w:val="1272"/>
        </w:trPr>
        <w:tc>
          <w:tcPr>
            <w:tcW w:w="2179" w:type="dxa"/>
            <w:shd w:val="clear" w:color="auto" w:fill="F2F2F2" w:themeFill="background1" w:themeFillShade="F2"/>
          </w:tcPr>
          <w:p w14:paraId="6CED609E" w14:textId="39F89532" w:rsidR="001B49AB" w:rsidRPr="008A363F" w:rsidRDefault="001B49AB" w:rsidP="001B49AB">
            <w:pPr>
              <w:rPr>
                <w:rFonts w:ascii="Tahoma" w:hAnsi="Tahoma" w:cs="Tahoma"/>
              </w:rPr>
            </w:pPr>
            <w:r w:rsidRPr="008A363F">
              <w:rPr>
                <w:rFonts w:ascii="Tahoma" w:hAnsi="Tahoma" w:cs="Tahoma"/>
              </w:rPr>
              <w:t>Donnerstag</w:t>
            </w:r>
            <w:r w:rsidRPr="008A363F">
              <w:rPr>
                <w:rFonts w:ascii="Tahoma" w:hAnsi="Tahoma" w:cs="Tahoma"/>
              </w:rPr>
              <w:br/>
              <w:t xml:space="preserve">  </w:t>
            </w:r>
            <w:r>
              <w:rPr>
                <w:rFonts w:ascii="Tahoma" w:hAnsi="Tahoma" w:cs="Tahoma"/>
                <w:b/>
                <w:bCs/>
              </w:rPr>
              <w:t xml:space="preserve"> 18.06</w:t>
            </w:r>
            <w:r w:rsidRPr="008A363F">
              <w:rPr>
                <w:rFonts w:ascii="Tahoma" w:hAnsi="Tahoma" w:cs="Tahoma"/>
                <w:b/>
                <w:bCs/>
              </w:rPr>
              <w:t>.2026</w:t>
            </w:r>
            <w:r w:rsidRPr="008A363F">
              <w:rPr>
                <w:rFonts w:ascii="Tahoma" w:hAnsi="Tahoma" w:cs="Tahoma"/>
              </w:rPr>
              <w:br/>
              <w:t xml:space="preserve">      16:30-17:30</w:t>
            </w:r>
          </w:p>
          <w:p w14:paraId="009BB015" w14:textId="77777777" w:rsidR="001B49AB" w:rsidRPr="004A461E" w:rsidRDefault="001B49AB" w:rsidP="001B49AB">
            <w:pPr>
              <w:rPr>
                <w:rFonts w:ascii="Tahoma" w:hAnsi="Tahoma" w:cs="Tahoma"/>
              </w:rPr>
            </w:pPr>
          </w:p>
        </w:tc>
        <w:tc>
          <w:tcPr>
            <w:tcW w:w="5548" w:type="dxa"/>
            <w:shd w:val="clear" w:color="auto" w:fill="FFFFFF" w:themeFill="background1"/>
          </w:tcPr>
          <w:p w14:paraId="69A08C8D" w14:textId="77777777" w:rsidR="001B49AB" w:rsidRPr="008A363F" w:rsidRDefault="001B49AB" w:rsidP="001B49AB">
            <w:pPr>
              <w:jc w:val="both"/>
              <w:rPr>
                <w:rFonts w:cs="Times New Roman"/>
                <w:color w:val="000000" w:themeColor="text1"/>
                <w:spacing w:val="0"/>
              </w:rPr>
            </w:pPr>
            <w:r w:rsidRPr="008A363F">
              <w:rPr>
                <w:rFonts w:cs="Times New Roman"/>
                <w:b/>
                <w:color w:val="000000" w:themeColor="text1"/>
                <w:spacing w:val="0"/>
              </w:rPr>
              <w:t>Stark durch den Alltag – Gesprächskreis für Frauen</w:t>
            </w:r>
            <w:r w:rsidRPr="008A363F">
              <w:rPr>
                <w:rFonts w:cs="Times New Roman"/>
                <w:color w:val="000000" w:themeColor="text1"/>
                <w:spacing w:val="0"/>
              </w:rPr>
              <w:t xml:space="preserve"> Austausch in einem geschützten Rahmen über </w:t>
            </w:r>
          </w:p>
          <w:p w14:paraId="4F3CE081" w14:textId="77777777" w:rsidR="001B49AB" w:rsidRPr="008A363F" w:rsidRDefault="001B49AB" w:rsidP="001B49AB">
            <w:pPr>
              <w:jc w:val="both"/>
              <w:rPr>
                <w:rFonts w:cs="Times New Roman"/>
                <w:color w:val="000000" w:themeColor="text1"/>
                <w:spacing w:val="0"/>
              </w:rPr>
            </w:pPr>
            <w:r w:rsidRPr="008A363F">
              <w:rPr>
                <w:rFonts w:cs="Times New Roman"/>
                <w:color w:val="000000" w:themeColor="text1"/>
                <w:spacing w:val="0"/>
              </w:rPr>
              <w:t xml:space="preserve">Themen, die uns bewegen, </w:t>
            </w:r>
          </w:p>
          <w:p w14:paraId="6D7D8230" w14:textId="77777777" w:rsidR="001B49AB" w:rsidRPr="008A363F" w:rsidRDefault="001B49AB" w:rsidP="001B49AB">
            <w:pPr>
              <w:jc w:val="both"/>
              <w:rPr>
                <w:rFonts w:cs="Times New Roman"/>
                <w:color w:val="000000" w:themeColor="text1"/>
                <w:spacing w:val="0"/>
              </w:rPr>
            </w:pPr>
            <w:r w:rsidRPr="008A363F">
              <w:rPr>
                <w:rFonts w:cs="Times New Roman"/>
                <w:color w:val="000000" w:themeColor="text1"/>
                <w:spacing w:val="0"/>
              </w:rPr>
              <w:t xml:space="preserve">mit Dipl. Psych. Dr. Michelle Spix, Inge Gößling </w:t>
            </w:r>
          </w:p>
          <w:p w14:paraId="26AB5092" w14:textId="77777777" w:rsidR="001B49AB" w:rsidRDefault="001B49AB" w:rsidP="001B49AB">
            <w:pPr>
              <w:rPr>
                <w:rFonts w:cs="Times New Roman"/>
                <w:color w:val="000000" w:themeColor="text1"/>
                <w:spacing w:val="0"/>
              </w:rPr>
            </w:pPr>
            <w:r w:rsidRPr="008A363F">
              <w:rPr>
                <w:rFonts w:cs="Times New Roman"/>
                <w:color w:val="000000" w:themeColor="text1"/>
                <w:spacing w:val="0"/>
              </w:rPr>
              <w:t>und Kirsten Schulte-Frohlinde</w:t>
            </w:r>
          </w:p>
          <w:p w14:paraId="6D288946" w14:textId="77777777" w:rsidR="00746E4F" w:rsidRDefault="00746E4F" w:rsidP="001B49AB">
            <w:pPr>
              <w:rPr>
                <w:rFonts w:cs="Times New Roman"/>
                <w:color w:val="000000" w:themeColor="text1"/>
                <w:spacing w:val="0"/>
              </w:rPr>
            </w:pPr>
          </w:p>
          <w:p w14:paraId="6FBEBF70" w14:textId="0EEFA044" w:rsidR="00746E4F" w:rsidRPr="00746E4F" w:rsidRDefault="00746E4F" w:rsidP="001B49AB">
            <w:pPr>
              <w:rPr>
                <w:rFonts w:cs="Times New Roman"/>
                <w:color w:val="000000" w:themeColor="text1"/>
                <w:spacing w:val="0"/>
              </w:rPr>
            </w:pPr>
          </w:p>
        </w:tc>
      </w:tr>
      <w:tr w:rsidR="001B49AB" w:rsidRPr="007E01E5" w14:paraId="08D7DD71" w14:textId="77777777" w:rsidTr="0032497F">
        <w:trPr>
          <w:trHeight w:val="972"/>
        </w:trPr>
        <w:tc>
          <w:tcPr>
            <w:tcW w:w="2179" w:type="dxa"/>
            <w:shd w:val="clear" w:color="auto" w:fill="F2F2F2" w:themeFill="background1" w:themeFillShade="F2"/>
          </w:tcPr>
          <w:p w14:paraId="0EF933DC" w14:textId="65DE9A33" w:rsidR="001B49AB" w:rsidRPr="008A363F" w:rsidRDefault="001B49AB" w:rsidP="001B49AB">
            <w:pPr>
              <w:rPr>
                <w:rFonts w:ascii="Tahoma" w:hAnsi="Tahoma" w:cs="Tahoma"/>
              </w:rPr>
            </w:pPr>
            <w:r>
              <w:rPr>
                <w:rFonts w:ascii="Tahoma" w:hAnsi="Tahoma" w:cs="Tahoma"/>
              </w:rPr>
              <w:lastRenderedPageBreak/>
              <w:t>Montag</w:t>
            </w:r>
            <w:r w:rsidRPr="008A363F">
              <w:rPr>
                <w:rFonts w:ascii="Tahoma" w:hAnsi="Tahoma" w:cs="Tahoma"/>
              </w:rPr>
              <w:br/>
              <w:t xml:space="preserve">  </w:t>
            </w:r>
            <w:r w:rsidRPr="008A363F">
              <w:rPr>
                <w:rFonts w:ascii="Tahoma" w:hAnsi="Tahoma" w:cs="Tahoma"/>
                <w:b/>
                <w:bCs/>
              </w:rPr>
              <w:t xml:space="preserve"> </w:t>
            </w:r>
            <w:r>
              <w:rPr>
                <w:rFonts w:ascii="Tahoma" w:hAnsi="Tahoma" w:cs="Tahoma"/>
                <w:b/>
                <w:bCs/>
              </w:rPr>
              <w:t>22</w:t>
            </w:r>
            <w:r w:rsidRPr="008A363F">
              <w:rPr>
                <w:rFonts w:ascii="Tahoma" w:hAnsi="Tahoma" w:cs="Tahoma"/>
                <w:b/>
                <w:bCs/>
              </w:rPr>
              <w:t>.0</w:t>
            </w:r>
            <w:r>
              <w:rPr>
                <w:rFonts w:ascii="Tahoma" w:hAnsi="Tahoma" w:cs="Tahoma"/>
                <w:b/>
                <w:bCs/>
              </w:rPr>
              <w:t>6</w:t>
            </w:r>
            <w:r w:rsidRPr="008A363F">
              <w:rPr>
                <w:rFonts w:ascii="Tahoma" w:hAnsi="Tahoma" w:cs="Tahoma"/>
                <w:b/>
                <w:bCs/>
              </w:rPr>
              <w:t>.2026</w:t>
            </w:r>
            <w:r w:rsidRPr="008A363F">
              <w:rPr>
                <w:rFonts w:ascii="Tahoma" w:hAnsi="Tahoma" w:cs="Tahoma"/>
              </w:rPr>
              <w:br/>
              <w:t xml:space="preserve">      1</w:t>
            </w:r>
            <w:r>
              <w:rPr>
                <w:rFonts w:ascii="Tahoma" w:hAnsi="Tahoma" w:cs="Tahoma"/>
              </w:rPr>
              <w:t>4</w:t>
            </w:r>
            <w:r w:rsidRPr="008A363F">
              <w:rPr>
                <w:rFonts w:ascii="Tahoma" w:hAnsi="Tahoma" w:cs="Tahoma"/>
              </w:rPr>
              <w:t>:30-1</w:t>
            </w:r>
            <w:r>
              <w:rPr>
                <w:rFonts w:ascii="Tahoma" w:hAnsi="Tahoma" w:cs="Tahoma"/>
              </w:rPr>
              <w:t>5</w:t>
            </w:r>
            <w:r w:rsidRPr="008A363F">
              <w:rPr>
                <w:rFonts w:ascii="Tahoma" w:hAnsi="Tahoma" w:cs="Tahoma"/>
              </w:rPr>
              <w:t>:</w:t>
            </w:r>
            <w:r>
              <w:rPr>
                <w:rFonts w:ascii="Tahoma" w:hAnsi="Tahoma" w:cs="Tahoma"/>
              </w:rPr>
              <w:t>3</w:t>
            </w:r>
            <w:r w:rsidRPr="008A363F">
              <w:rPr>
                <w:rFonts w:ascii="Tahoma" w:hAnsi="Tahoma" w:cs="Tahoma"/>
              </w:rPr>
              <w:t>0</w:t>
            </w:r>
          </w:p>
          <w:p w14:paraId="0F3BEAF2" w14:textId="77777777" w:rsidR="001B49AB" w:rsidRPr="008A363F" w:rsidRDefault="001B49AB" w:rsidP="001B49AB">
            <w:pPr>
              <w:rPr>
                <w:rFonts w:ascii="Tahoma" w:hAnsi="Tahoma" w:cs="Tahoma"/>
              </w:rPr>
            </w:pPr>
          </w:p>
        </w:tc>
        <w:tc>
          <w:tcPr>
            <w:tcW w:w="5548" w:type="dxa"/>
            <w:shd w:val="clear" w:color="auto" w:fill="FFFFFF" w:themeFill="background1"/>
          </w:tcPr>
          <w:p w14:paraId="0947473B" w14:textId="77777777" w:rsidR="001B49AB" w:rsidRPr="008A363F" w:rsidRDefault="001B49AB" w:rsidP="001B49AB">
            <w:pPr>
              <w:rPr>
                <w:b/>
                <w:bCs/>
              </w:rPr>
            </w:pPr>
            <w:r w:rsidRPr="008A363F">
              <w:rPr>
                <w:b/>
                <w:bCs/>
              </w:rPr>
              <w:t xml:space="preserve">Plauschen &amp; Planen </w:t>
            </w:r>
          </w:p>
          <w:p w14:paraId="0E8460C7" w14:textId="77777777" w:rsidR="001B49AB" w:rsidRPr="008A363F" w:rsidRDefault="001B49AB" w:rsidP="001B49AB">
            <w:pPr>
              <w:rPr>
                <w:bCs/>
              </w:rPr>
            </w:pPr>
            <w:r w:rsidRPr="008A363F">
              <w:rPr>
                <w:bCs/>
              </w:rPr>
              <w:t>mit Iris Moldenhauer</w:t>
            </w:r>
          </w:p>
          <w:p w14:paraId="07816A91" w14:textId="77777777" w:rsidR="001B49AB" w:rsidRPr="008A363F" w:rsidRDefault="001B49AB" w:rsidP="001B49AB">
            <w:pPr>
              <w:rPr>
                <w:bCs/>
              </w:rPr>
            </w:pPr>
            <w:r w:rsidRPr="008A363F">
              <w:rPr>
                <w:bCs/>
              </w:rPr>
              <w:t>Egal ob es um Hobby, Kultur, Restaurant-</w:t>
            </w:r>
          </w:p>
          <w:p w14:paraId="0AE1FFF7" w14:textId="77777777" w:rsidR="001B49AB" w:rsidRPr="008A363F" w:rsidRDefault="001B49AB" w:rsidP="001B49AB">
            <w:pPr>
              <w:rPr>
                <w:bCs/>
              </w:rPr>
            </w:pPr>
            <w:r w:rsidRPr="008A363F">
              <w:rPr>
                <w:bCs/>
              </w:rPr>
              <w:t xml:space="preserve">besuche, Spaziergänge oder Unterhaltung geht – unsere Veranstaltung „plauschen &amp; planen“ soll Ihnen die Möglichkeit eröffnen, Gleichgesinnte zu treffen und mit ihnen Verabredungen zu </w:t>
            </w:r>
          </w:p>
          <w:p w14:paraId="0C1AB773" w14:textId="19E41770" w:rsidR="001B49AB" w:rsidRDefault="001B49AB" w:rsidP="001B49AB">
            <w:pPr>
              <w:rPr>
                <w:bCs/>
              </w:rPr>
            </w:pPr>
            <w:r w:rsidRPr="008A363F">
              <w:rPr>
                <w:bCs/>
              </w:rPr>
              <w:t>planen und zu vereinbaren.</w:t>
            </w:r>
          </w:p>
          <w:p w14:paraId="08B0FC9E" w14:textId="5E63E925" w:rsidR="001B49AB" w:rsidRPr="00F90727" w:rsidRDefault="001B49AB" w:rsidP="001B49AB">
            <w:pPr>
              <w:jc w:val="both"/>
            </w:pPr>
            <w:r w:rsidRPr="004A461E">
              <w:t>Bitte anmelden!</w:t>
            </w:r>
          </w:p>
        </w:tc>
      </w:tr>
      <w:tr w:rsidR="001B49AB" w:rsidRPr="007E01E5" w14:paraId="12E4186C" w14:textId="77777777" w:rsidTr="0032497F">
        <w:trPr>
          <w:trHeight w:val="972"/>
        </w:trPr>
        <w:tc>
          <w:tcPr>
            <w:tcW w:w="2179" w:type="dxa"/>
            <w:shd w:val="clear" w:color="auto" w:fill="F2F2F2" w:themeFill="background1" w:themeFillShade="F2"/>
          </w:tcPr>
          <w:p w14:paraId="7BDBC774" w14:textId="5C84740C" w:rsidR="001B49AB" w:rsidRPr="007D1373" w:rsidRDefault="001B49AB" w:rsidP="001B49AB">
            <w:pPr>
              <w:rPr>
                <w:rFonts w:ascii="Tahoma" w:hAnsi="Tahoma" w:cs="Tahoma"/>
              </w:rPr>
            </w:pPr>
            <w:r w:rsidRPr="007D1373">
              <w:rPr>
                <w:rFonts w:ascii="Tahoma" w:hAnsi="Tahoma" w:cs="Tahoma"/>
              </w:rPr>
              <w:t>Dienstag</w:t>
            </w:r>
            <w:r w:rsidRPr="007D1373">
              <w:rPr>
                <w:rFonts w:ascii="Tahoma" w:hAnsi="Tahoma" w:cs="Tahoma"/>
              </w:rPr>
              <w:br/>
              <w:t xml:space="preserve">   </w:t>
            </w:r>
            <w:r w:rsidRPr="007D1373">
              <w:rPr>
                <w:rFonts w:ascii="Tahoma" w:hAnsi="Tahoma" w:cs="Tahoma"/>
                <w:b/>
              </w:rPr>
              <w:t>23.06.2026</w:t>
            </w:r>
            <w:r w:rsidRPr="007D1373">
              <w:rPr>
                <w:rFonts w:ascii="Tahoma" w:hAnsi="Tahoma" w:cs="Tahoma"/>
              </w:rPr>
              <w:br/>
              <w:t xml:space="preserve">      09:30-11:00</w:t>
            </w:r>
          </w:p>
          <w:p w14:paraId="479A523E" w14:textId="77777777" w:rsidR="001B49AB" w:rsidRPr="007D1373" w:rsidRDefault="001B49AB" w:rsidP="001B49AB">
            <w:pPr>
              <w:rPr>
                <w:rFonts w:ascii="Tahoma" w:hAnsi="Tahoma" w:cs="Tahoma"/>
              </w:rPr>
            </w:pPr>
          </w:p>
        </w:tc>
        <w:tc>
          <w:tcPr>
            <w:tcW w:w="5548" w:type="dxa"/>
            <w:shd w:val="clear" w:color="auto" w:fill="FFFFFF" w:themeFill="background1"/>
          </w:tcPr>
          <w:p w14:paraId="397FA567" w14:textId="77777777" w:rsidR="001B49AB" w:rsidRPr="007D1373" w:rsidRDefault="001B49AB" w:rsidP="001B49AB">
            <w:pPr>
              <w:rPr>
                <w:rFonts w:ascii="Calibri" w:hAnsi="Calibri" w:cs="Calibri"/>
                <w:b/>
                <w:bCs/>
                <w:spacing w:val="0"/>
              </w:rPr>
            </w:pPr>
            <w:r w:rsidRPr="007D1373">
              <w:rPr>
                <w:b/>
                <w:bCs/>
              </w:rPr>
              <w:t xml:space="preserve">Was der Seele gut tut – Selbstfürsorge in </w:t>
            </w:r>
          </w:p>
          <w:p w14:paraId="70F9286C" w14:textId="77777777" w:rsidR="001B49AB" w:rsidRPr="007D1373" w:rsidRDefault="001B49AB" w:rsidP="001B49AB">
            <w:pPr>
              <w:rPr>
                <w:b/>
                <w:bCs/>
              </w:rPr>
            </w:pPr>
            <w:r w:rsidRPr="007D1373">
              <w:rPr>
                <w:b/>
                <w:bCs/>
              </w:rPr>
              <w:t xml:space="preserve">schwierigen Momenten </w:t>
            </w:r>
          </w:p>
          <w:p w14:paraId="2190A66E" w14:textId="77777777" w:rsidR="001B49AB" w:rsidRPr="007D1373" w:rsidRDefault="001B49AB" w:rsidP="001B49AB">
            <w:r w:rsidRPr="007D1373">
              <w:t>Gesprächsangebot mit der Dipl. Psychologin und Psychotherapeutin Johanna Liesbrock</w:t>
            </w:r>
          </w:p>
          <w:p w14:paraId="4C025EA1" w14:textId="2963C3FD" w:rsidR="001B49AB" w:rsidRPr="007D1373" w:rsidRDefault="001B49AB" w:rsidP="001B49AB">
            <w:r w:rsidRPr="007D1373">
              <w:t>Es gibt Zeiten, in denen es hilft, seine Sorgen, Nöte oder Ängste mit einer kompetenten, vertrauenswürdigen Expertin zu besprechen. Gemeinsam wird nach Lösungen und neuen Impulsen gesucht und bei Bedarf über weitere Unterstützungsmöglichkeiten informiert.</w:t>
            </w:r>
          </w:p>
          <w:p w14:paraId="06520059" w14:textId="11F532C3" w:rsidR="001B49AB" w:rsidRPr="007D1373" w:rsidRDefault="001B49AB" w:rsidP="001B49AB">
            <w:pPr>
              <w:jc w:val="both"/>
              <w:rPr>
                <w:rFonts w:cs="Times New Roman"/>
                <w:b/>
                <w:color w:val="000000" w:themeColor="text1"/>
                <w:spacing w:val="0"/>
              </w:rPr>
            </w:pPr>
            <w:r w:rsidRPr="007D1373">
              <w:rPr>
                <w:rFonts w:ascii="Wingdings 3" w:hAnsi="Wingdings 3"/>
                <w:sz w:val="18"/>
              </w:rPr>
              <w:t></w:t>
            </w:r>
            <w:r w:rsidRPr="007D1373">
              <w:t xml:space="preserve">  Bitte anmelden!</w:t>
            </w:r>
          </w:p>
        </w:tc>
      </w:tr>
      <w:tr w:rsidR="001B49AB" w:rsidRPr="007E01E5" w14:paraId="448C3AAC" w14:textId="77777777" w:rsidTr="0032497F">
        <w:trPr>
          <w:trHeight w:val="972"/>
        </w:trPr>
        <w:tc>
          <w:tcPr>
            <w:tcW w:w="2179" w:type="dxa"/>
            <w:shd w:val="clear" w:color="auto" w:fill="F2F2F2" w:themeFill="background1" w:themeFillShade="F2"/>
          </w:tcPr>
          <w:p w14:paraId="60076E84" w14:textId="13C27F91" w:rsidR="001B49AB" w:rsidRPr="00ED3801" w:rsidRDefault="001B49AB" w:rsidP="001B49AB">
            <w:pPr>
              <w:rPr>
                <w:rFonts w:ascii="Tahoma" w:hAnsi="Tahoma" w:cs="Tahoma"/>
              </w:rPr>
            </w:pPr>
            <w:r w:rsidRPr="00ED3801">
              <w:rPr>
                <w:rFonts w:ascii="Tahoma" w:hAnsi="Tahoma" w:cs="Tahoma"/>
              </w:rPr>
              <w:t>Dienstag</w:t>
            </w:r>
            <w:r w:rsidRPr="00ED3801">
              <w:rPr>
                <w:rFonts w:ascii="Tahoma" w:hAnsi="Tahoma" w:cs="Tahoma"/>
              </w:rPr>
              <w:br/>
              <w:t xml:space="preserve">   </w:t>
            </w:r>
            <w:r w:rsidRPr="00ED3801">
              <w:rPr>
                <w:rFonts w:ascii="Tahoma" w:hAnsi="Tahoma" w:cs="Tahoma"/>
                <w:b/>
              </w:rPr>
              <w:t>23</w:t>
            </w:r>
            <w:r w:rsidRPr="00ED3801">
              <w:rPr>
                <w:rFonts w:ascii="Tahoma" w:hAnsi="Tahoma" w:cs="Tahoma"/>
                <w:b/>
                <w:bCs/>
              </w:rPr>
              <w:t>.06.2026</w:t>
            </w:r>
            <w:r w:rsidRPr="00ED3801">
              <w:rPr>
                <w:rFonts w:ascii="Tahoma" w:hAnsi="Tahoma" w:cs="Tahoma"/>
              </w:rPr>
              <w:br/>
              <w:t xml:space="preserve">      14:00-15:30</w:t>
            </w:r>
          </w:p>
        </w:tc>
        <w:tc>
          <w:tcPr>
            <w:tcW w:w="5548" w:type="dxa"/>
            <w:shd w:val="clear" w:color="auto" w:fill="FFFFFF" w:themeFill="background1"/>
          </w:tcPr>
          <w:p w14:paraId="7660F153" w14:textId="77777777" w:rsidR="001B49AB" w:rsidRPr="00ED3801" w:rsidRDefault="001B49AB" w:rsidP="001B49AB">
            <w:pPr>
              <w:rPr>
                <w:rFonts w:cs="Tahoma"/>
                <w:b/>
                <w:bCs/>
                <w:color w:val="000000"/>
                <w:spacing w:val="0"/>
              </w:rPr>
            </w:pPr>
            <w:r w:rsidRPr="00ED3801">
              <w:rPr>
                <w:rFonts w:cs="Tahoma"/>
                <w:b/>
                <w:bCs/>
                <w:color w:val="000000"/>
                <w:spacing w:val="0"/>
              </w:rPr>
              <w:t>Plauderstunde „Verschiedene Themen“</w:t>
            </w:r>
          </w:p>
          <w:p w14:paraId="0016EEF9" w14:textId="77777777" w:rsidR="001B49AB" w:rsidRPr="00ED3801" w:rsidRDefault="001B49AB" w:rsidP="001B49AB">
            <w:pPr>
              <w:rPr>
                <w:rFonts w:cs="Tahoma"/>
                <w:bCs/>
                <w:color w:val="000000"/>
                <w:spacing w:val="0"/>
              </w:rPr>
            </w:pPr>
            <w:r w:rsidRPr="00ED3801">
              <w:rPr>
                <w:rFonts w:cs="Tahoma"/>
                <w:bCs/>
                <w:color w:val="000000"/>
                <w:spacing w:val="0"/>
              </w:rPr>
              <w:t xml:space="preserve">Unterhaltung bei Kaffee und Gebäck in </w:t>
            </w:r>
          </w:p>
          <w:p w14:paraId="369268B8" w14:textId="73629953" w:rsidR="001B49AB" w:rsidRPr="00ED3801" w:rsidRDefault="001B49AB" w:rsidP="001B49AB">
            <w:pPr>
              <w:rPr>
                <w:rFonts w:cs="Tahoma"/>
                <w:bCs/>
                <w:color w:val="000000"/>
                <w:spacing w:val="0"/>
              </w:rPr>
            </w:pPr>
            <w:r w:rsidRPr="00ED3801">
              <w:rPr>
                <w:rFonts w:cs="Tahoma"/>
                <w:bCs/>
                <w:color w:val="000000"/>
                <w:spacing w:val="0"/>
              </w:rPr>
              <w:t>gemütlicher Runde mit Dorothee Göring-Weitz.</w:t>
            </w:r>
          </w:p>
          <w:p w14:paraId="1827A907" w14:textId="7A061D2F" w:rsidR="001B49AB" w:rsidRPr="00ED3801" w:rsidRDefault="001B49AB" w:rsidP="001B49AB">
            <w:pPr>
              <w:rPr>
                <w:b/>
              </w:rPr>
            </w:pPr>
            <w:r w:rsidRPr="00ED3801">
              <w:rPr>
                <w:rFonts w:ascii="Wingdings 3" w:hAnsi="Wingdings 3"/>
                <w:color w:val="BFBFBF" w:themeColor="background1" w:themeShade="BF"/>
                <w:sz w:val="18"/>
              </w:rPr>
              <w:t></w:t>
            </w:r>
            <w:r w:rsidRPr="00ED3801">
              <w:t xml:space="preserve">  Bitte anmelden!</w:t>
            </w:r>
          </w:p>
        </w:tc>
      </w:tr>
      <w:tr w:rsidR="001B49AB" w:rsidRPr="007E01E5" w14:paraId="557D1E80" w14:textId="77777777" w:rsidTr="0032497F">
        <w:trPr>
          <w:trHeight w:val="972"/>
        </w:trPr>
        <w:tc>
          <w:tcPr>
            <w:tcW w:w="2179" w:type="dxa"/>
            <w:shd w:val="clear" w:color="auto" w:fill="F2F2F2" w:themeFill="background1" w:themeFillShade="F2"/>
          </w:tcPr>
          <w:p w14:paraId="31569D35" w14:textId="387091A0" w:rsidR="001B49AB" w:rsidRPr="00635236" w:rsidRDefault="001B49AB" w:rsidP="001B49AB">
            <w:pPr>
              <w:rPr>
                <w:rFonts w:ascii="Tahoma" w:hAnsi="Tahoma" w:cs="Tahoma"/>
              </w:rPr>
            </w:pPr>
            <w:r w:rsidRPr="00635236">
              <w:rPr>
                <w:rFonts w:ascii="Tahoma" w:hAnsi="Tahoma" w:cs="Tahoma"/>
              </w:rPr>
              <w:t>Mittwoch</w:t>
            </w:r>
            <w:r w:rsidRPr="00635236">
              <w:rPr>
                <w:rFonts w:ascii="Tahoma" w:hAnsi="Tahoma" w:cs="Tahoma"/>
              </w:rPr>
              <w:br/>
              <w:t xml:space="preserve">   </w:t>
            </w:r>
            <w:r w:rsidRPr="00635236">
              <w:rPr>
                <w:rFonts w:ascii="Tahoma" w:hAnsi="Tahoma" w:cs="Tahoma"/>
                <w:b/>
                <w:bCs/>
              </w:rPr>
              <w:t>24.06.2026</w:t>
            </w:r>
            <w:r w:rsidRPr="00635236">
              <w:rPr>
                <w:rFonts w:ascii="Tahoma" w:hAnsi="Tahoma" w:cs="Tahoma"/>
              </w:rPr>
              <w:br/>
              <w:t xml:space="preserve">      14:30-16:00</w:t>
            </w:r>
          </w:p>
        </w:tc>
        <w:tc>
          <w:tcPr>
            <w:tcW w:w="5548" w:type="dxa"/>
            <w:shd w:val="clear" w:color="auto" w:fill="FFFFFF" w:themeFill="background1"/>
          </w:tcPr>
          <w:p w14:paraId="23BDA809" w14:textId="77777777" w:rsidR="001B49AB" w:rsidRPr="00635236" w:rsidRDefault="001B49AB" w:rsidP="001B49AB">
            <w:pPr>
              <w:pStyle w:val="Listenabsatz"/>
              <w:ind w:left="0"/>
              <w:rPr>
                <w:rFonts w:asciiTheme="minorHAnsi" w:hAnsiTheme="minorHAnsi" w:cstheme="minorHAnsi"/>
                <w:spacing w:val="0"/>
              </w:rPr>
            </w:pPr>
            <w:r w:rsidRPr="00635236">
              <w:rPr>
                <w:rFonts w:cstheme="minorHAnsi"/>
                <w:b/>
                <w:bCs/>
              </w:rPr>
              <w:t>„Miteinander - singen“ - mittwochs in Kreuz</w:t>
            </w:r>
            <w:r w:rsidRPr="00635236">
              <w:rPr>
                <w:rFonts w:cstheme="minorHAnsi"/>
              </w:rPr>
              <w:t xml:space="preserve"> </w:t>
            </w:r>
          </w:p>
          <w:p w14:paraId="76AB5F20" w14:textId="0144D03A" w:rsidR="001B49AB" w:rsidRDefault="001B49AB" w:rsidP="001B49AB">
            <w:pPr>
              <w:rPr>
                <w:rFonts w:cstheme="minorHAnsi"/>
              </w:rPr>
            </w:pPr>
            <w:r w:rsidRPr="00635236">
              <w:rPr>
                <w:rFonts w:cstheme="minorHAnsi"/>
              </w:rPr>
              <w:t xml:space="preserve">Miteinander reden, lachen, Kaffee trinken und singen … Ein Nachmittag der Leib und Seele erfreuen soll, im kleinen Saal des Gemeindezentrums. Wir freuen uns auf Sie! </w:t>
            </w:r>
          </w:p>
          <w:p w14:paraId="064828B7" w14:textId="77777777" w:rsidR="009E3B09" w:rsidRPr="00635236" w:rsidRDefault="009E3B09" w:rsidP="001B49AB">
            <w:pPr>
              <w:rPr>
                <w:rFonts w:cstheme="minorHAnsi"/>
              </w:rPr>
            </w:pPr>
          </w:p>
          <w:p w14:paraId="276D563F" w14:textId="77777777" w:rsidR="001B49AB" w:rsidRPr="00635236" w:rsidRDefault="001B49AB" w:rsidP="001B49AB">
            <w:pPr>
              <w:rPr>
                <w:rFonts w:cstheme="minorHAnsi"/>
              </w:rPr>
            </w:pPr>
            <w:r w:rsidRPr="00635236">
              <w:rPr>
                <w:rFonts w:cstheme="minorHAnsi"/>
              </w:rPr>
              <w:t xml:space="preserve">Bitte anmelden im „zentrum </w:t>
            </w:r>
            <w:r w:rsidRPr="00635236">
              <w:rPr>
                <w:rFonts w:cstheme="minorHAnsi"/>
                <w:i/>
                <w:iCs/>
              </w:rPr>
              <w:t>plus</w:t>
            </w:r>
            <w:r w:rsidRPr="00635236">
              <w:rPr>
                <w:rFonts w:cstheme="minorHAnsi"/>
              </w:rPr>
              <w:t xml:space="preserve">“ oder im </w:t>
            </w:r>
          </w:p>
          <w:p w14:paraId="62D9B838" w14:textId="6823684B" w:rsidR="001B49AB" w:rsidRPr="00635236" w:rsidRDefault="001B49AB" w:rsidP="001B49AB">
            <w:pPr>
              <w:rPr>
                <w:rFonts w:cstheme="minorHAnsi"/>
              </w:rPr>
            </w:pPr>
            <w:r w:rsidRPr="00635236">
              <w:rPr>
                <w:rFonts w:cstheme="minorHAnsi"/>
              </w:rPr>
              <w:t>Gemeindebüro</w:t>
            </w:r>
          </w:p>
        </w:tc>
      </w:tr>
      <w:tr w:rsidR="001B49AB" w:rsidRPr="007E01E5" w14:paraId="38C7E049" w14:textId="77777777" w:rsidTr="0032497F">
        <w:trPr>
          <w:trHeight w:val="972"/>
        </w:trPr>
        <w:tc>
          <w:tcPr>
            <w:tcW w:w="2179" w:type="dxa"/>
            <w:shd w:val="clear" w:color="auto" w:fill="F2F2F2" w:themeFill="background1" w:themeFillShade="F2"/>
          </w:tcPr>
          <w:p w14:paraId="19C31BF6" w14:textId="6FB7BE81" w:rsidR="001B49AB" w:rsidRPr="00ED3801" w:rsidRDefault="001B49AB" w:rsidP="001B49AB">
            <w:pPr>
              <w:rPr>
                <w:rFonts w:ascii="Tahoma" w:hAnsi="Tahoma" w:cs="Tahoma"/>
              </w:rPr>
            </w:pPr>
            <w:r w:rsidRPr="00ED3801">
              <w:rPr>
                <w:rFonts w:ascii="Tahoma" w:hAnsi="Tahoma" w:cs="Tahoma"/>
              </w:rPr>
              <w:lastRenderedPageBreak/>
              <w:t>Donnerstag</w:t>
            </w:r>
            <w:r w:rsidRPr="00ED3801">
              <w:rPr>
                <w:rFonts w:ascii="Tahoma" w:hAnsi="Tahoma" w:cs="Tahoma"/>
              </w:rPr>
              <w:br/>
              <w:t xml:space="preserve">   </w:t>
            </w:r>
            <w:r w:rsidRPr="00ED3801">
              <w:rPr>
                <w:rFonts w:ascii="Tahoma" w:hAnsi="Tahoma" w:cs="Tahoma"/>
                <w:b/>
                <w:bCs/>
              </w:rPr>
              <w:t>25.06.2026</w:t>
            </w:r>
            <w:r w:rsidRPr="00ED3801">
              <w:rPr>
                <w:rFonts w:ascii="Tahoma" w:hAnsi="Tahoma" w:cs="Tahoma"/>
              </w:rPr>
              <w:br/>
              <w:t xml:space="preserve">      14:30-16:30</w:t>
            </w:r>
          </w:p>
          <w:p w14:paraId="6D146EC0" w14:textId="50FB26AD" w:rsidR="001B49AB" w:rsidRPr="00ED3801" w:rsidRDefault="001B49AB" w:rsidP="001B49AB">
            <w:pPr>
              <w:rPr>
                <w:rFonts w:ascii="Tahoma" w:hAnsi="Tahoma" w:cs="Tahoma"/>
              </w:rPr>
            </w:pPr>
            <w:r>
              <w:rPr>
                <w:rFonts w:ascii="Tahoma" w:hAnsi="Tahoma" w:cs="Tahoma"/>
              </w:rPr>
              <w:t xml:space="preserve"> </w:t>
            </w:r>
          </w:p>
          <w:p w14:paraId="43E9B968" w14:textId="77777777" w:rsidR="001B49AB" w:rsidRPr="00ED3801" w:rsidRDefault="001B49AB" w:rsidP="001B49AB">
            <w:pPr>
              <w:rPr>
                <w:rFonts w:ascii="Tahoma" w:hAnsi="Tahoma" w:cs="Tahoma"/>
              </w:rPr>
            </w:pPr>
          </w:p>
          <w:p w14:paraId="787A95C8" w14:textId="77777777" w:rsidR="001B49AB" w:rsidRPr="00ED3801" w:rsidRDefault="001B49AB" w:rsidP="001B49AB">
            <w:pPr>
              <w:rPr>
                <w:rFonts w:ascii="Tahoma" w:hAnsi="Tahoma" w:cs="Tahoma"/>
              </w:rPr>
            </w:pPr>
          </w:p>
          <w:p w14:paraId="2CE6CDD5" w14:textId="4A5A8300" w:rsidR="001B49AB" w:rsidRPr="00ED3801" w:rsidRDefault="001B49AB" w:rsidP="001B49AB">
            <w:pPr>
              <w:jc w:val="center"/>
              <w:rPr>
                <w:rFonts w:ascii="Tahoma" w:hAnsi="Tahoma" w:cs="Tahoma"/>
              </w:rPr>
            </w:pPr>
            <w:r w:rsidRPr="00ED3801">
              <w:rPr>
                <w:noProof/>
              </w:rPr>
              <w:drawing>
                <wp:inline distT="0" distB="0" distL="0" distR="0" wp14:anchorId="1CD44A5D" wp14:editId="1735A290">
                  <wp:extent cx="356400" cy="493200"/>
                  <wp:effectExtent l="0" t="0" r="0" b="0"/>
                  <wp:docPr id="29" name="Grafik 29" descr="C:\Users\gog\AppData\Local\Microsoft\Windows\INetCache\Content.Word\Nachhalt-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og\AppData\Local\Microsoft\Windows\INetCache\Content.Word\Nachhalt-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400" cy="493200"/>
                          </a:xfrm>
                          <a:prstGeom prst="rect">
                            <a:avLst/>
                          </a:prstGeom>
                          <a:noFill/>
                          <a:ln>
                            <a:noFill/>
                          </a:ln>
                        </pic:spPr>
                      </pic:pic>
                    </a:graphicData>
                  </a:graphic>
                </wp:inline>
              </w:drawing>
            </w:r>
          </w:p>
        </w:tc>
        <w:tc>
          <w:tcPr>
            <w:tcW w:w="5548" w:type="dxa"/>
            <w:shd w:val="clear" w:color="auto" w:fill="FFFFFF" w:themeFill="background1"/>
          </w:tcPr>
          <w:p w14:paraId="2F403240" w14:textId="0256D5F3" w:rsidR="001B49AB" w:rsidRPr="00ED3801" w:rsidRDefault="001B49AB" w:rsidP="001B49AB">
            <w:pPr>
              <w:autoSpaceDE w:val="0"/>
              <w:autoSpaceDN w:val="0"/>
              <w:adjustRightInd w:val="0"/>
              <w:rPr>
                <w:rFonts w:eastAsiaTheme="minorEastAsia"/>
                <w:b/>
                <w:bCs/>
              </w:rPr>
            </w:pPr>
            <w:r w:rsidRPr="00ED3801">
              <w:rPr>
                <w:rFonts w:eastAsiaTheme="minorEastAsia"/>
                <w:b/>
                <w:bCs/>
              </w:rPr>
              <w:t xml:space="preserve">Gabentisch </w:t>
            </w:r>
            <w:r>
              <w:rPr>
                <w:rFonts w:eastAsiaTheme="minorEastAsia"/>
                <w:b/>
                <w:bCs/>
              </w:rPr>
              <w:t>„</w:t>
            </w:r>
            <w:r w:rsidRPr="00ED3801">
              <w:rPr>
                <w:rFonts w:eastAsiaTheme="minorEastAsia"/>
                <w:b/>
                <w:bCs/>
              </w:rPr>
              <w:t>Accessoires</w:t>
            </w:r>
            <w:r>
              <w:rPr>
                <w:rFonts w:eastAsiaTheme="minorEastAsia"/>
                <w:b/>
                <w:bCs/>
              </w:rPr>
              <w:t>“</w:t>
            </w:r>
          </w:p>
          <w:p w14:paraId="3D3FDC71" w14:textId="77777777" w:rsidR="001B49AB" w:rsidRDefault="001B49AB" w:rsidP="001B49AB">
            <w:pPr>
              <w:rPr>
                <w:rFonts w:eastAsiaTheme="minorEastAsia"/>
              </w:rPr>
            </w:pPr>
            <w:r>
              <w:rPr>
                <w:rFonts w:eastAsiaTheme="minorEastAsia"/>
              </w:rPr>
              <w:t xml:space="preserve">Die Nachhaltigkeitsgruppe des „zentrum </w:t>
            </w:r>
            <w:r w:rsidRPr="00ED3801">
              <w:rPr>
                <w:rFonts w:eastAsiaTheme="minorEastAsia"/>
                <w:i/>
              </w:rPr>
              <w:t>plus</w:t>
            </w:r>
            <w:r>
              <w:rPr>
                <w:rFonts w:eastAsiaTheme="minorEastAsia"/>
              </w:rPr>
              <w:t>“ sorgt</w:t>
            </w:r>
            <w:r w:rsidRPr="00ED3801">
              <w:rPr>
                <w:rFonts w:eastAsiaTheme="minorEastAsia"/>
              </w:rPr>
              <w:t xml:space="preserve"> für richtig Pfiff in Ihrer und unserer </w:t>
            </w:r>
          </w:p>
          <w:p w14:paraId="1262DDA3" w14:textId="1FD804E1" w:rsidR="001B49AB" w:rsidRPr="00ED3801" w:rsidRDefault="001B49AB" w:rsidP="001B49AB">
            <w:pPr>
              <w:rPr>
                <w:rFonts w:eastAsiaTheme="minorEastAsia"/>
              </w:rPr>
            </w:pPr>
            <w:r w:rsidRPr="00ED3801">
              <w:rPr>
                <w:rFonts w:eastAsiaTheme="minorEastAsia"/>
              </w:rPr>
              <w:t xml:space="preserve">Sommergarderobe. Wir laden ein zum Gabentisch „Accessoires“, wie immer bei Kaffee und Kuchen. Sie können zwischen Modeschmuck, Tüchern etc. stöbern und auswählen. </w:t>
            </w:r>
          </w:p>
          <w:p w14:paraId="7C19E2FF" w14:textId="47F4E99B" w:rsidR="001B49AB" w:rsidRPr="005D260C" w:rsidRDefault="001B49AB" w:rsidP="001B49AB">
            <w:r w:rsidRPr="00ED3801">
              <w:rPr>
                <w:rFonts w:eastAsiaTheme="minorEastAsia"/>
              </w:rPr>
              <w:t xml:space="preserve">In der Zeit vom 17.06. bis 24.06. (montags bis freitags), zwischen 10:00 und 12:00 Uhr können Sie Accessoires für den Gabentisch vorab im </w:t>
            </w:r>
            <w:r>
              <w:rPr>
                <w:rFonts w:eastAsiaTheme="minorEastAsia"/>
              </w:rPr>
              <w:t>„</w:t>
            </w:r>
            <w:r w:rsidRPr="00ED3801">
              <w:rPr>
                <w:rFonts w:eastAsiaTheme="minorEastAsia"/>
              </w:rPr>
              <w:t>zentrum</w:t>
            </w:r>
            <w:r w:rsidRPr="00ED3801">
              <w:rPr>
                <w:rFonts w:eastAsiaTheme="minorEastAsia"/>
                <w:i/>
                <w:iCs/>
              </w:rPr>
              <w:t xml:space="preserve"> plus</w:t>
            </w:r>
            <w:r>
              <w:rPr>
                <w:rFonts w:eastAsiaTheme="minorEastAsia"/>
                <w:i/>
                <w:iCs/>
              </w:rPr>
              <w:t>“</w:t>
            </w:r>
            <w:r w:rsidRPr="00ED3801">
              <w:rPr>
                <w:rFonts w:eastAsiaTheme="minorEastAsia"/>
              </w:rPr>
              <w:t xml:space="preserve"> abgeben.</w:t>
            </w:r>
          </w:p>
          <w:p w14:paraId="2D733BBF" w14:textId="1F75C968" w:rsidR="001B49AB" w:rsidRPr="00ED3801" w:rsidRDefault="001B49AB" w:rsidP="001B49AB">
            <w:pPr>
              <w:rPr>
                <w:rFonts w:cs="Tahoma"/>
                <w:b/>
                <w:bCs/>
                <w:color w:val="000000"/>
                <w:spacing w:val="0"/>
              </w:rPr>
            </w:pPr>
            <w:r w:rsidRPr="00ED3801">
              <w:rPr>
                <w:rFonts w:ascii="Wingdings 3" w:hAnsi="Wingdings 3"/>
                <w:color w:val="BFBFBF" w:themeColor="background1" w:themeShade="BF"/>
                <w:sz w:val="18"/>
              </w:rPr>
              <w:t></w:t>
            </w:r>
            <w:r w:rsidRPr="00ED3801">
              <w:t xml:space="preserve">  Bitte anmelden!</w:t>
            </w:r>
          </w:p>
        </w:tc>
      </w:tr>
      <w:tr w:rsidR="001B49AB" w:rsidRPr="007E01E5" w14:paraId="328C3519" w14:textId="77777777" w:rsidTr="0032497F">
        <w:trPr>
          <w:trHeight w:val="972"/>
        </w:trPr>
        <w:tc>
          <w:tcPr>
            <w:tcW w:w="2179" w:type="dxa"/>
            <w:shd w:val="clear" w:color="auto" w:fill="F2F2F2" w:themeFill="background1" w:themeFillShade="F2"/>
          </w:tcPr>
          <w:p w14:paraId="71EA8A0B" w14:textId="7F9CD8B3" w:rsidR="001B49AB" w:rsidRPr="00D5012C" w:rsidRDefault="001B49AB" w:rsidP="001B49AB">
            <w:pPr>
              <w:rPr>
                <w:rFonts w:ascii="Tahoma" w:hAnsi="Tahoma" w:cs="Tahoma"/>
              </w:rPr>
            </w:pPr>
            <w:r w:rsidRPr="00D5012C">
              <w:rPr>
                <w:rFonts w:ascii="Tahoma" w:hAnsi="Tahoma" w:cs="Tahoma"/>
              </w:rPr>
              <w:t>Samstag</w:t>
            </w:r>
            <w:r w:rsidRPr="00D5012C">
              <w:rPr>
                <w:rFonts w:ascii="Tahoma" w:hAnsi="Tahoma" w:cs="Tahoma"/>
              </w:rPr>
              <w:br/>
              <w:t xml:space="preserve">   </w:t>
            </w:r>
            <w:r w:rsidRPr="00D5012C">
              <w:rPr>
                <w:rFonts w:ascii="Tahoma" w:hAnsi="Tahoma" w:cs="Tahoma"/>
                <w:b/>
                <w:bCs/>
              </w:rPr>
              <w:t>27.06.2026</w:t>
            </w:r>
            <w:r w:rsidRPr="00D5012C">
              <w:rPr>
                <w:rFonts w:ascii="Tahoma" w:hAnsi="Tahoma" w:cs="Tahoma"/>
              </w:rPr>
              <w:br/>
              <w:t xml:space="preserve">      14:00-17:00</w:t>
            </w:r>
          </w:p>
          <w:p w14:paraId="4DBEB607" w14:textId="77777777" w:rsidR="001B49AB" w:rsidRPr="00D5012C" w:rsidRDefault="001B49AB" w:rsidP="001B49AB">
            <w:pPr>
              <w:rPr>
                <w:rFonts w:ascii="Tahoma" w:hAnsi="Tahoma" w:cs="Tahoma"/>
              </w:rPr>
            </w:pPr>
          </w:p>
          <w:p w14:paraId="7F74975A" w14:textId="285A0DAD" w:rsidR="001B49AB" w:rsidRPr="00D5012C" w:rsidRDefault="001B49AB" w:rsidP="001B49AB">
            <w:pPr>
              <w:rPr>
                <w:rFonts w:ascii="Tahoma" w:hAnsi="Tahoma" w:cs="Tahoma"/>
              </w:rPr>
            </w:pPr>
            <w:r w:rsidRPr="00D5012C">
              <w:rPr>
                <w:rFonts w:ascii="Tahoma" w:hAnsi="Tahoma" w:cs="Tahoma"/>
                <w:noProof/>
                <w:color w:val="000000"/>
                <w:spacing w:val="0"/>
              </w:rPr>
              <w:drawing>
                <wp:anchor distT="0" distB="0" distL="114300" distR="114300" simplePos="0" relativeHeight="291085824" behindDoc="0" locked="0" layoutInCell="1" allowOverlap="1" wp14:anchorId="21CB653D" wp14:editId="12F7A244">
                  <wp:simplePos x="0" y="0"/>
                  <wp:positionH relativeFrom="column">
                    <wp:posOffset>378460</wp:posOffset>
                  </wp:positionH>
                  <wp:positionV relativeFrom="paragraph">
                    <wp:posOffset>19050</wp:posOffset>
                  </wp:positionV>
                  <wp:extent cx="290195" cy="409575"/>
                  <wp:effectExtent l="0" t="0" r="0" b="9525"/>
                  <wp:wrapThrough wrapText="bothSides">
                    <wp:wrapPolygon edited="0">
                      <wp:start x="0" y="0"/>
                      <wp:lineTo x="0" y="21098"/>
                      <wp:lineTo x="19851" y="21098"/>
                      <wp:lineTo x="19851" y="0"/>
                      <wp:lineTo x="0" y="0"/>
                    </wp:wrapPolygon>
                  </wp:wrapThrough>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27"/>
                          <a:stretch>
                            <a:fillRect/>
                          </a:stretch>
                        </pic:blipFill>
                        <pic:spPr>
                          <a:xfrm>
                            <a:off x="0" y="0"/>
                            <a:ext cx="290195" cy="409575"/>
                          </a:xfrm>
                          <a:prstGeom prst="rect">
                            <a:avLst/>
                          </a:prstGeom>
                        </pic:spPr>
                      </pic:pic>
                    </a:graphicData>
                  </a:graphic>
                </wp:anchor>
              </w:drawing>
            </w:r>
          </w:p>
        </w:tc>
        <w:tc>
          <w:tcPr>
            <w:tcW w:w="5548" w:type="dxa"/>
            <w:shd w:val="clear" w:color="auto" w:fill="FFFFFF" w:themeFill="background1"/>
          </w:tcPr>
          <w:p w14:paraId="4118BAA8" w14:textId="77777777" w:rsidR="001B49AB" w:rsidRPr="00D5012C" w:rsidRDefault="001B49AB" w:rsidP="001B49AB">
            <w:r w:rsidRPr="00D5012C">
              <w:rPr>
                <w:b/>
                <w:bCs/>
              </w:rPr>
              <w:t>Handysprechstunde</w:t>
            </w:r>
            <w:r w:rsidRPr="00D5012C">
              <w:br/>
              <w:t>mit Tobias Thrun</w:t>
            </w:r>
          </w:p>
          <w:p w14:paraId="0FD9B1C5" w14:textId="20D963A8" w:rsidR="001B49AB" w:rsidRPr="00D5012C" w:rsidRDefault="001B49AB" w:rsidP="001B49AB">
            <w:r w:rsidRPr="00D5012C">
              <w:t>Haben Sie Fragen zu Ihrem Handy?</w:t>
            </w:r>
            <w:r w:rsidRPr="00D5012C">
              <w:br/>
              <w:t xml:space="preserve">Hier ist die Möglichkeit, sich über die </w:t>
            </w:r>
            <w:r w:rsidRPr="00D5012C">
              <w:br/>
              <w:t>Nutzung Ihres Handys zu informieren.</w:t>
            </w:r>
            <w:r w:rsidRPr="00D5012C">
              <w:br/>
              <w:t>30-minütige Termine pro Interessent/in</w:t>
            </w:r>
          </w:p>
          <w:p w14:paraId="36DF60AA" w14:textId="420E6421" w:rsidR="001B49AB" w:rsidRPr="00D5012C" w:rsidRDefault="001B49AB" w:rsidP="001B49AB">
            <w:pPr>
              <w:autoSpaceDE w:val="0"/>
              <w:autoSpaceDN w:val="0"/>
              <w:adjustRightInd w:val="0"/>
              <w:rPr>
                <w:rFonts w:eastAsiaTheme="minorEastAsia"/>
                <w:b/>
                <w:bCs/>
              </w:rPr>
            </w:pPr>
            <w:r w:rsidRPr="00D5012C">
              <w:rPr>
                <w:rFonts w:ascii="Wingdings 3" w:hAnsi="Wingdings 3"/>
                <w:color w:val="BFBFBF" w:themeColor="background1" w:themeShade="BF"/>
                <w:sz w:val="18"/>
              </w:rPr>
              <w:t></w:t>
            </w:r>
            <w:r w:rsidRPr="00D5012C">
              <w:t xml:space="preserve">  Bitte anmelden!</w:t>
            </w:r>
          </w:p>
        </w:tc>
      </w:tr>
      <w:tr w:rsidR="001B49AB" w:rsidRPr="007E01E5" w14:paraId="2BD18DBA" w14:textId="77777777" w:rsidTr="0032497F">
        <w:trPr>
          <w:trHeight w:val="676"/>
        </w:trPr>
        <w:tc>
          <w:tcPr>
            <w:tcW w:w="2179" w:type="dxa"/>
            <w:shd w:val="clear" w:color="auto" w:fill="F2F2F2" w:themeFill="background1" w:themeFillShade="F2"/>
          </w:tcPr>
          <w:p w14:paraId="40212272" w14:textId="4DAD8770" w:rsidR="001B49AB" w:rsidRPr="00191764" w:rsidRDefault="001B49AB" w:rsidP="001B49AB">
            <w:pPr>
              <w:rPr>
                <w:rFonts w:ascii="Tahoma" w:hAnsi="Tahoma" w:cs="Tahoma"/>
                <w:b/>
                <w:bCs/>
              </w:rPr>
            </w:pPr>
            <w:r w:rsidRPr="00191764">
              <w:rPr>
                <w:rFonts w:ascii="Tahoma" w:hAnsi="Tahoma" w:cs="Tahoma"/>
              </w:rPr>
              <w:t>Montag</w:t>
            </w:r>
            <w:r w:rsidRPr="00191764">
              <w:rPr>
                <w:rFonts w:ascii="Tahoma" w:hAnsi="Tahoma" w:cs="Tahoma"/>
              </w:rPr>
              <w:br/>
              <w:t xml:space="preserve">   </w:t>
            </w:r>
            <w:r w:rsidRPr="00191764">
              <w:rPr>
                <w:rFonts w:ascii="Tahoma" w:hAnsi="Tahoma" w:cs="Tahoma"/>
                <w:b/>
              </w:rPr>
              <w:t>29.06</w:t>
            </w:r>
            <w:r w:rsidRPr="00191764">
              <w:rPr>
                <w:rFonts w:ascii="Tahoma" w:hAnsi="Tahoma" w:cs="Tahoma"/>
                <w:b/>
                <w:bCs/>
              </w:rPr>
              <w:t>.2026</w:t>
            </w:r>
          </w:p>
          <w:p w14:paraId="523344E8" w14:textId="77777777" w:rsidR="001B49AB" w:rsidRPr="00191764" w:rsidRDefault="001B49AB" w:rsidP="001B49AB">
            <w:pPr>
              <w:rPr>
                <w:rFonts w:ascii="Tahoma" w:hAnsi="Tahoma" w:cs="Tahoma"/>
              </w:rPr>
            </w:pPr>
            <w:r w:rsidRPr="00191764">
              <w:rPr>
                <w:rFonts w:ascii="Tahoma" w:hAnsi="Tahoma" w:cs="Tahoma"/>
              </w:rPr>
              <w:t xml:space="preserve">      10:00-12:00</w:t>
            </w:r>
          </w:p>
          <w:p w14:paraId="13E75BCA" w14:textId="77777777" w:rsidR="001B49AB" w:rsidRPr="00191764" w:rsidRDefault="001B49AB" w:rsidP="001B49AB">
            <w:pPr>
              <w:rPr>
                <w:rFonts w:ascii="Tahoma" w:hAnsi="Tahoma" w:cs="Tahoma"/>
              </w:rPr>
            </w:pPr>
            <w:r w:rsidRPr="00191764">
              <w:rPr>
                <w:rFonts w:ascii="Tahoma" w:hAnsi="Tahoma" w:cs="Tahoma"/>
              </w:rPr>
              <w:t xml:space="preserve">     </w:t>
            </w:r>
            <w:r w:rsidRPr="00191764">
              <w:rPr>
                <w:rFonts w:ascii="Tahoma" w:hAnsi="Tahoma" w:cs="Tahoma"/>
                <w:noProof/>
              </w:rPr>
              <w:drawing>
                <wp:anchor distT="0" distB="0" distL="114300" distR="114300" simplePos="0" relativeHeight="291086848" behindDoc="0" locked="0" layoutInCell="1" allowOverlap="1" wp14:anchorId="2DB91041" wp14:editId="2FB1461C">
                  <wp:simplePos x="0" y="0"/>
                  <wp:positionH relativeFrom="column">
                    <wp:posOffset>328930</wp:posOffset>
                  </wp:positionH>
                  <wp:positionV relativeFrom="paragraph">
                    <wp:posOffset>116840</wp:posOffset>
                  </wp:positionV>
                  <wp:extent cx="289561" cy="295657"/>
                  <wp:effectExtent l="0" t="0" r="0" b="9525"/>
                  <wp:wrapThrough wrapText="bothSides">
                    <wp:wrapPolygon edited="0">
                      <wp:start x="0" y="0"/>
                      <wp:lineTo x="0" y="20903"/>
                      <wp:lineTo x="19895" y="20903"/>
                      <wp:lineTo x="19895" y="0"/>
                      <wp:lineTo x="0" y="0"/>
                    </wp:wrapPolygon>
                  </wp:wrapThrough>
                  <wp:docPr id="31" name="Grafik 31" descr="Ein Bild, das Foto, sitzend, Bildschirm,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Foto, sitzend, Bildschirm, Frau enthält.&#10;&#10;Automatisch generierte Beschreibung"/>
                          <pic:cNvPicPr/>
                        </pic:nvPicPr>
                        <pic:blipFill>
                          <a:blip r:embed="rId25"/>
                          <a:stretch>
                            <a:fillRect/>
                          </a:stretch>
                        </pic:blipFill>
                        <pic:spPr>
                          <a:xfrm>
                            <a:off x="0" y="0"/>
                            <a:ext cx="289561" cy="295657"/>
                          </a:xfrm>
                          <a:prstGeom prst="rect">
                            <a:avLst/>
                          </a:prstGeom>
                        </pic:spPr>
                      </pic:pic>
                    </a:graphicData>
                  </a:graphic>
                </wp:anchor>
              </w:drawing>
            </w:r>
          </w:p>
          <w:p w14:paraId="293BB874" w14:textId="77777777" w:rsidR="001B49AB" w:rsidRPr="00191764" w:rsidRDefault="001B49AB" w:rsidP="001B49AB">
            <w:pPr>
              <w:rPr>
                <w:rFonts w:ascii="Tahoma" w:hAnsi="Tahoma" w:cs="Tahoma"/>
              </w:rPr>
            </w:pPr>
          </w:p>
        </w:tc>
        <w:tc>
          <w:tcPr>
            <w:tcW w:w="5548" w:type="dxa"/>
            <w:shd w:val="clear" w:color="auto" w:fill="FFFFFF" w:themeFill="background1"/>
          </w:tcPr>
          <w:p w14:paraId="3EDB785D" w14:textId="77777777" w:rsidR="001B49AB" w:rsidRPr="00191764" w:rsidRDefault="001B49AB" w:rsidP="001B49AB">
            <w:r w:rsidRPr="00191764">
              <w:rPr>
                <w:b/>
                <w:bCs/>
              </w:rPr>
              <w:t>Kultur-Werkstatt</w:t>
            </w:r>
            <w:r w:rsidRPr="00191764">
              <w:br/>
              <w:t xml:space="preserve">Informations- und Planungstreffen für alle </w:t>
            </w:r>
          </w:p>
          <w:p w14:paraId="04A5599C" w14:textId="77777777" w:rsidR="001B49AB" w:rsidRPr="00191764" w:rsidRDefault="001B49AB" w:rsidP="001B49AB">
            <w:r w:rsidRPr="00191764">
              <w:t>Kulturinteressierten mit Inge Gößling</w:t>
            </w:r>
          </w:p>
          <w:p w14:paraId="731FF39C" w14:textId="0D19BB1B" w:rsidR="001B49AB" w:rsidRPr="00191764" w:rsidRDefault="001B49AB" w:rsidP="001B49AB">
            <w:pPr>
              <w:rPr>
                <w:b/>
                <w:bCs/>
              </w:rPr>
            </w:pPr>
            <w:r w:rsidRPr="00191764">
              <w:br/>
            </w:r>
            <w:r w:rsidRPr="00191764">
              <w:rPr>
                <w:rFonts w:ascii="Wingdings 3" w:hAnsi="Wingdings 3"/>
                <w:color w:val="BFBFBF" w:themeColor="background1" w:themeShade="BF"/>
                <w:sz w:val="18"/>
              </w:rPr>
              <w:t></w:t>
            </w:r>
            <w:r w:rsidRPr="00191764">
              <w:t xml:space="preserve"> Bitte anmelden!</w:t>
            </w:r>
          </w:p>
        </w:tc>
      </w:tr>
      <w:tr w:rsidR="001B49AB" w:rsidRPr="007E01E5" w14:paraId="7C19CA1A" w14:textId="77777777" w:rsidTr="0032497F">
        <w:trPr>
          <w:trHeight w:val="676"/>
        </w:trPr>
        <w:tc>
          <w:tcPr>
            <w:tcW w:w="2179" w:type="dxa"/>
            <w:shd w:val="clear" w:color="auto" w:fill="F2F2F2" w:themeFill="background1" w:themeFillShade="F2"/>
          </w:tcPr>
          <w:p w14:paraId="177C0DC4" w14:textId="5692C606" w:rsidR="001B49AB" w:rsidRPr="00A04E96" w:rsidRDefault="001B49AB" w:rsidP="001B49AB">
            <w:pPr>
              <w:rPr>
                <w:rFonts w:ascii="Tahoma" w:hAnsi="Tahoma" w:cs="Tahoma"/>
              </w:rPr>
            </w:pPr>
            <w:r w:rsidRPr="00A04E96">
              <w:rPr>
                <w:rFonts w:ascii="Tahoma" w:hAnsi="Tahoma" w:cs="Tahoma"/>
              </w:rPr>
              <w:t>Dienstag</w:t>
            </w:r>
            <w:r w:rsidRPr="00A04E96">
              <w:rPr>
                <w:rFonts w:ascii="Tahoma" w:hAnsi="Tahoma" w:cs="Tahoma"/>
              </w:rPr>
              <w:br/>
              <w:t xml:space="preserve">   </w:t>
            </w:r>
            <w:r>
              <w:rPr>
                <w:rFonts w:ascii="Tahoma" w:hAnsi="Tahoma" w:cs="Tahoma"/>
                <w:b/>
              </w:rPr>
              <w:t>30</w:t>
            </w:r>
            <w:r w:rsidRPr="00A04E96">
              <w:rPr>
                <w:rFonts w:ascii="Tahoma" w:hAnsi="Tahoma" w:cs="Tahoma"/>
                <w:b/>
                <w:bCs/>
              </w:rPr>
              <w:t>.0</w:t>
            </w:r>
            <w:r>
              <w:rPr>
                <w:rFonts w:ascii="Tahoma" w:hAnsi="Tahoma" w:cs="Tahoma"/>
                <w:b/>
                <w:bCs/>
              </w:rPr>
              <w:t>6</w:t>
            </w:r>
            <w:r w:rsidRPr="00A04E96">
              <w:rPr>
                <w:rFonts w:ascii="Tahoma" w:hAnsi="Tahoma" w:cs="Tahoma"/>
                <w:b/>
                <w:bCs/>
              </w:rPr>
              <w:t>.2026</w:t>
            </w:r>
            <w:r w:rsidRPr="00A04E96">
              <w:rPr>
                <w:rFonts w:ascii="Tahoma" w:hAnsi="Tahoma" w:cs="Tahoma"/>
              </w:rPr>
              <w:br/>
              <w:t xml:space="preserve">      11:00</w:t>
            </w:r>
          </w:p>
          <w:p w14:paraId="0D28DB1E" w14:textId="77777777" w:rsidR="001B49AB" w:rsidRPr="00077369" w:rsidRDefault="001B49AB" w:rsidP="001B49AB">
            <w:pPr>
              <w:rPr>
                <w:rFonts w:cs="Tahoma"/>
              </w:rPr>
            </w:pPr>
            <w:r w:rsidRPr="00077369">
              <w:rPr>
                <w:rFonts w:cs="Tahoma"/>
                <w:noProof/>
                <w:color w:val="000000" w:themeColor="text1"/>
                <w:spacing w:val="0"/>
              </w:rPr>
              <w:drawing>
                <wp:anchor distT="0" distB="0" distL="114300" distR="114300" simplePos="0" relativeHeight="291087872" behindDoc="0" locked="0" layoutInCell="1" allowOverlap="1" wp14:anchorId="6470601D" wp14:editId="46242E19">
                  <wp:simplePos x="0" y="0"/>
                  <wp:positionH relativeFrom="column">
                    <wp:posOffset>417830</wp:posOffset>
                  </wp:positionH>
                  <wp:positionV relativeFrom="paragraph">
                    <wp:posOffset>144145</wp:posOffset>
                  </wp:positionV>
                  <wp:extent cx="266700" cy="287020"/>
                  <wp:effectExtent l="0" t="0" r="0" b="0"/>
                  <wp:wrapThrough wrapText="bothSides">
                    <wp:wrapPolygon edited="0">
                      <wp:start x="0" y="0"/>
                      <wp:lineTo x="0" y="20071"/>
                      <wp:lineTo x="20057" y="20071"/>
                      <wp:lineTo x="20057" y="0"/>
                      <wp:lineTo x="0" y="0"/>
                    </wp:wrapPolygon>
                  </wp:wrapThrough>
                  <wp:docPr id="1815787520" name="Bild 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8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F9121" w14:textId="736AD4BE" w:rsidR="001B49AB" w:rsidRPr="00191764" w:rsidRDefault="001B49AB" w:rsidP="001B49AB">
            <w:pPr>
              <w:rPr>
                <w:rFonts w:ascii="Tahoma" w:hAnsi="Tahoma" w:cs="Tahoma"/>
              </w:rPr>
            </w:pPr>
            <w:r w:rsidRPr="00077369">
              <w:rPr>
                <w:rFonts w:cs="Tahoma"/>
              </w:rPr>
              <w:t xml:space="preserve">     </w:t>
            </w:r>
          </w:p>
        </w:tc>
        <w:tc>
          <w:tcPr>
            <w:tcW w:w="5548" w:type="dxa"/>
            <w:shd w:val="clear" w:color="auto" w:fill="FFFFFF" w:themeFill="background1"/>
          </w:tcPr>
          <w:p w14:paraId="75094EB1" w14:textId="77777777" w:rsidR="001B49AB" w:rsidRPr="00077369" w:rsidRDefault="001B49AB" w:rsidP="001B49AB">
            <w:pPr>
              <w:rPr>
                <w:b/>
              </w:rPr>
            </w:pPr>
            <w:r w:rsidRPr="00077369">
              <w:rPr>
                <w:b/>
              </w:rPr>
              <w:t xml:space="preserve">Fotogruppe „imfocus“ </w:t>
            </w:r>
          </w:p>
          <w:p w14:paraId="011CE5CC" w14:textId="77777777" w:rsidR="001B49AB" w:rsidRPr="00077369" w:rsidRDefault="001B49AB" w:rsidP="001B49AB">
            <w:r w:rsidRPr="00077369">
              <w:t>mit Erwin Krüger und Rüdiger Leske</w:t>
            </w:r>
          </w:p>
          <w:p w14:paraId="4CA88293" w14:textId="04CC7A72" w:rsidR="001B49AB" w:rsidRPr="00077369" w:rsidRDefault="001B49AB" w:rsidP="001B49AB">
            <w:r w:rsidRPr="00077369">
              <w:t xml:space="preserve">Exkursion: </w:t>
            </w:r>
            <w:r>
              <w:t>Xanten, Römer-Siedlung, City</w:t>
            </w:r>
          </w:p>
          <w:p w14:paraId="401BA8FB" w14:textId="77777777" w:rsidR="001B49AB" w:rsidRDefault="001B49AB" w:rsidP="001B49AB">
            <w:pPr>
              <w:rPr>
                <w:color w:val="222222"/>
              </w:rPr>
            </w:pPr>
            <w:r>
              <w:rPr>
                <w:color w:val="222222"/>
              </w:rPr>
              <w:t xml:space="preserve">Treffen: </w:t>
            </w:r>
            <w:r w:rsidRPr="00550A7A">
              <w:rPr>
                <w:b/>
                <w:bCs/>
                <w:color w:val="222222"/>
              </w:rPr>
              <w:t>11 Uhr</w:t>
            </w:r>
            <w:r>
              <w:rPr>
                <w:color w:val="222222"/>
              </w:rPr>
              <w:t xml:space="preserve"> vor Ort</w:t>
            </w:r>
          </w:p>
          <w:p w14:paraId="4C3FE528" w14:textId="77777777" w:rsidR="001B49AB" w:rsidRDefault="001B49AB" w:rsidP="001B49AB">
            <w:pPr>
              <w:rPr>
                <w:color w:val="222222"/>
              </w:rPr>
            </w:pPr>
          </w:p>
          <w:p w14:paraId="225EF1C3" w14:textId="77777777" w:rsidR="00EB2DFC" w:rsidRDefault="00EB2DFC" w:rsidP="001B49AB">
            <w:pPr>
              <w:rPr>
                <w:color w:val="222222"/>
              </w:rPr>
            </w:pPr>
          </w:p>
          <w:p w14:paraId="1A7714B0" w14:textId="77777777" w:rsidR="00EB2DFC" w:rsidRDefault="00EB2DFC" w:rsidP="001B49AB">
            <w:pPr>
              <w:rPr>
                <w:color w:val="222222"/>
              </w:rPr>
            </w:pPr>
          </w:p>
          <w:p w14:paraId="7B6F68F0" w14:textId="480AFDD2" w:rsidR="00EB2DFC" w:rsidRPr="00320CA6" w:rsidRDefault="00EB2DFC" w:rsidP="001B49AB">
            <w:pPr>
              <w:rPr>
                <w:color w:val="222222"/>
              </w:rPr>
            </w:pPr>
          </w:p>
        </w:tc>
      </w:tr>
      <w:tr w:rsidR="001B49AB" w:rsidRPr="007E01E5" w14:paraId="301DA77D" w14:textId="77777777" w:rsidTr="0032497F">
        <w:trPr>
          <w:trHeight w:val="676"/>
        </w:trPr>
        <w:tc>
          <w:tcPr>
            <w:tcW w:w="2179" w:type="dxa"/>
            <w:shd w:val="clear" w:color="auto" w:fill="F2F2F2" w:themeFill="background1" w:themeFillShade="F2"/>
          </w:tcPr>
          <w:p w14:paraId="66EC6D60" w14:textId="4E084967" w:rsidR="001B49AB" w:rsidRPr="00191764" w:rsidRDefault="001B49AB" w:rsidP="001B49AB">
            <w:pPr>
              <w:rPr>
                <w:rFonts w:ascii="Tahoma" w:hAnsi="Tahoma" w:cs="Tahoma"/>
              </w:rPr>
            </w:pPr>
            <w:r w:rsidRPr="00CB7059">
              <w:rPr>
                <w:rFonts w:ascii="Tahoma" w:hAnsi="Tahoma" w:cs="Tahoma"/>
              </w:rPr>
              <w:lastRenderedPageBreak/>
              <w:t>Donnerstag</w:t>
            </w:r>
            <w:r w:rsidRPr="00CB7059">
              <w:rPr>
                <w:rFonts w:ascii="Tahoma" w:hAnsi="Tahoma" w:cs="Tahoma"/>
              </w:rPr>
              <w:br/>
              <w:t xml:space="preserve">   </w:t>
            </w:r>
            <w:r w:rsidRPr="00CB7059">
              <w:rPr>
                <w:rFonts w:ascii="Tahoma" w:hAnsi="Tahoma" w:cs="Tahoma"/>
                <w:b/>
                <w:bCs/>
              </w:rPr>
              <w:t>02.07.2026</w:t>
            </w:r>
            <w:r w:rsidRPr="00CB7059">
              <w:rPr>
                <w:rFonts w:ascii="Tahoma" w:hAnsi="Tahoma" w:cs="Tahoma"/>
              </w:rPr>
              <w:br/>
              <w:t xml:space="preserve">      14:30-16:30</w:t>
            </w:r>
          </w:p>
        </w:tc>
        <w:tc>
          <w:tcPr>
            <w:tcW w:w="5548" w:type="dxa"/>
            <w:shd w:val="clear" w:color="auto" w:fill="FFFFFF" w:themeFill="background1"/>
          </w:tcPr>
          <w:p w14:paraId="6BD2544D" w14:textId="4B12EE2D" w:rsidR="001B49AB" w:rsidRPr="00EA6CCB" w:rsidRDefault="001B49AB" w:rsidP="001B49AB">
            <w:pPr>
              <w:pStyle w:val="StandardWeb"/>
              <w:spacing w:before="0" w:beforeAutospacing="0" w:after="0" w:afterAutospacing="0"/>
              <w:rPr>
                <w:rFonts w:ascii="Suisse Works" w:hAnsi="Suisse Works"/>
                <w:b/>
                <w:sz w:val="22"/>
                <w:szCs w:val="22"/>
              </w:rPr>
            </w:pPr>
            <w:r w:rsidRPr="00EA6CCB">
              <w:rPr>
                <w:rFonts w:ascii="Suisse Works" w:hAnsi="Suisse Works"/>
                <w:b/>
                <w:sz w:val="22"/>
                <w:szCs w:val="22"/>
              </w:rPr>
              <w:t>Vortrag</w:t>
            </w:r>
            <w:r>
              <w:rPr>
                <w:rFonts w:ascii="Suisse Works" w:hAnsi="Suisse Works"/>
                <w:b/>
                <w:sz w:val="22"/>
                <w:szCs w:val="22"/>
              </w:rPr>
              <w:t xml:space="preserve"> </w:t>
            </w:r>
            <w:r w:rsidRPr="00EA6CCB">
              <w:rPr>
                <w:rFonts w:ascii="Suisse Works" w:hAnsi="Suisse Works"/>
                <w:b/>
                <w:sz w:val="22"/>
                <w:szCs w:val="22"/>
              </w:rPr>
              <w:t>und Wein</w:t>
            </w:r>
            <w:r>
              <w:rPr>
                <w:rFonts w:ascii="Suisse Works" w:hAnsi="Suisse Works"/>
                <w:b/>
                <w:sz w:val="22"/>
                <w:szCs w:val="22"/>
              </w:rPr>
              <w:t>kostproben</w:t>
            </w:r>
          </w:p>
          <w:p w14:paraId="1E8A4178" w14:textId="40E43E18" w:rsidR="001B49AB" w:rsidRDefault="001B49AB" w:rsidP="001B49AB">
            <w:pPr>
              <w:pStyle w:val="StandardWeb"/>
              <w:spacing w:before="0" w:beforeAutospacing="0" w:after="0" w:afterAutospacing="0"/>
              <w:rPr>
                <w:rFonts w:ascii="Suisse Works" w:hAnsi="Suisse Works"/>
                <w:b/>
                <w:sz w:val="22"/>
                <w:szCs w:val="22"/>
              </w:rPr>
            </w:pPr>
            <w:r w:rsidRPr="00EA6CCB">
              <w:rPr>
                <w:rFonts w:ascii="Suisse Works" w:hAnsi="Suisse Works"/>
                <w:b/>
                <w:sz w:val="22"/>
                <w:szCs w:val="22"/>
              </w:rPr>
              <w:t>Kulturhistorische Aspekte Württembergs </w:t>
            </w:r>
          </w:p>
          <w:p w14:paraId="0F2EF843" w14:textId="415F5F3D" w:rsidR="001B49AB" w:rsidRPr="00EA6CCB" w:rsidRDefault="001B49AB" w:rsidP="001B49AB">
            <w:pPr>
              <w:pStyle w:val="StandardWeb"/>
              <w:spacing w:before="0" w:beforeAutospacing="0" w:after="0" w:afterAutospacing="0"/>
              <w:rPr>
                <w:rFonts w:ascii="Suisse Works" w:hAnsi="Suisse Works"/>
                <w:sz w:val="22"/>
                <w:szCs w:val="22"/>
              </w:rPr>
            </w:pPr>
            <w:r w:rsidRPr="00EA6CCB">
              <w:rPr>
                <w:rFonts w:ascii="Suisse Works" w:hAnsi="Suisse Works"/>
                <w:sz w:val="22"/>
                <w:szCs w:val="22"/>
              </w:rPr>
              <w:t>mit Karl-Heinz Beier</w:t>
            </w:r>
          </w:p>
          <w:p w14:paraId="6F0A76B1" w14:textId="77777777" w:rsidR="001B49AB" w:rsidRDefault="001B49AB" w:rsidP="001B49AB">
            <w:pPr>
              <w:pStyle w:val="StandardWeb"/>
              <w:spacing w:before="0" w:beforeAutospacing="0" w:after="0" w:afterAutospacing="0"/>
              <w:rPr>
                <w:rFonts w:ascii="Suisse Works" w:hAnsi="Suisse Works"/>
                <w:sz w:val="22"/>
                <w:szCs w:val="22"/>
              </w:rPr>
            </w:pPr>
            <w:r w:rsidRPr="00EA6CCB">
              <w:rPr>
                <w:rFonts w:ascii="Suisse Works" w:hAnsi="Suisse Works"/>
                <w:sz w:val="22"/>
                <w:szCs w:val="22"/>
              </w:rPr>
              <w:t xml:space="preserve">Geschichte(n) um Brotwasser, </w:t>
            </w:r>
          </w:p>
          <w:p w14:paraId="2ABDBE87" w14:textId="30482305" w:rsidR="001B49AB" w:rsidRPr="00EA6CCB" w:rsidRDefault="001B49AB" w:rsidP="001B49AB">
            <w:pPr>
              <w:pStyle w:val="StandardWeb"/>
              <w:spacing w:before="0" w:beforeAutospacing="0" w:after="0" w:afterAutospacing="0"/>
              <w:rPr>
                <w:rFonts w:ascii="Suisse Works" w:hAnsi="Suisse Works"/>
                <w:sz w:val="22"/>
                <w:szCs w:val="22"/>
              </w:rPr>
            </w:pPr>
            <w:r w:rsidRPr="00EA6CCB">
              <w:rPr>
                <w:rFonts w:ascii="Suisse Works" w:hAnsi="Suisse Works"/>
                <w:sz w:val="22"/>
                <w:szCs w:val="22"/>
              </w:rPr>
              <w:t>Herrgottsb’scheißerle et cetera</w:t>
            </w:r>
            <w:r>
              <w:rPr>
                <w:rFonts w:ascii="Suisse Works" w:hAnsi="Suisse Works"/>
                <w:sz w:val="22"/>
                <w:szCs w:val="22"/>
              </w:rPr>
              <w:t>.</w:t>
            </w:r>
          </w:p>
          <w:p w14:paraId="37281E2B" w14:textId="1767743C" w:rsidR="001B49AB" w:rsidRDefault="001B49AB" w:rsidP="001B49AB">
            <w:r w:rsidRPr="00EA6CCB">
              <w:t>Cleverness und Gewitz</w:t>
            </w:r>
            <w:r>
              <w:t>t</w:t>
            </w:r>
            <w:r w:rsidRPr="00EA6CCB">
              <w:t xml:space="preserve">heit mit einem gewissen Hang zum Großspurigen, aber auch ein leicht ironischer Umgang mit eigenen Schwächen wird den Schwaben nachgesagt. Diesen Klischees geht der Vortrag von Karl-Heinz Beier nach und fördert mit dem Blick auf Geschichte und </w:t>
            </w:r>
          </w:p>
          <w:p w14:paraId="579638DB" w14:textId="5A743528" w:rsidR="001B49AB" w:rsidRDefault="001B49AB" w:rsidP="001B49AB">
            <w:r w:rsidRPr="00EA6CCB">
              <w:t>Geschichten Württembergs im Hochadel, bei Mönchen und Bürgerlichen oftmals Menschlich-Allzumenschliches zutage. Dazu werden kleine Leckereien und passende Weine gereicht</w:t>
            </w:r>
            <w:r>
              <w:t>.</w:t>
            </w:r>
          </w:p>
          <w:p w14:paraId="1D41D168" w14:textId="4ED0E704" w:rsidR="001B49AB" w:rsidRDefault="001B49AB" w:rsidP="001B49AB">
            <w:r>
              <w:t>Kosten: 7 €</w:t>
            </w:r>
          </w:p>
          <w:p w14:paraId="5AE92DF8" w14:textId="77777777" w:rsidR="00767C78" w:rsidRDefault="00767C78" w:rsidP="001B49AB"/>
          <w:p w14:paraId="172CE36E" w14:textId="52F5968E" w:rsidR="001B49AB" w:rsidRPr="00191764" w:rsidRDefault="001B49AB" w:rsidP="001B49AB">
            <w:pPr>
              <w:rPr>
                <w:b/>
                <w:bCs/>
              </w:rPr>
            </w:pPr>
            <w:r w:rsidRPr="008764D8">
              <w:rPr>
                <w:rFonts w:ascii="Wingdings 3" w:hAnsi="Wingdings 3"/>
                <w:color w:val="BFBFBF" w:themeColor="background1" w:themeShade="BF"/>
                <w:sz w:val="18"/>
              </w:rPr>
              <w:t></w:t>
            </w:r>
            <w:r w:rsidRPr="008764D8">
              <w:t xml:space="preserve">  Bitte anmelden!</w:t>
            </w:r>
          </w:p>
        </w:tc>
      </w:tr>
      <w:tr w:rsidR="001B49AB" w:rsidRPr="007E01E5" w14:paraId="705B7135" w14:textId="77777777" w:rsidTr="0032497F">
        <w:trPr>
          <w:trHeight w:val="676"/>
        </w:trPr>
        <w:tc>
          <w:tcPr>
            <w:tcW w:w="2179" w:type="dxa"/>
            <w:shd w:val="clear" w:color="auto" w:fill="F2F2F2" w:themeFill="background1" w:themeFillShade="F2"/>
          </w:tcPr>
          <w:p w14:paraId="36C9A7F0" w14:textId="68B0236A" w:rsidR="001B49AB" w:rsidRPr="00153055" w:rsidRDefault="001B49AB" w:rsidP="001B49AB">
            <w:pPr>
              <w:rPr>
                <w:rFonts w:ascii="Tahoma" w:hAnsi="Tahoma" w:cs="Tahoma"/>
              </w:rPr>
            </w:pPr>
            <w:r w:rsidRPr="00153055">
              <w:rPr>
                <w:rFonts w:ascii="Tahoma" w:hAnsi="Tahoma" w:cs="Tahoma"/>
              </w:rPr>
              <w:t>Freitag</w:t>
            </w:r>
            <w:r w:rsidRPr="00153055">
              <w:rPr>
                <w:rFonts w:ascii="Tahoma" w:hAnsi="Tahoma" w:cs="Tahoma"/>
              </w:rPr>
              <w:br/>
              <w:t xml:space="preserve">   </w:t>
            </w:r>
            <w:r w:rsidRPr="00153055">
              <w:rPr>
                <w:rFonts w:ascii="Tahoma" w:hAnsi="Tahoma" w:cs="Tahoma"/>
                <w:b/>
                <w:bCs/>
              </w:rPr>
              <w:t>03.07.2026</w:t>
            </w:r>
            <w:r w:rsidRPr="00153055">
              <w:rPr>
                <w:rFonts w:ascii="Tahoma" w:hAnsi="Tahoma" w:cs="Tahoma"/>
              </w:rPr>
              <w:br/>
              <w:t xml:space="preserve">      12:00-13:30</w:t>
            </w:r>
          </w:p>
          <w:p w14:paraId="713C811E" w14:textId="77777777" w:rsidR="001B49AB" w:rsidRPr="007E01E5" w:rsidRDefault="001B49AB" w:rsidP="001B49AB">
            <w:pPr>
              <w:rPr>
                <w:rFonts w:ascii="Tahoma" w:hAnsi="Tahoma" w:cs="Tahoma"/>
                <w:highlight w:val="yellow"/>
              </w:rPr>
            </w:pPr>
            <w:r w:rsidRPr="007E01E5">
              <w:rPr>
                <w:rFonts w:ascii="Tahoma" w:hAnsi="Tahoma" w:cs="Tahoma"/>
                <w:noProof/>
                <w:highlight w:val="yellow"/>
              </w:rPr>
              <w:drawing>
                <wp:anchor distT="0" distB="0" distL="114300" distR="114300" simplePos="0" relativeHeight="291088896" behindDoc="0" locked="0" layoutInCell="1" allowOverlap="1" wp14:anchorId="3932616C" wp14:editId="5CD03A15">
                  <wp:simplePos x="0" y="0"/>
                  <wp:positionH relativeFrom="column">
                    <wp:posOffset>379730</wp:posOffset>
                  </wp:positionH>
                  <wp:positionV relativeFrom="paragraph">
                    <wp:posOffset>169545</wp:posOffset>
                  </wp:positionV>
                  <wp:extent cx="285750" cy="258445"/>
                  <wp:effectExtent l="0" t="0" r="0" b="8255"/>
                  <wp:wrapThrough wrapText="bothSides">
                    <wp:wrapPolygon edited="0">
                      <wp:start x="0" y="0"/>
                      <wp:lineTo x="0" y="20698"/>
                      <wp:lineTo x="20160" y="20698"/>
                      <wp:lineTo x="20160" y="0"/>
                      <wp:lineTo x="0" y="0"/>
                    </wp:wrapPolygon>
                  </wp:wrapThrough>
                  <wp:docPr id="1815787521" name="Grafik 1815787521" descr="Ein Bild, das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Schild enthält.&#10;&#10;Automatisch generierte Beschreibung"/>
                          <pic:cNvPicPr/>
                        </pic:nvPicPr>
                        <pic:blipFill>
                          <a:blip r:embed="rId31"/>
                          <a:stretch>
                            <a:fillRect/>
                          </a:stretch>
                        </pic:blipFill>
                        <pic:spPr>
                          <a:xfrm>
                            <a:off x="0" y="0"/>
                            <a:ext cx="285750" cy="258445"/>
                          </a:xfrm>
                          <a:prstGeom prst="rect">
                            <a:avLst/>
                          </a:prstGeom>
                        </pic:spPr>
                      </pic:pic>
                    </a:graphicData>
                  </a:graphic>
                </wp:anchor>
              </w:drawing>
            </w:r>
          </w:p>
          <w:p w14:paraId="24FD86C5" w14:textId="77777777" w:rsidR="001B49AB" w:rsidRPr="00191764" w:rsidRDefault="001B49AB" w:rsidP="001B49AB">
            <w:pPr>
              <w:rPr>
                <w:rFonts w:ascii="Tahoma" w:hAnsi="Tahoma" w:cs="Tahoma"/>
              </w:rPr>
            </w:pPr>
          </w:p>
        </w:tc>
        <w:tc>
          <w:tcPr>
            <w:tcW w:w="5548" w:type="dxa"/>
            <w:shd w:val="clear" w:color="auto" w:fill="FFFFFF" w:themeFill="background1"/>
          </w:tcPr>
          <w:p w14:paraId="3B512D44" w14:textId="77777777" w:rsidR="001B49AB" w:rsidRPr="0032497F" w:rsidRDefault="001B49AB" w:rsidP="001B49AB">
            <w:pPr>
              <w:rPr>
                <w:b/>
                <w:bCs/>
              </w:rPr>
            </w:pPr>
            <w:r w:rsidRPr="0032497F">
              <w:rPr>
                <w:b/>
                <w:bCs/>
              </w:rPr>
              <w:t>Aufgetischt - Mittagessen in Gemeinschaft</w:t>
            </w:r>
          </w:p>
          <w:p w14:paraId="34426A49" w14:textId="3D750389" w:rsidR="001B49AB" w:rsidRPr="0032497F" w:rsidRDefault="001B49AB" w:rsidP="001B49AB">
            <w:r w:rsidRPr="0032497F">
              <w:t>Wir servieren Hühnerfrikassee mit Reis und Salat sowie einen leckeren Nachtisch.</w:t>
            </w:r>
          </w:p>
          <w:p w14:paraId="72F45187" w14:textId="77777777" w:rsidR="001B49AB" w:rsidRDefault="001B49AB" w:rsidP="001B49AB">
            <w:r w:rsidRPr="0032497F">
              <w:t>Kosten: 7 €</w:t>
            </w:r>
          </w:p>
          <w:p w14:paraId="023238FA" w14:textId="77777777" w:rsidR="00767C78" w:rsidRPr="0032497F" w:rsidRDefault="00767C78" w:rsidP="001B49AB"/>
          <w:p w14:paraId="2D27F129" w14:textId="21E88E2C" w:rsidR="001B49AB" w:rsidRPr="00191764" w:rsidRDefault="001B49AB" w:rsidP="001B49AB">
            <w:pPr>
              <w:rPr>
                <w:b/>
                <w:bCs/>
              </w:rPr>
            </w:pPr>
            <w:r w:rsidRPr="0032497F">
              <w:rPr>
                <w:rFonts w:ascii="Wingdings 3" w:hAnsi="Wingdings 3"/>
                <w:color w:val="BFBFBF" w:themeColor="background1" w:themeShade="BF"/>
                <w:sz w:val="18"/>
              </w:rPr>
              <w:t></w:t>
            </w:r>
            <w:r w:rsidRPr="0032497F">
              <w:t xml:space="preserve">  Bitte anmelden!</w:t>
            </w:r>
          </w:p>
        </w:tc>
      </w:tr>
    </w:tbl>
    <w:p w14:paraId="4CC28B38" w14:textId="77777777" w:rsidR="00336CFB" w:rsidRPr="007E01E5" w:rsidRDefault="00336CFB" w:rsidP="00731F72">
      <w:pPr>
        <w:rPr>
          <w:highlight w:val="yellow"/>
        </w:rPr>
        <w:sectPr w:rsidR="00336CFB" w:rsidRPr="007E01E5" w:rsidSect="00944FAD">
          <w:headerReference w:type="default" r:id="rId34"/>
          <w:headerReference w:type="first" r:id="rId35"/>
          <w:footerReference w:type="first" r:id="rId36"/>
          <w:pgSz w:w="8391" w:h="11906" w:code="11"/>
          <w:pgMar w:top="992" w:right="454" w:bottom="567" w:left="567" w:header="567" w:footer="272" w:gutter="0"/>
          <w:cols w:space="283"/>
          <w:titlePg/>
          <w:docGrid w:linePitch="360"/>
        </w:sectPr>
      </w:pPr>
    </w:p>
    <w:p w14:paraId="5E63CB58" w14:textId="77777777" w:rsidR="006F407D" w:rsidRPr="00BF6136" w:rsidRDefault="006F407D" w:rsidP="00731F72">
      <w:r w:rsidRPr="00BF6136">
        <w:lastRenderedPageBreak/>
        <w:t>Wenn Sie einen Rat brauchen</w:t>
      </w:r>
    </w:p>
    <w:p w14:paraId="357CCD4E" w14:textId="77777777" w:rsidR="006F407D" w:rsidRPr="00BF6136" w:rsidRDefault="006F407D" w:rsidP="00731F72">
      <w:r w:rsidRPr="00BF6136">
        <w:t>oder ein Gegenüber zum Gespräch,</w:t>
      </w:r>
    </w:p>
    <w:p w14:paraId="0FDCF71D" w14:textId="77777777" w:rsidR="006F407D" w:rsidRPr="00BF6136" w:rsidRDefault="006F407D" w:rsidP="00731F72">
      <w:r w:rsidRPr="00BF6136">
        <w:t>wenn Sie nicht wissen, wie es weitergehen kann</w:t>
      </w:r>
    </w:p>
    <w:p w14:paraId="2B00DBD8" w14:textId="77777777" w:rsidR="006F407D" w:rsidRPr="00BF6136" w:rsidRDefault="006F407D" w:rsidP="00731F72">
      <w:r w:rsidRPr="00BF6136">
        <w:t>und wo Sie Hilfe und Unterstützung bekommen</w:t>
      </w:r>
      <w:r w:rsidR="00622663" w:rsidRPr="00BF6136">
        <w:t>.</w:t>
      </w:r>
    </w:p>
    <w:p w14:paraId="771202D5" w14:textId="77777777" w:rsidR="00AB6D48" w:rsidRPr="00BF6136" w:rsidRDefault="00AB6D48" w:rsidP="00731F72"/>
    <w:p w14:paraId="09038F08" w14:textId="77777777" w:rsidR="006F407D" w:rsidRPr="00BF6136" w:rsidRDefault="006F407D" w:rsidP="00590991">
      <w:pPr>
        <w:spacing w:after="120" w:line="240" w:lineRule="auto"/>
        <w:ind w:right="142"/>
        <w:rPr>
          <w:i/>
          <w:iCs/>
          <w:sz w:val="28"/>
          <w:szCs w:val="28"/>
        </w:rPr>
      </w:pPr>
      <w:r w:rsidRPr="00BF6136">
        <w:rPr>
          <w:i/>
          <w:iCs/>
          <w:sz w:val="28"/>
          <w:szCs w:val="28"/>
        </w:rPr>
        <w:t>Wir sind für Sie da!</w:t>
      </w:r>
    </w:p>
    <w:p w14:paraId="6892DDE0" w14:textId="77777777" w:rsidR="00A7657A" w:rsidRPr="00BF6136" w:rsidRDefault="0096433B" w:rsidP="00731F72">
      <w:r w:rsidRPr="00BF6136">
        <w:t>Bitte vereinbaren Sie</w:t>
      </w:r>
      <w:r w:rsidR="006F407D" w:rsidRPr="00BF6136">
        <w:t xml:space="preserve"> mit Frau Gößling und </w:t>
      </w:r>
    </w:p>
    <w:p w14:paraId="6556CE83" w14:textId="77777777" w:rsidR="00F04D03" w:rsidRPr="00BF6136" w:rsidRDefault="0096433B" w:rsidP="00731F72">
      <w:r w:rsidRPr="00BF6136">
        <w:t>Frau Schulte-Frohlinde einen individuellen Termin.</w:t>
      </w:r>
    </w:p>
    <w:p w14:paraId="4E3D6642" w14:textId="77777777" w:rsidR="006F407D" w:rsidRPr="00BF6136" w:rsidRDefault="00F04D03" w:rsidP="00731F72">
      <w:r w:rsidRPr="00BF6136">
        <w:t xml:space="preserve">(Kontakt im zentrum </w:t>
      </w:r>
      <w:r w:rsidRPr="00BF6136">
        <w:rPr>
          <w:i/>
        </w:rPr>
        <w:t>plus</w:t>
      </w:r>
      <w:r w:rsidRPr="00BF6136">
        <w:t>, siehe letzte Seite)</w:t>
      </w:r>
    </w:p>
    <w:p w14:paraId="2488D6AF" w14:textId="77777777" w:rsidR="006F407D" w:rsidRPr="00BF6136" w:rsidRDefault="006F407D" w:rsidP="00731F72">
      <w:r w:rsidRPr="00BF6136">
        <w:t>Sollten Sie nicht die Möglichkeit haben, in unsere Einrichtung zu kommen, können Sie von Frau Schulte-Frohlinde auch zu Hause besucht werden.</w:t>
      </w:r>
    </w:p>
    <w:p w14:paraId="30A0AFD9" w14:textId="77777777" w:rsidR="006F407D" w:rsidRPr="00BF6136" w:rsidRDefault="006F407D" w:rsidP="00731F72"/>
    <w:p w14:paraId="1F86DB1F" w14:textId="77777777" w:rsidR="000A2D36" w:rsidRPr="00BF6136" w:rsidRDefault="000A2D36" w:rsidP="000A2D36">
      <w:r w:rsidRPr="00BF6136">
        <w:t xml:space="preserve">Ergänzend zu unseren Sprechzeiten stehen Ihnen folgende </w:t>
      </w:r>
      <w:r w:rsidRPr="00BF6136">
        <w:br/>
        <w:t>Personen/Institutionen beratend zur Seite:</w:t>
      </w:r>
    </w:p>
    <w:p w14:paraId="1390EC16" w14:textId="77777777" w:rsidR="000A2D36" w:rsidRPr="00BF6136" w:rsidRDefault="000A2D36" w:rsidP="000A2D36"/>
    <w:p w14:paraId="39BDC7D5" w14:textId="77777777" w:rsidR="000A2D36" w:rsidRPr="00BF6136" w:rsidRDefault="000A2D36" w:rsidP="008E25A5">
      <w:pPr>
        <w:pStyle w:val="Listenabsatz"/>
        <w:numPr>
          <w:ilvl w:val="0"/>
          <w:numId w:val="6"/>
        </w:numPr>
        <w:ind w:left="567" w:hanging="283"/>
      </w:pPr>
      <w:r w:rsidRPr="00BF6136">
        <w:rPr>
          <w:b/>
          <w:bCs/>
        </w:rPr>
        <w:t>Seniorenrat im Stadtbezirk 1</w:t>
      </w:r>
      <w:r w:rsidRPr="00BF6136">
        <w:br/>
      </w:r>
      <w:r w:rsidR="00795F3D" w:rsidRPr="00BF6136">
        <w:t>Lothar Jansen, Telefon: 01</w:t>
      </w:r>
      <w:r w:rsidR="00FD3DA5" w:rsidRPr="00BF6136">
        <w:t>73 58 50 888</w:t>
      </w:r>
      <w:r w:rsidR="00795F3D" w:rsidRPr="00BF6136">
        <w:t xml:space="preserve"> </w:t>
      </w:r>
      <w:r w:rsidR="00795F3D" w:rsidRPr="00BF6136">
        <w:br/>
        <w:t>Norbert Zeit, Telefon: 0160 958 70 517</w:t>
      </w:r>
    </w:p>
    <w:p w14:paraId="40A806ED" w14:textId="77777777" w:rsidR="000A2D36" w:rsidRPr="00BF6136" w:rsidRDefault="000A2D36" w:rsidP="000A2D36">
      <w:pPr>
        <w:ind w:left="567" w:hanging="283"/>
      </w:pPr>
    </w:p>
    <w:p w14:paraId="091E960E" w14:textId="7CE55005" w:rsidR="000A2D36" w:rsidRPr="00BF6136" w:rsidRDefault="000A2D36" w:rsidP="008E25A5">
      <w:pPr>
        <w:pStyle w:val="Listenabsatz"/>
        <w:numPr>
          <w:ilvl w:val="0"/>
          <w:numId w:val="6"/>
        </w:numPr>
        <w:ind w:left="567" w:hanging="283"/>
      </w:pPr>
      <w:r w:rsidRPr="00BF6136">
        <w:rPr>
          <w:b/>
          <w:bCs/>
        </w:rPr>
        <w:t>Ev. Fachberatung Demenz</w:t>
      </w:r>
      <w:r w:rsidR="00F60EDF" w:rsidRPr="00BF6136">
        <w:t xml:space="preserve"> </w:t>
      </w:r>
      <w:r w:rsidR="00F60EDF" w:rsidRPr="00BF6136">
        <w:br/>
        <w:t>Maike</w:t>
      </w:r>
      <w:r w:rsidR="00044331">
        <w:t xml:space="preserve"> </w:t>
      </w:r>
      <w:r w:rsidRPr="00BF6136">
        <w:t xml:space="preserve">Keske, Telefon: 948 27 40 </w:t>
      </w:r>
      <w:r w:rsidRPr="00BF6136">
        <w:br/>
        <w:t>(Termine nach telefonischer Vereinbarung)</w:t>
      </w:r>
    </w:p>
    <w:p w14:paraId="756F5666" w14:textId="77777777" w:rsidR="00FD3DA5" w:rsidRPr="00BF6136" w:rsidRDefault="00FD3DA5" w:rsidP="00FD3DA5">
      <w:pPr>
        <w:pStyle w:val="Listenabsatz"/>
      </w:pPr>
    </w:p>
    <w:p w14:paraId="4B52738D" w14:textId="77777777" w:rsidR="002F6A02" w:rsidRPr="00BF6136" w:rsidRDefault="00FD3DA5" w:rsidP="008E25A5">
      <w:pPr>
        <w:pStyle w:val="Listenabsatz"/>
        <w:numPr>
          <w:ilvl w:val="0"/>
          <w:numId w:val="6"/>
        </w:numPr>
        <w:ind w:left="567" w:hanging="283"/>
        <w:rPr>
          <w:b/>
        </w:rPr>
      </w:pPr>
      <w:r w:rsidRPr="00BF6136">
        <w:rPr>
          <w:b/>
        </w:rPr>
        <w:t>Versichertenberatung</w:t>
      </w:r>
      <w:r w:rsidR="002A3777" w:rsidRPr="00BF6136">
        <w:rPr>
          <w:b/>
        </w:rPr>
        <w:t xml:space="preserve"> mit </w:t>
      </w:r>
      <w:r w:rsidR="002F6A02" w:rsidRPr="00BF6136">
        <w:rPr>
          <w:b/>
        </w:rPr>
        <w:t>Eva Ringertz Polaskova</w:t>
      </w:r>
    </w:p>
    <w:p w14:paraId="3527C2A9" w14:textId="77777777" w:rsidR="00105D9E" w:rsidRPr="00BF6136" w:rsidRDefault="002F6A02" w:rsidP="00105D9E">
      <w:pPr>
        <w:ind w:left="567"/>
      </w:pPr>
      <w:r w:rsidRPr="00BF6136">
        <w:t>(Termine</w:t>
      </w:r>
      <w:r w:rsidR="00105D9E" w:rsidRPr="00BF6136">
        <w:t>:</w:t>
      </w:r>
      <w:r w:rsidRPr="00BF6136">
        <w:t xml:space="preserve"> </w:t>
      </w:r>
      <w:r w:rsidR="00105D9E" w:rsidRPr="00BF6136">
        <w:t>jeder dritte Montag</w:t>
      </w:r>
      <w:r w:rsidR="00F60EDF" w:rsidRPr="00BF6136">
        <w:t xml:space="preserve"> im Monat</w:t>
      </w:r>
      <w:r w:rsidR="00105D9E" w:rsidRPr="00BF6136">
        <w:t xml:space="preserve"> von 14 bis 15 Uhr, </w:t>
      </w:r>
    </w:p>
    <w:p w14:paraId="5163B073" w14:textId="77777777" w:rsidR="00105D9E" w:rsidRPr="00BF6136" w:rsidRDefault="002F6A02" w:rsidP="00105D9E">
      <w:pPr>
        <w:ind w:left="567"/>
      </w:pPr>
      <w:r w:rsidRPr="00BF6136">
        <w:t>nach telefonischer Vereinbarung</w:t>
      </w:r>
      <w:r w:rsidR="00105D9E" w:rsidRPr="00BF6136">
        <w:t xml:space="preserve"> </w:t>
      </w:r>
      <w:r w:rsidRPr="00BF6136">
        <w:t xml:space="preserve">im zentrum </w:t>
      </w:r>
      <w:r w:rsidRPr="00BF6136">
        <w:rPr>
          <w:i/>
        </w:rPr>
        <w:t>plus</w:t>
      </w:r>
      <w:r w:rsidRPr="00BF6136">
        <w:t xml:space="preserve"> unter: </w:t>
      </w:r>
    </w:p>
    <w:p w14:paraId="78750A8F" w14:textId="77777777" w:rsidR="006B247F" w:rsidRPr="00BF6136" w:rsidRDefault="002F6A02" w:rsidP="006B247F">
      <w:pPr>
        <w:ind w:left="567"/>
      </w:pPr>
      <w:r w:rsidRPr="00BF6136">
        <w:t>Tel: 87 52 82 59)</w:t>
      </w:r>
    </w:p>
    <w:p w14:paraId="3D230789" w14:textId="77777777" w:rsidR="006B247F" w:rsidRPr="00BF6136" w:rsidRDefault="006B247F" w:rsidP="006B247F">
      <w:pPr>
        <w:ind w:left="567"/>
      </w:pPr>
    </w:p>
    <w:p w14:paraId="03E4E8B7" w14:textId="77777777" w:rsidR="00494E91" w:rsidRPr="00BF6136" w:rsidRDefault="006B247F" w:rsidP="008E25A5">
      <w:pPr>
        <w:pStyle w:val="Listenabsatz"/>
        <w:numPr>
          <w:ilvl w:val="0"/>
          <w:numId w:val="6"/>
        </w:numPr>
        <w:rPr>
          <w:b/>
        </w:rPr>
      </w:pPr>
      <w:r w:rsidRPr="00BF6136">
        <w:t xml:space="preserve"> </w:t>
      </w:r>
      <w:r w:rsidR="00494E91" w:rsidRPr="00BF6136">
        <w:rPr>
          <w:b/>
        </w:rPr>
        <w:t>FiB, Finanzen im Blick</w:t>
      </w:r>
    </w:p>
    <w:p w14:paraId="7FC07511" w14:textId="77777777" w:rsidR="006B247F" w:rsidRPr="00BF6136" w:rsidRDefault="00494E91" w:rsidP="00494E91">
      <w:pPr>
        <w:pStyle w:val="Listenabsatz"/>
        <w:ind w:left="502"/>
        <w:rPr>
          <w:b/>
        </w:rPr>
      </w:pPr>
      <w:r w:rsidRPr="00BF6136">
        <w:rPr>
          <w:b/>
        </w:rPr>
        <w:t xml:space="preserve"> </w:t>
      </w:r>
      <w:r w:rsidR="000C42D8" w:rsidRPr="00BF6136">
        <w:rPr>
          <w:b/>
        </w:rPr>
        <w:t>Finanzberatung</w:t>
      </w:r>
      <w:r w:rsidR="006B247F" w:rsidRPr="00BF6136">
        <w:rPr>
          <w:b/>
        </w:rPr>
        <w:t xml:space="preserve"> mit Dirk Konzak der Diakonie</w:t>
      </w:r>
      <w:r w:rsidR="00FB1910" w:rsidRPr="00BF6136">
        <w:rPr>
          <w:b/>
        </w:rPr>
        <w:t xml:space="preserve"> Düsseldorf</w:t>
      </w:r>
    </w:p>
    <w:p w14:paraId="1557FD0C" w14:textId="77777777" w:rsidR="006B247F" w:rsidRPr="00BF6136" w:rsidRDefault="006B247F" w:rsidP="006B247F">
      <w:pPr>
        <w:ind w:firstLine="567"/>
      </w:pPr>
      <w:r w:rsidRPr="00BF6136">
        <w:t>Termine: jeder 2. und 4. Montag von 10 bis 12 Uhr</w:t>
      </w:r>
      <w:r w:rsidR="004B333D" w:rsidRPr="00BF6136">
        <w:t>,</w:t>
      </w:r>
    </w:p>
    <w:p w14:paraId="6B93702D" w14:textId="77777777" w:rsidR="006B247F" w:rsidRPr="00BF6136" w:rsidRDefault="006B247F" w:rsidP="006B247F">
      <w:pPr>
        <w:ind w:left="567"/>
      </w:pPr>
      <w:r w:rsidRPr="00BF6136">
        <w:t>nach telefonischer Vereinbarung unter: Tel: 87 52 82 59)</w:t>
      </w:r>
    </w:p>
    <w:p w14:paraId="12435EBE" w14:textId="77777777" w:rsidR="006B247F" w:rsidRPr="007E01E5" w:rsidRDefault="006B247F" w:rsidP="003A0879">
      <w:pPr>
        <w:rPr>
          <w:highlight w:val="yellow"/>
        </w:rPr>
        <w:sectPr w:rsidR="006B247F" w:rsidRPr="007E01E5" w:rsidSect="00E47D40">
          <w:headerReference w:type="default" r:id="rId37"/>
          <w:pgSz w:w="8392" w:h="11907" w:code="11"/>
          <w:pgMar w:top="992" w:right="454" w:bottom="567" w:left="567" w:header="567" w:footer="170" w:gutter="0"/>
          <w:cols w:space="283"/>
          <w:docGrid w:linePitch="360"/>
        </w:sectPr>
      </w:pPr>
    </w:p>
    <w:p w14:paraId="3D96642F" w14:textId="77777777" w:rsidR="00675FAE" w:rsidRPr="00911A09" w:rsidRDefault="00675FAE" w:rsidP="00731F72">
      <w:r w:rsidRPr="00911A09">
        <w:rPr>
          <w:rFonts w:ascii="URWEgyptienneT" w:hAnsi="URWEgyptienneT"/>
        </w:rPr>
        <w:lastRenderedPageBreak/>
        <w:sym w:font="Wingdings" w:char="F0AC"/>
      </w:r>
      <w:r w:rsidRPr="00911A09">
        <w:rPr>
          <w:rFonts w:ascii="URWEgyptienneT" w:hAnsi="URWEgyptienneT"/>
        </w:rPr>
        <w:t xml:space="preserve"> </w:t>
      </w:r>
      <w:r w:rsidRPr="00911A09">
        <w:rPr>
          <w:b/>
          <w:bCs/>
        </w:rPr>
        <w:t>Konversation Spanisch</w:t>
      </w:r>
      <w:r w:rsidRPr="00911A09">
        <w:t xml:space="preserve"> (Fortgeschrittene)</w:t>
      </w:r>
    </w:p>
    <w:p w14:paraId="4D8E2BA7" w14:textId="77777777" w:rsidR="00675FAE" w:rsidRPr="00911A09" w:rsidRDefault="00675FAE" w:rsidP="00731F72">
      <w:r w:rsidRPr="00911A09">
        <w:tab/>
        <w:t xml:space="preserve">Info: </w:t>
      </w:r>
      <w:r w:rsidR="00FE7FE5" w:rsidRPr="00911A09">
        <w:t>Mechthild Thomas</w:t>
      </w:r>
    </w:p>
    <w:p w14:paraId="622D7192" w14:textId="77777777" w:rsidR="00675FAE" w:rsidRPr="00911A09" w:rsidRDefault="00675FAE" w:rsidP="00731F72">
      <w:r w:rsidRPr="00911A09">
        <w:tab/>
        <w:t>Dienstag 10:30 bis 12</w:t>
      </w:r>
      <w:r w:rsidR="008B6112" w:rsidRPr="00911A09">
        <w:t>:00</w:t>
      </w:r>
      <w:r w:rsidRPr="00911A09">
        <w:t xml:space="preserve"> Uhr</w:t>
      </w:r>
    </w:p>
    <w:p w14:paraId="1762036D" w14:textId="77777777" w:rsidR="001D4673" w:rsidRPr="007E01E5" w:rsidRDefault="001D4673" w:rsidP="00731F72">
      <w:pPr>
        <w:rPr>
          <w:highlight w:val="yellow"/>
        </w:rPr>
      </w:pPr>
    </w:p>
    <w:p w14:paraId="262A3B33" w14:textId="77777777" w:rsidR="00675FAE" w:rsidRPr="00911A09" w:rsidRDefault="00675FAE" w:rsidP="00731F72">
      <w:r w:rsidRPr="00911A09">
        <w:rPr>
          <w:bCs/>
        </w:rPr>
        <w:sym w:font="Wingdings" w:char="F0AC"/>
      </w:r>
      <w:r w:rsidRPr="00911A09">
        <w:rPr>
          <w:bCs/>
        </w:rPr>
        <w:t xml:space="preserve"> </w:t>
      </w:r>
      <w:r w:rsidRPr="00911A09">
        <w:rPr>
          <w:b/>
          <w:bCs/>
        </w:rPr>
        <w:t xml:space="preserve">Französisch für </w:t>
      </w:r>
      <w:r w:rsidR="00594C2C" w:rsidRPr="00911A09">
        <w:rPr>
          <w:b/>
          <w:bCs/>
        </w:rPr>
        <w:t>leicht Fortgeschrittene</w:t>
      </w:r>
    </w:p>
    <w:p w14:paraId="3D2DDBC2" w14:textId="1488C8B9" w:rsidR="00F9352E" w:rsidRPr="00911A09" w:rsidRDefault="00675FAE" w:rsidP="00731F72">
      <w:r w:rsidRPr="00911A09">
        <w:rPr>
          <w:b/>
          <w:bCs/>
        </w:rPr>
        <w:tab/>
      </w:r>
      <w:r w:rsidR="00865B22" w:rsidRPr="00911A09">
        <w:t xml:space="preserve">1x monatlich mit </w:t>
      </w:r>
      <w:r w:rsidR="00865B22" w:rsidRPr="005F7098">
        <w:t>Karin Breuer</w:t>
      </w:r>
      <w:r w:rsidR="005F7098">
        <w:t xml:space="preserve"> (13.04., 04.05., 15.06.)</w:t>
      </w:r>
    </w:p>
    <w:p w14:paraId="7CCF057B" w14:textId="3107D695" w:rsidR="00911A09" w:rsidRPr="00911A09" w:rsidRDefault="00911A09" w:rsidP="00731F72">
      <w:r w:rsidRPr="00911A09">
        <w:tab/>
        <w:t>1x monatlich mit Traud</w:t>
      </w:r>
      <w:r w:rsidR="00045AB2">
        <w:t>e</w:t>
      </w:r>
      <w:r w:rsidRPr="00911A09">
        <w:t>l Müller</w:t>
      </w:r>
      <w:r>
        <w:t xml:space="preserve"> (27.04., 01.06., 06.07.)</w:t>
      </w:r>
    </w:p>
    <w:p w14:paraId="7BA11D5F" w14:textId="664643B1" w:rsidR="00675FAE" w:rsidRPr="00911A09" w:rsidRDefault="00675FAE" w:rsidP="00731F72">
      <w:r w:rsidRPr="00911A09">
        <w:tab/>
        <w:t>Montag 10</w:t>
      </w:r>
      <w:r w:rsidR="00422E80" w:rsidRPr="00911A09">
        <w:t>:30</w:t>
      </w:r>
      <w:r w:rsidR="00EB6CE7" w:rsidRPr="00911A09">
        <w:t xml:space="preserve"> bis 12:0</w:t>
      </w:r>
      <w:r w:rsidR="00422E80" w:rsidRPr="00911A09">
        <w:t>0</w:t>
      </w:r>
      <w:r w:rsidRPr="00911A09">
        <w:t xml:space="preserve"> Uhr</w:t>
      </w:r>
    </w:p>
    <w:p w14:paraId="793931F5" w14:textId="45EFD05E" w:rsidR="001D4673" w:rsidRPr="00BF6136" w:rsidRDefault="00E776F3" w:rsidP="00731F72">
      <w:r w:rsidRPr="00911A09">
        <w:tab/>
      </w:r>
    </w:p>
    <w:p w14:paraId="223E7BE4" w14:textId="77777777" w:rsidR="007401C2" w:rsidRPr="007E01E5" w:rsidRDefault="007401C2" w:rsidP="00731F72">
      <w:pPr>
        <w:rPr>
          <w:highlight w:val="yellow"/>
        </w:rPr>
      </w:pPr>
    </w:p>
    <w:p w14:paraId="5223A548" w14:textId="77777777" w:rsidR="00675FAE" w:rsidRPr="00D06768" w:rsidRDefault="00675FAE" w:rsidP="00731F72">
      <w:pPr>
        <w:rPr>
          <w:b/>
          <w:bCs/>
        </w:rPr>
      </w:pPr>
      <w:r w:rsidRPr="00D06768">
        <w:sym w:font="Wingdings" w:char="F0AC"/>
      </w:r>
      <w:r w:rsidRPr="00D06768">
        <w:t xml:space="preserve"> </w:t>
      </w:r>
      <w:r w:rsidRPr="00D06768">
        <w:rPr>
          <w:b/>
          <w:bCs/>
        </w:rPr>
        <w:t>Konversation Französisch (Fortgeschrittene)</w:t>
      </w:r>
    </w:p>
    <w:p w14:paraId="3C8891A0" w14:textId="77777777" w:rsidR="00AA09C3" w:rsidRPr="00D06768" w:rsidRDefault="00AA09C3" w:rsidP="00BC4376">
      <w:pPr>
        <w:pStyle w:val="StandardWeb"/>
        <w:spacing w:before="0" w:beforeAutospacing="0" w:after="0" w:afterAutospacing="0"/>
        <w:rPr>
          <w:rFonts w:ascii="Suisse Works" w:hAnsi="Suisse Works"/>
          <w:color w:val="000000"/>
          <w:sz w:val="22"/>
          <w:szCs w:val="22"/>
        </w:rPr>
      </w:pPr>
      <w:r w:rsidRPr="00D06768">
        <w:rPr>
          <w:rFonts w:ascii="Suisse Works" w:hAnsi="Suisse Works"/>
          <w:color w:val="000000"/>
          <w:sz w:val="22"/>
          <w:szCs w:val="22"/>
        </w:rPr>
        <w:t>Alle Teilnehmenden</w:t>
      </w:r>
      <w:r w:rsidR="004113BA" w:rsidRPr="00D06768">
        <w:rPr>
          <w:rFonts w:ascii="Suisse Works" w:hAnsi="Suisse Works"/>
          <w:color w:val="000000"/>
          <w:sz w:val="22"/>
          <w:szCs w:val="22"/>
        </w:rPr>
        <w:t xml:space="preserve"> sollte</w:t>
      </w:r>
      <w:r w:rsidRPr="00D06768">
        <w:rPr>
          <w:rFonts w:ascii="Suisse Works" w:hAnsi="Suisse Works"/>
          <w:color w:val="000000"/>
          <w:sz w:val="22"/>
          <w:szCs w:val="22"/>
        </w:rPr>
        <w:t>n</w:t>
      </w:r>
      <w:r w:rsidR="004113BA" w:rsidRPr="00D06768">
        <w:rPr>
          <w:rFonts w:ascii="Suisse Works" w:hAnsi="Suisse Works"/>
          <w:color w:val="000000"/>
          <w:sz w:val="22"/>
          <w:szCs w:val="22"/>
        </w:rPr>
        <w:t xml:space="preserve"> über eine Mail-Adresse verfügen und die Möglichkeit haben, die Texte selbst auszudrucken, denn die Texte mit Vokabelangaben werden ein paar Tage vor dem Treffen </w:t>
      </w:r>
    </w:p>
    <w:p w14:paraId="5E477220" w14:textId="77777777" w:rsidR="00726048" w:rsidRPr="00D06768" w:rsidRDefault="004113BA" w:rsidP="00BC4376">
      <w:pPr>
        <w:pStyle w:val="StandardWeb"/>
        <w:spacing w:before="0" w:beforeAutospacing="0" w:after="0" w:afterAutospacing="0"/>
        <w:rPr>
          <w:rFonts w:ascii="Suisse Works" w:hAnsi="Suisse Works"/>
          <w:color w:val="000000"/>
          <w:sz w:val="22"/>
          <w:szCs w:val="22"/>
        </w:rPr>
      </w:pPr>
      <w:r w:rsidRPr="00D06768">
        <w:rPr>
          <w:rFonts w:ascii="Suisse Works" w:hAnsi="Suisse Works"/>
          <w:color w:val="000000"/>
          <w:sz w:val="22"/>
          <w:szCs w:val="22"/>
        </w:rPr>
        <w:t xml:space="preserve">elektronisch zugeschickt. Der gedruckte Text wird nur denjenigen </w:t>
      </w:r>
    </w:p>
    <w:p w14:paraId="75F22F02" w14:textId="77777777" w:rsidR="00AA09C3" w:rsidRPr="00D06768" w:rsidRDefault="00AA09C3" w:rsidP="00BC4376">
      <w:pPr>
        <w:pStyle w:val="StandardWeb"/>
        <w:spacing w:before="0" w:beforeAutospacing="0" w:after="0" w:afterAutospacing="0"/>
        <w:rPr>
          <w:rFonts w:ascii="Suisse Works" w:hAnsi="Suisse Works"/>
          <w:color w:val="000000"/>
          <w:sz w:val="22"/>
          <w:szCs w:val="22"/>
        </w:rPr>
      </w:pPr>
      <w:r w:rsidRPr="00D06768">
        <w:rPr>
          <w:rFonts w:ascii="Suisse Works" w:hAnsi="Suisse Works"/>
          <w:color w:val="000000"/>
          <w:sz w:val="22"/>
          <w:szCs w:val="22"/>
        </w:rPr>
        <w:t>Teilnehmenden</w:t>
      </w:r>
      <w:r w:rsidR="004113BA" w:rsidRPr="00D06768">
        <w:rPr>
          <w:rFonts w:ascii="Suisse Works" w:hAnsi="Suisse Works"/>
          <w:color w:val="000000"/>
          <w:sz w:val="22"/>
          <w:szCs w:val="22"/>
        </w:rPr>
        <w:t xml:space="preserve"> zur Verfügung gestellt, die zum ersten Mal am </w:t>
      </w:r>
    </w:p>
    <w:p w14:paraId="67024374" w14:textId="77777777" w:rsidR="004113BA" w:rsidRPr="00D06768" w:rsidRDefault="004113BA" w:rsidP="00BC4376">
      <w:pPr>
        <w:pStyle w:val="StandardWeb"/>
        <w:spacing w:before="0" w:beforeAutospacing="0" w:after="0" w:afterAutospacing="0"/>
        <w:rPr>
          <w:rFonts w:ascii="Suisse Works" w:hAnsi="Suisse Works"/>
          <w:sz w:val="22"/>
          <w:szCs w:val="22"/>
        </w:rPr>
      </w:pPr>
      <w:r w:rsidRPr="00D06768">
        <w:rPr>
          <w:rFonts w:ascii="Suisse Works" w:hAnsi="Suisse Works"/>
          <w:color w:val="000000"/>
          <w:sz w:val="22"/>
          <w:szCs w:val="22"/>
        </w:rPr>
        <w:t>Konversationskurs teilnehmen.</w:t>
      </w:r>
    </w:p>
    <w:p w14:paraId="5CE2B05A" w14:textId="77777777" w:rsidR="00675FAE" w:rsidRPr="00D06768" w:rsidRDefault="00675FAE" w:rsidP="00731F72">
      <w:r w:rsidRPr="00D06768">
        <w:tab/>
        <w:t>Info: Traudel Müller</w:t>
      </w:r>
    </w:p>
    <w:p w14:paraId="7F944628" w14:textId="77777777" w:rsidR="00675FAE" w:rsidRPr="00D06768" w:rsidRDefault="00675FAE" w:rsidP="00731F72">
      <w:r w:rsidRPr="00D06768">
        <w:tab/>
        <w:t>Freitag 14:30 bis 16</w:t>
      </w:r>
      <w:r w:rsidR="008B6112" w:rsidRPr="00D06768">
        <w:t>:00</w:t>
      </w:r>
      <w:r w:rsidRPr="00D06768">
        <w:t xml:space="preserve"> Uhr</w:t>
      </w:r>
    </w:p>
    <w:p w14:paraId="76546816" w14:textId="77777777" w:rsidR="00675FAE" w:rsidRPr="00D06768" w:rsidRDefault="00675FAE" w:rsidP="00731F72">
      <w:r w:rsidRPr="00D06768">
        <w:tab/>
        <w:t>jeden 2. und 4. Freitag im Monat</w:t>
      </w:r>
    </w:p>
    <w:p w14:paraId="1F2A0210" w14:textId="6B9F2E0D" w:rsidR="00675FAE" w:rsidRPr="00D06768" w:rsidRDefault="00675FAE" w:rsidP="00731F72">
      <w:r w:rsidRPr="00D06768">
        <w:tab/>
        <w:t xml:space="preserve">(Termine: </w:t>
      </w:r>
      <w:r w:rsidR="00911A09" w:rsidRPr="00D06768">
        <w:t>10</w:t>
      </w:r>
      <w:r w:rsidR="008F1214" w:rsidRPr="00D06768">
        <w:t>.0</w:t>
      </w:r>
      <w:r w:rsidR="00911A09" w:rsidRPr="00D06768">
        <w:t>4</w:t>
      </w:r>
      <w:r w:rsidR="00F9352E" w:rsidRPr="00D06768">
        <w:t>.</w:t>
      </w:r>
      <w:r w:rsidR="00FD3DA5" w:rsidRPr="00D06768">
        <w:t>+</w:t>
      </w:r>
      <w:r w:rsidR="00DC1DC7" w:rsidRPr="00D06768">
        <w:t xml:space="preserve"> </w:t>
      </w:r>
      <w:r w:rsidR="008F1214" w:rsidRPr="00D06768">
        <w:t>2</w:t>
      </w:r>
      <w:r w:rsidR="00911A09" w:rsidRPr="00D06768">
        <w:t>4</w:t>
      </w:r>
      <w:r w:rsidR="00D26BEE" w:rsidRPr="00D06768">
        <w:t>.</w:t>
      </w:r>
      <w:r w:rsidR="008F1214" w:rsidRPr="00D06768">
        <w:t>0</w:t>
      </w:r>
      <w:r w:rsidR="00911A09" w:rsidRPr="00D06768">
        <w:t>4., 08</w:t>
      </w:r>
      <w:r w:rsidR="00E061F2" w:rsidRPr="00D06768">
        <w:t>.</w:t>
      </w:r>
      <w:r w:rsidR="00911A09" w:rsidRPr="00D06768">
        <w:t>5</w:t>
      </w:r>
      <w:r w:rsidR="008F1214" w:rsidRPr="00D06768">
        <w:t>2</w:t>
      </w:r>
      <w:r w:rsidR="00FD3DA5" w:rsidRPr="00D06768">
        <w:t>.</w:t>
      </w:r>
      <w:r w:rsidR="00DC1DC7" w:rsidRPr="00D06768">
        <w:t xml:space="preserve"> </w:t>
      </w:r>
      <w:r w:rsidR="00FD3DA5" w:rsidRPr="00D06768">
        <w:t>+</w:t>
      </w:r>
      <w:r w:rsidR="00DC1DC7" w:rsidRPr="00D06768">
        <w:t xml:space="preserve"> </w:t>
      </w:r>
      <w:r w:rsidR="00E061F2" w:rsidRPr="00D06768">
        <w:t>2</w:t>
      </w:r>
      <w:r w:rsidR="00911A09" w:rsidRPr="00D06768">
        <w:t>9</w:t>
      </w:r>
      <w:r w:rsidR="00E061F2" w:rsidRPr="00D06768">
        <w:t>.</w:t>
      </w:r>
      <w:r w:rsidR="008F1214" w:rsidRPr="00D06768">
        <w:t>0</w:t>
      </w:r>
      <w:r w:rsidR="00911A09" w:rsidRPr="00D06768">
        <w:t>5</w:t>
      </w:r>
      <w:r w:rsidRPr="00D06768">
        <w:t>.</w:t>
      </w:r>
      <w:r w:rsidR="008F1214" w:rsidRPr="00D06768">
        <w:t>, 1</w:t>
      </w:r>
      <w:r w:rsidR="00D06768" w:rsidRPr="00D06768">
        <w:t>2</w:t>
      </w:r>
      <w:r w:rsidR="00E061F2" w:rsidRPr="00D06768">
        <w:t>.</w:t>
      </w:r>
      <w:r w:rsidR="008F1214" w:rsidRPr="00D06768">
        <w:t>0</w:t>
      </w:r>
      <w:r w:rsidR="00D06768" w:rsidRPr="00D06768">
        <w:t>6</w:t>
      </w:r>
      <w:r w:rsidR="001670D6" w:rsidRPr="00D06768">
        <w:t>.</w:t>
      </w:r>
      <w:r w:rsidR="008F1214" w:rsidRPr="00D06768">
        <w:t>+ 2</w:t>
      </w:r>
      <w:r w:rsidR="00D06768" w:rsidRPr="00D06768">
        <w:t>6</w:t>
      </w:r>
      <w:r w:rsidR="008F1214" w:rsidRPr="00D06768">
        <w:t>.0</w:t>
      </w:r>
      <w:r w:rsidR="00D06768" w:rsidRPr="00D06768">
        <w:t>6</w:t>
      </w:r>
      <w:r w:rsidR="008F1214" w:rsidRPr="00D06768">
        <w:t>.</w:t>
      </w:r>
      <w:r w:rsidRPr="00D06768">
        <w:t>)</w:t>
      </w:r>
    </w:p>
    <w:p w14:paraId="2B881877" w14:textId="77777777" w:rsidR="001D4673" w:rsidRPr="007E01E5" w:rsidRDefault="001D4673" w:rsidP="00731F72">
      <w:pPr>
        <w:rPr>
          <w:highlight w:val="yellow"/>
        </w:rPr>
      </w:pPr>
    </w:p>
    <w:p w14:paraId="1F1F4966" w14:textId="77777777" w:rsidR="006F3369" w:rsidRPr="007E01E5" w:rsidRDefault="006F3369" w:rsidP="00731F72">
      <w:pPr>
        <w:rPr>
          <w:highlight w:val="yellow"/>
        </w:rPr>
      </w:pPr>
    </w:p>
    <w:p w14:paraId="0E4FA26D" w14:textId="3C0664E6" w:rsidR="008F1214" w:rsidRPr="00BF6136" w:rsidRDefault="008F1214" w:rsidP="008F1214">
      <w:pPr>
        <w:rPr>
          <w:b/>
          <w:bCs/>
        </w:rPr>
      </w:pPr>
      <w:r w:rsidRPr="00BF6136">
        <w:sym w:font="Wingdings" w:char="F0AC"/>
      </w:r>
      <w:r w:rsidRPr="00BF6136">
        <w:t xml:space="preserve"> </w:t>
      </w:r>
      <w:r w:rsidRPr="00BF6136">
        <w:rPr>
          <w:b/>
          <w:bCs/>
        </w:rPr>
        <w:t>Konversation Engl</w:t>
      </w:r>
      <w:r w:rsidR="00D06768" w:rsidRPr="00BF6136">
        <w:rPr>
          <w:b/>
          <w:bCs/>
        </w:rPr>
        <w:t xml:space="preserve">isch </w:t>
      </w:r>
    </w:p>
    <w:p w14:paraId="2016F74E" w14:textId="77777777" w:rsidR="00996FBB" w:rsidRPr="00BF6136" w:rsidRDefault="008F1214" w:rsidP="003E2098">
      <w:pPr>
        <w:pStyle w:val="StandardWeb"/>
        <w:spacing w:before="0" w:beforeAutospacing="0" w:after="0" w:afterAutospacing="0"/>
      </w:pPr>
      <w:r w:rsidRPr="00BF6136">
        <w:tab/>
      </w:r>
      <w:r w:rsidR="00996FBB" w:rsidRPr="00BF6136">
        <w:rPr>
          <w:rFonts w:ascii="Suisse Works" w:hAnsi="Suisse Works"/>
          <w:sz w:val="22"/>
          <w:szCs w:val="22"/>
        </w:rPr>
        <w:t>Info</w:t>
      </w:r>
      <w:r w:rsidR="008B6112" w:rsidRPr="00BF6136">
        <w:rPr>
          <w:rFonts w:ascii="Suisse Works" w:hAnsi="Suisse Works"/>
          <w:sz w:val="22"/>
          <w:szCs w:val="22"/>
        </w:rPr>
        <w:t>:</w:t>
      </w:r>
      <w:r w:rsidR="00996FBB" w:rsidRPr="00BF6136">
        <w:rPr>
          <w:rFonts w:ascii="Suisse Works" w:hAnsi="Suisse Works"/>
          <w:sz w:val="22"/>
          <w:szCs w:val="22"/>
        </w:rPr>
        <w:t xml:space="preserve"> Martina Kohlmann</w:t>
      </w:r>
    </w:p>
    <w:p w14:paraId="2C1A3EA8" w14:textId="77777777" w:rsidR="00675FAE" w:rsidRPr="00BF6136" w:rsidRDefault="00996FBB" w:rsidP="00996FBB">
      <w:pPr>
        <w:pStyle w:val="StandardWeb"/>
        <w:spacing w:before="0" w:beforeAutospacing="0" w:after="0" w:afterAutospacing="0"/>
        <w:ind w:firstLine="709"/>
        <w:rPr>
          <w:rFonts w:ascii="Suisse Works" w:hAnsi="Suisse Works"/>
          <w:sz w:val="22"/>
          <w:szCs w:val="22"/>
        </w:rPr>
      </w:pPr>
      <w:r w:rsidRPr="00BF6136">
        <w:rPr>
          <w:rFonts w:ascii="Suisse Works" w:hAnsi="Suisse Works"/>
          <w:sz w:val="22"/>
          <w:szCs w:val="22"/>
        </w:rPr>
        <w:t>Mittwoch 14</w:t>
      </w:r>
      <w:r w:rsidR="008B6112" w:rsidRPr="00BF6136">
        <w:rPr>
          <w:rFonts w:ascii="Suisse Works" w:hAnsi="Suisse Works"/>
          <w:sz w:val="22"/>
          <w:szCs w:val="22"/>
        </w:rPr>
        <w:t>:00</w:t>
      </w:r>
      <w:r w:rsidRPr="00BF6136">
        <w:rPr>
          <w:rFonts w:ascii="Suisse Works" w:hAnsi="Suisse Works"/>
          <w:sz w:val="22"/>
          <w:szCs w:val="22"/>
        </w:rPr>
        <w:t>-15</w:t>
      </w:r>
      <w:r w:rsidR="008B6112" w:rsidRPr="00BF6136">
        <w:rPr>
          <w:rFonts w:ascii="Suisse Works" w:hAnsi="Suisse Works"/>
          <w:sz w:val="22"/>
          <w:szCs w:val="22"/>
        </w:rPr>
        <w:t>:00</w:t>
      </w:r>
      <w:r w:rsidRPr="00BF6136">
        <w:rPr>
          <w:rFonts w:ascii="Suisse Works" w:hAnsi="Suisse Works"/>
          <w:sz w:val="22"/>
          <w:szCs w:val="22"/>
        </w:rPr>
        <w:t xml:space="preserve"> Uhr</w:t>
      </w:r>
    </w:p>
    <w:p w14:paraId="606A905C" w14:textId="15B7225C" w:rsidR="00BF6136" w:rsidRPr="00BF6136" w:rsidRDefault="00845212" w:rsidP="00BF6136">
      <w:pPr>
        <w:pStyle w:val="StandardWeb"/>
        <w:spacing w:before="0" w:beforeAutospacing="0" w:after="0" w:afterAutospacing="0"/>
        <w:ind w:firstLine="709"/>
        <w:rPr>
          <w:rFonts w:ascii="Suisse Works" w:hAnsi="Suisse Works"/>
          <w:sz w:val="22"/>
          <w:szCs w:val="22"/>
        </w:rPr>
      </w:pPr>
      <w:r w:rsidRPr="00BF6136">
        <w:rPr>
          <w:rFonts w:ascii="Suisse Works" w:hAnsi="Suisse Works"/>
          <w:sz w:val="22"/>
          <w:szCs w:val="22"/>
        </w:rPr>
        <w:t xml:space="preserve">jeden </w:t>
      </w:r>
      <w:r w:rsidR="00BF6136" w:rsidRPr="00BF6136">
        <w:rPr>
          <w:rFonts w:ascii="Suisse Works" w:hAnsi="Suisse Works"/>
          <w:sz w:val="22"/>
          <w:szCs w:val="22"/>
        </w:rPr>
        <w:t>1</w:t>
      </w:r>
      <w:r w:rsidRPr="00BF6136">
        <w:rPr>
          <w:rFonts w:ascii="Suisse Works" w:hAnsi="Suisse Works"/>
          <w:sz w:val="22"/>
          <w:szCs w:val="22"/>
        </w:rPr>
        <w:t xml:space="preserve">. und </w:t>
      </w:r>
      <w:r w:rsidR="00BF6136" w:rsidRPr="00BF6136">
        <w:rPr>
          <w:rFonts w:ascii="Suisse Works" w:hAnsi="Suisse Works"/>
          <w:sz w:val="22"/>
          <w:szCs w:val="22"/>
        </w:rPr>
        <w:t>3</w:t>
      </w:r>
      <w:r w:rsidRPr="00BF6136">
        <w:rPr>
          <w:rFonts w:ascii="Suisse Works" w:hAnsi="Suisse Works"/>
          <w:sz w:val="22"/>
          <w:szCs w:val="22"/>
        </w:rPr>
        <w:t>. Mittwoch im Monat</w:t>
      </w:r>
    </w:p>
    <w:p w14:paraId="4DEA0AE9" w14:textId="77777777" w:rsidR="00BF6136" w:rsidRPr="00BF6136" w:rsidRDefault="00BF6136" w:rsidP="00BF6136">
      <w:pPr>
        <w:pStyle w:val="StandardWeb"/>
        <w:spacing w:before="0" w:beforeAutospacing="0" w:after="0" w:afterAutospacing="0"/>
        <w:rPr>
          <w:rFonts w:ascii="Suisse Works" w:hAnsi="Suisse Works"/>
          <w:sz w:val="22"/>
          <w:szCs w:val="22"/>
        </w:rPr>
      </w:pPr>
    </w:p>
    <w:p w14:paraId="12B697AF" w14:textId="38E52CB8" w:rsidR="00BF6136" w:rsidRPr="00BF6136" w:rsidRDefault="00BF6136" w:rsidP="00BF6136">
      <w:pPr>
        <w:rPr>
          <w:b/>
          <w:bCs/>
        </w:rPr>
      </w:pPr>
      <w:r w:rsidRPr="00BF6136">
        <w:sym w:font="Wingdings" w:char="F0AC"/>
      </w:r>
      <w:r w:rsidRPr="00BF6136">
        <w:rPr>
          <w:b/>
          <w:bCs/>
        </w:rPr>
        <w:t>Englisch-Kurs</w:t>
      </w:r>
    </w:p>
    <w:p w14:paraId="01E5D8FD" w14:textId="77777777" w:rsidR="00BF6136" w:rsidRPr="00BF6136" w:rsidRDefault="00BF6136" w:rsidP="00BF6136">
      <w:pPr>
        <w:pStyle w:val="StandardWeb"/>
        <w:spacing w:before="0" w:beforeAutospacing="0" w:after="0" w:afterAutospacing="0"/>
        <w:ind w:firstLine="709"/>
      </w:pPr>
      <w:r w:rsidRPr="00BF6136">
        <w:rPr>
          <w:rFonts w:ascii="Suisse Works" w:hAnsi="Suisse Works"/>
          <w:sz w:val="22"/>
          <w:szCs w:val="22"/>
        </w:rPr>
        <w:t>Info: Martina Kohlmann</w:t>
      </w:r>
    </w:p>
    <w:p w14:paraId="69C20F2A" w14:textId="77777777" w:rsidR="00BF6136" w:rsidRPr="00BF6136" w:rsidRDefault="00BF6136" w:rsidP="00BF6136">
      <w:pPr>
        <w:pStyle w:val="StandardWeb"/>
        <w:spacing w:before="0" w:beforeAutospacing="0" w:after="0" w:afterAutospacing="0"/>
        <w:ind w:firstLine="709"/>
        <w:rPr>
          <w:rFonts w:ascii="Suisse Works" w:hAnsi="Suisse Works"/>
          <w:sz w:val="22"/>
          <w:szCs w:val="22"/>
        </w:rPr>
      </w:pPr>
      <w:r w:rsidRPr="00BF6136">
        <w:rPr>
          <w:rFonts w:ascii="Suisse Works" w:hAnsi="Suisse Works"/>
          <w:sz w:val="22"/>
          <w:szCs w:val="22"/>
        </w:rPr>
        <w:t>Mittwoch 14:00-15:00 Uhr</w:t>
      </w:r>
    </w:p>
    <w:p w14:paraId="54CCB35F" w14:textId="7AF6D9AB" w:rsidR="00BF6136" w:rsidRPr="00BF6136" w:rsidRDefault="00BF6136" w:rsidP="00BF6136">
      <w:pPr>
        <w:pStyle w:val="StandardWeb"/>
        <w:spacing w:before="0" w:beforeAutospacing="0" w:after="0" w:afterAutospacing="0"/>
        <w:ind w:firstLine="709"/>
        <w:rPr>
          <w:rFonts w:ascii="Suisse Works" w:hAnsi="Suisse Works"/>
          <w:sz w:val="22"/>
          <w:szCs w:val="22"/>
        </w:rPr>
      </w:pPr>
      <w:r w:rsidRPr="00BF6136">
        <w:rPr>
          <w:rFonts w:ascii="Suisse Works" w:hAnsi="Suisse Works"/>
          <w:sz w:val="22"/>
          <w:szCs w:val="22"/>
        </w:rPr>
        <w:t>jeden 2. und 4. Mittwoch im Monat</w:t>
      </w:r>
    </w:p>
    <w:p w14:paraId="5192C4C1" w14:textId="58F39572" w:rsidR="00BF6136" w:rsidRPr="00DC1B42" w:rsidRDefault="00BF6136" w:rsidP="00BF6136">
      <w:pPr>
        <w:spacing w:line="240" w:lineRule="auto"/>
        <w:rPr>
          <w:sz w:val="24"/>
          <w:szCs w:val="24"/>
        </w:rPr>
      </w:pPr>
    </w:p>
    <w:p w14:paraId="57A551B7" w14:textId="23E086CD" w:rsidR="00BF6136" w:rsidRPr="005A1693" w:rsidRDefault="00BF6136" w:rsidP="005A1693">
      <w:pPr>
        <w:rPr>
          <w:b/>
          <w:bCs/>
          <w:highlight w:val="yellow"/>
        </w:rPr>
      </w:pPr>
    </w:p>
    <w:p w14:paraId="53504ECE" w14:textId="7C3CC4A0" w:rsidR="00996FBB" w:rsidRPr="00D06768" w:rsidRDefault="00675FAE" w:rsidP="00731F72">
      <w:r w:rsidRPr="00D06768">
        <w:lastRenderedPageBreak/>
        <w:sym w:font="Wingdings" w:char="F0AC"/>
      </w:r>
      <w:r w:rsidRPr="00D06768">
        <w:t xml:space="preserve"> </w:t>
      </w:r>
      <w:r w:rsidR="008F1214" w:rsidRPr="00D06768">
        <w:rPr>
          <w:b/>
        </w:rPr>
        <w:t>Sprachkurse Italienisch</w:t>
      </w:r>
      <w:r w:rsidR="008F1214" w:rsidRPr="00D06768">
        <w:t xml:space="preserve"> </w:t>
      </w:r>
      <w:r w:rsidR="00996FBB" w:rsidRPr="00D06768">
        <w:t>über die</w:t>
      </w:r>
    </w:p>
    <w:p w14:paraId="4AEC0C34" w14:textId="77777777" w:rsidR="00996FBB" w:rsidRPr="00D06768" w:rsidRDefault="00DA1A2C" w:rsidP="00731F72">
      <w:r w:rsidRPr="00D06768">
        <w:t xml:space="preserve">    Deutsch-Italienische</w:t>
      </w:r>
      <w:r w:rsidR="00996FBB" w:rsidRPr="00D06768">
        <w:t xml:space="preserve"> Gesellschaft Dante Alighieri Düsseldorf</w:t>
      </w:r>
    </w:p>
    <w:p w14:paraId="5C9CF8C9" w14:textId="41260886" w:rsidR="00690061" w:rsidRPr="00580775" w:rsidRDefault="00690061" w:rsidP="00731F72">
      <w:r w:rsidRPr="00580775">
        <w:tab/>
        <w:t>Info: Helene Grecu (Telefon: 0173 8520</w:t>
      </w:r>
      <w:r w:rsidR="00580775" w:rsidRPr="00580775">
        <w:t>2</w:t>
      </w:r>
      <w:r w:rsidRPr="00580775">
        <w:t>79)</w:t>
      </w:r>
    </w:p>
    <w:p w14:paraId="0D012551" w14:textId="77777777" w:rsidR="005238E8" w:rsidRPr="00D06768" w:rsidRDefault="00996FBB" w:rsidP="00731F72">
      <w:r w:rsidRPr="00580775">
        <w:tab/>
      </w:r>
      <w:r w:rsidR="001D4673" w:rsidRPr="00580775">
        <w:t>Montag 10</w:t>
      </w:r>
      <w:r w:rsidR="008B6112" w:rsidRPr="00580775">
        <w:t>:00</w:t>
      </w:r>
      <w:r w:rsidR="001D4673" w:rsidRPr="00580775">
        <w:t xml:space="preserve"> bis </w:t>
      </w:r>
      <w:r w:rsidR="008B6112" w:rsidRPr="00580775">
        <w:t>11:</w:t>
      </w:r>
      <w:r w:rsidR="001D4673" w:rsidRPr="00580775">
        <w:t>30</w:t>
      </w:r>
      <w:r w:rsidR="001D4673" w:rsidRPr="00D06768">
        <w:t xml:space="preserve"> Uhr</w:t>
      </w:r>
    </w:p>
    <w:p w14:paraId="0001564B" w14:textId="77777777" w:rsidR="005238E8" w:rsidRPr="00D06768" w:rsidRDefault="001D4673" w:rsidP="00731F72">
      <w:r w:rsidRPr="00D06768">
        <w:tab/>
        <w:t>Montag 14:00 bis 15:30 Uhr</w:t>
      </w:r>
    </w:p>
    <w:p w14:paraId="4E5821C2" w14:textId="77777777" w:rsidR="001D4673" w:rsidRPr="00D06768" w:rsidRDefault="001D4673" w:rsidP="00731F72">
      <w:r w:rsidRPr="00D06768">
        <w:tab/>
        <w:t>Samstag 10:00 bis 11:30 Uhr</w:t>
      </w:r>
    </w:p>
    <w:p w14:paraId="2613F741" w14:textId="77777777" w:rsidR="001D4673" w:rsidRPr="007E01E5" w:rsidRDefault="001D4673" w:rsidP="00731F72">
      <w:pPr>
        <w:rPr>
          <w:highlight w:val="yellow"/>
        </w:rPr>
      </w:pPr>
    </w:p>
    <w:p w14:paraId="67014FE7" w14:textId="77777777" w:rsidR="001D4673" w:rsidRPr="007E01E5" w:rsidRDefault="001D4673" w:rsidP="00731F72">
      <w:pPr>
        <w:rPr>
          <w:highlight w:val="yellow"/>
        </w:rPr>
      </w:pPr>
    </w:p>
    <w:p w14:paraId="38634236" w14:textId="77777777" w:rsidR="006F3369" w:rsidRPr="007E01E5" w:rsidRDefault="006F3369" w:rsidP="00731F72">
      <w:pPr>
        <w:rPr>
          <w:highlight w:val="yellow"/>
        </w:rPr>
      </w:pPr>
    </w:p>
    <w:p w14:paraId="52EFDDAB" w14:textId="40C59BD1" w:rsidR="00675FAE" w:rsidRPr="00D06768" w:rsidRDefault="00585870" w:rsidP="00731F72">
      <w:r w:rsidRPr="00D06768">
        <w:sym w:font="Wingdings" w:char="F0AC"/>
      </w:r>
      <w:r w:rsidR="004F33FD" w:rsidRPr="00D06768">
        <w:rPr>
          <w:b/>
          <w:bCs/>
        </w:rPr>
        <w:t xml:space="preserve">Sprachzirkel </w:t>
      </w:r>
    </w:p>
    <w:p w14:paraId="5717D0F8" w14:textId="77777777" w:rsidR="00675FAE" w:rsidRPr="00D06768" w:rsidRDefault="00043566" w:rsidP="00043566">
      <w:pPr>
        <w:tabs>
          <w:tab w:val="left" w:pos="284"/>
        </w:tabs>
        <w:ind w:left="284" w:hanging="284"/>
      </w:pPr>
      <w:r w:rsidRPr="00D06768">
        <w:tab/>
      </w:r>
      <w:r w:rsidR="00675FAE" w:rsidRPr="00D06768">
        <w:t>Hilfestellung bei der Verbesserung von Deutschkenntnissen.</w:t>
      </w:r>
    </w:p>
    <w:p w14:paraId="47B8B0DB" w14:textId="77777777" w:rsidR="00675FAE" w:rsidRPr="00D06768" w:rsidRDefault="00043566" w:rsidP="00043566">
      <w:pPr>
        <w:tabs>
          <w:tab w:val="left" w:pos="284"/>
        </w:tabs>
        <w:ind w:left="284" w:hanging="284"/>
      </w:pPr>
      <w:r w:rsidRPr="00D06768">
        <w:tab/>
      </w:r>
      <w:r w:rsidR="00A27707" w:rsidRPr="00D06768">
        <w:t xml:space="preserve">In Alltagsgesprächen, </w:t>
      </w:r>
      <w:r w:rsidR="00675FAE" w:rsidRPr="00D06768">
        <w:t>bei Spielen oder anderen</w:t>
      </w:r>
      <w:r w:rsidR="00733E5D" w:rsidRPr="00D06768">
        <w:t xml:space="preserve"> </w:t>
      </w:r>
      <w:r w:rsidR="00675FAE" w:rsidRPr="00D06768">
        <w:t>Aktivitäten wird Gelerntes vertieft und neue Kontakte werden geknüpft.</w:t>
      </w:r>
    </w:p>
    <w:p w14:paraId="13659794" w14:textId="77777777" w:rsidR="00675FAE" w:rsidRPr="00D06768" w:rsidRDefault="00615425" w:rsidP="0070153E">
      <w:pPr>
        <w:ind w:left="284"/>
      </w:pPr>
      <w:r w:rsidRPr="00D06768">
        <w:tab/>
      </w:r>
      <w:r w:rsidR="00675FAE" w:rsidRPr="00D06768">
        <w:t xml:space="preserve">Info: </w:t>
      </w:r>
      <w:r w:rsidR="00675FAE" w:rsidRPr="00D06768">
        <w:tab/>
        <w:t>Bärbel Wolmeyer</w:t>
      </w:r>
    </w:p>
    <w:p w14:paraId="3B74D053" w14:textId="77777777" w:rsidR="00675FAE" w:rsidRPr="00D06768" w:rsidRDefault="00043566" w:rsidP="0070153E">
      <w:pPr>
        <w:ind w:left="284"/>
      </w:pPr>
      <w:r w:rsidRPr="00D06768">
        <w:tab/>
      </w:r>
      <w:r w:rsidRPr="00D06768">
        <w:tab/>
      </w:r>
      <w:r w:rsidR="00675FAE" w:rsidRPr="00D06768">
        <w:t xml:space="preserve">dienstags </w:t>
      </w:r>
      <w:r w:rsidR="00523D31" w:rsidRPr="00D06768">
        <w:t>16</w:t>
      </w:r>
      <w:r w:rsidR="00567F9E" w:rsidRPr="00D06768">
        <w:t>:15</w:t>
      </w:r>
      <w:r w:rsidR="00A27707" w:rsidRPr="00D06768">
        <w:t xml:space="preserve"> bis 17:30</w:t>
      </w:r>
      <w:r w:rsidR="00675FAE" w:rsidRPr="00D06768">
        <w:t xml:space="preserve"> Uhr</w:t>
      </w:r>
    </w:p>
    <w:p w14:paraId="0B68C58A" w14:textId="77777777" w:rsidR="00746FD4" w:rsidRPr="007E01E5" w:rsidRDefault="00746FD4" w:rsidP="00746FD4">
      <w:pPr>
        <w:rPr>
          <w:highlight w:val="yellow"/>
        </w:rPr>
      </w:pPr>
    </w:p>
    <w:p w14:paraId="4D6EFA40" w14:textId="77777777" w:rsidR="00AD448F" w:rsidRPr="007E01E5" w:rsidRDefault="00AD448F" w:rsidP="00666A33">
      <w:pPr>
        <w:rPr>
          <w:highlight w:val="yellow"/>
        </w:rPr>
        <w:sectPr w:rsidR="00AD448F" w:rsidRPr="007E01E5" w:rsidSect="00E47D40">
          <w:headerReference w:type="default" r:id="rId38"/>
          <w:pgSz w:w="8392" w:h="11907" w:code="11"/>
          <w:pgMar w:top="992" w:right="454" w:bottom="567" w:left="567" w:header="567" w:footer="170" w:gutter="0"/>
          <w:cols w:space="283"/>
          <w:docGrid w:linePitch="360"/>
        </w:sectPr>
      </w:pPr>
    </w:p>
    <w:p w14:paraId="35834F27" w14:textId="77777777" w:rsidR="007331F5" w:rsidRPr="00D06768" w:rsidRDefault="007331F5" w:rsidP="00200FB7">
      <w:pPr>
        <w:spacing w:line="240" w:lineRule="auto"/>
      </w:pPr>
      <w:r w:rsidRPr="00D06768">
        <w:lastRenderedPageBreak/>
        <w:t xml:space="preserve">Wir sind ein seit 2012 bestehender geselliger Kreis sympathischer Männer der Altersgruppe Ü60 aus unterschiedlichen Berufen. </w:t>
      </w:r>
    </w:p>
    <w:p w14:paraId="1DDDCD55" w14:textId="6E8929FC" w:rsidR="007331F5" w:rsidRPr="00585870" w:rsidRDefault="007331F5" w:rsidP="00200FB7">
      <w:pPr>
        <w:spacing w:line="240" w:lineRule="auto"/>
      </w:pPr>
      <w:r w:rsidRPr="00D06768">
        <w:t xml:space="preserve">Alle </w:t>
      </w:r>
      <w:r w:rsidR="00585870">
        <w:t>zwei</w:t>
      </w:r>
      <w:r w:rsidRPr="00D06768">
        <w:t xml:space="preserve"> Monate treffen wir uns im „zentrum </w:t>
      </w:r>
      <w:r w:rsidRPr="00D06768">
        <w:rPr>
          <w:i/>
          <w:iCs/>
        </w:rPr>
        <w:t>plus</w:t>
      </w:r>
      <w:r w:rsidRPr="00D06768">
        <w:t>“ in lockerer Runde zu einem gemeinsamen kleinen Frühstück. Dabei überlegen wir zusammen, welche interessanten Ausflüge und Unternehmungen wir machen könnten. Unsere Interessen sind so vie</w:t>
      </w:r>
      <w:r w:rsidR="00837FFD" w:rsidRPr="00D06768">
        <w:t xml:space="preserve">lseitig und bunt wie wir selbst. </w:t>
      </w:r>
      <w:r w:rsidRPr="00D06768">
        <w:t>Die Unternehmungen der letzten Jahre reichen vom fröhlichen Grillnachmittag, Glühweinabend oder Vortrag mit Weinprobe bis hin zu Führungen in Museen, Firmenbesichtigungen und Städtetouren. Aber auch gemeinsame Wanderungen oder Radtouren standen schon oftmals auf dem Programm.</w:t>
      </w:r>
    </w:p>
    <w:p w14:paraId="611AF3B1" w14:textId="77777777" w:rsidR="007331F5" w:rsidRPr="00D06768" w:rsidRDefault="007331F5" w:rsidP="00200FB7">
      <w:pPr>
        <w:pStyle w:val="StandardWeb"/>
        <w:spacing w:before="0" w:beforeAutospacing="0" w:after="200" w:afterAutospacing="0"/>
        <w:rPr>
          <w:rFonts w:ascii="Suisse Works" w:hAnsi="Suisse Works"/>
          <w:sz w:val="22"/>
          <w:szCs w:val="22"/>
        </w:rPr>
      </w:pPr>
      <w:r w:rsidRPr="00D06768">
        <w:rPr>
          <w:rFonts w:ascii="Suisse Works" w:hAnsi="Suisse Works"/>
          <w:sz w:val="22"/>
          <w:szCs w:val="22"/>
        </w:rPr>
        <w:t>Wir helfen auch älteren Menschen aus unserer Nachbarschaft, z.B. bei Reparaturen, die so klein sind, dass kein Handwerker dafür kommen würde. Gerne begrüßen wir neue Gesichter in unserem Kreis und sind offen für neue Ideen und Anregungen.</w:t>
      </w:r>
    </w:p>
    <w:p w14:paraId="6203C7E2" w14:textId="77777777" w:rsidR="007331F5" w:rsidRPr="00D06768" w:rsidRDefault="007331F5" w:rsidP="007331F5">
      <w:pPr>
        <w:pStyle w:val="StandardWeb"/>
        <w:spacing w:before="0" w:beforeAutospacing="0" w:after="200" w:afterAutospacing="0"/>
        <w:rPr>
          <w:rFonts w:ascii="Suisse Works" w:hAnsi="Suisse Works"/>
          <w:sz w:val="22"/>
          <w:szCs w:val="22"/>
        </w:rPr>
      </w:pPr>
      <w:r w:rsidRPr="00D06768">
        <w:rPr>
          <w:rFonts w:ascii="Suisse Works" w:hAnsi="Suisse Works"/>
          <w:sz w:val="22"/>
          <w:szCs w:val="22"/>
        </w:rPr>
        <w:t>Kommen Sie einfach spontan zu einem unserer nächsten Treffen!</w:t>
      </w:r>
    </w:p>
    <w:p w14:paraId="4618093C" w14:textId="77777777" w:rsidR="007331F5" w:rsidRPr="007E01E5" w:rsidRDefault="007331F5" w:rsidP="00666A33">
      <w:pPr>
        <w:pStyle w:val="Text"/>
        <w:rPr>
          <w:rFonts w:ascii="Suisse Works" w:eastAsia="Times New Roman" w:hAnsi="Suisse Works"/>
          <w:highlight w:val="yellow"/>
        </w:rPr>
      </w:pPr>
    </w:p>
    <w:p w14:paraId="23271E5D" w14:textId="53FB8B8D" w:rsidR="00684BA6" w:rsidRPr="007801BA" w:rsidRDefault="00666A33" w:rsidP="007331F5">
      <w:pPr>
        <w:pStyle w:val="Text"/>
        <w:spacing w:line="276" w:lineRule="auto"/>
        <w:rPr>
          <w:rFonts w:ascii="Suisse Works" w:eastAsia="Times New Roman" w:hAnsi="Suisse Works"/>
        </w:rPr>
      </w:pPr>
      <w:r w:rsidRPr="007801BA">
        <w:rPr>
          <w:rFonts w:ascii="Suisse Works" w:eastAsia="Times New Roman" w:hAnsi="Suisse Works"/>
        </w:rPr>
        <w:t>Diese Unternehmungen sind bereits fü</w:t>
      </w:r>
      <w:r w:rsidR="00D06768" w:rsidRPr="007801BA">
        <w:rPr>
          <w:rFonts w:ascii="Suisse Works" w:eastAsia="Times New Roman" w:hAnsi="Suisse Works"/>
        </w:rPr>
        <w:t>r das 2</w:t>
      </w:r>
      <w:r w:rsidR="0055003E" w:rsidRPr="007801BA">
        <w:rPr>
          <w:rFonts w:ascii="Suisse Works" w:eastAsia="Times New Roman" w:hAnsi="Suisse Works"/>
        </w:rPr>
        <w:t>.</w:t>
      </w:r>
      <w:r w:rsidR="007801BA">
        <w:rPr>
          <w:rFonts w:ascii="Suisse Works" w:eastAsia="Times New Roman" w:hAnsi="Suisse Works"/>
        </w:rPr>
        <w:t xml:space="preserve"> und 3.</w:t>
      </w:r>
      <w:r w:rsidR="00837FFD" w:rsidRPr="007801BA">
        <w:rPr>
          <w:rFonts w:ascii="Suisse Works" w:eastAsia="Times New Roman" w:hAnsi="Suisse Works"/>
        </w:rPr>
        <w:t xml:space="preserve"> </w:t>
      </w:r>
      <w:r w:rsidR="0055003E" w:rsidRPr="007801BA">
        <w:rPr>
          <w:rFonts w:ascii="Suisse Works" w:eastAsia="Times New Roman" w:hAnsi="Suisse Works"/>
        </w:rPr>
        <w:t>Q</w:t>
      </w:r>
      <w:r w:rsidR="001C17B3" w:rsidRPr="007801BA">
        <w:rPr>
          <w:rFonts w:ascii="Suisse Works" w:eastAsia="Times New Roman" w:hAnsi="Suisse Works"/>
        </w:rPr>
        <w:t>u</w:t>
      </w:r>
      <w:r w:rsidR="0055003E" w:rsidRPr="007801BA">
        <w:rPr>
          <w:rFonts w:ascii="Suisse Works" w:eastAsia="Times New Roman" w:hAnsi="Suisse Works"/>
        </w:rPr>
        <w:t>artal 202</w:t>
      </w:r>
      <w:r w:rsidR="007331F5" w:rsidRPr="007801BA">
        <w:rPr>
          <w:rFonts w:ascii="Suisse Works" w:eastAsia="Times New Roman" w:hAnsi="Suisse Works"/>
        </w:rPr>
        <w:t>6</w:t>
      </w:r>
    </w:p>
    <w:p w14:paraId="2EC487EA" w14:textId="18F5EA64" w:rsidR="00292F13" w:rsidRPr="007801BA" w:rsidRDefault="00F33A50" w:rsidP="007331F5">
      <w:pPr>
        <w:pStyle w:val="Text"/>
        <w:spacing w:line="276" w:lineRule="auto"/>
        <w:rPr>
          <w:rFonts w:ascii="Suisse Works" w:eastAsia="Times New Roman" w:hAnsi="Suisse Works"/>
        </w:rPr>
      </w:pPr>
      <w:r w:rsidRPr="007801BA">
        <w:rPr>
          <w:rFonts w:ascii="Suisse Works" w:eastAsia="Times New Roman" w:hAnsi="Suisse Works"/>
        </w:rPr>
        <w:t xml:space="preserve">geplant bzw. </w:t>
      </w:r>
      <w:r w:rsidR="00D06768" w:rsidRPr="007801BA">
        <w:rPr>
          <w:rFonts w:ascii="Suisse Works" w:eastAsia="Times New Roman" w:hAnsi="Suisse Works"/>
        </w:rPr>
        <w:t xml:space="preserve">noch </w:t>
      </w:r>
      <w:r w:rsidRPr="007801BA">
        <w:rPr>
          <w:rFonts w:ascii="Suisse Works" w:eastAsia="Times New Roman" w:hAnsi="Suisse Works"/>
        </w:rPr>
        <w:t>in Planung</w:t>
      </w:r>
      <w:r w:rsidR="00C20B05" w:rsidRPr="007801BA">
        <w:rPr>
          <w:rFonts w:ascii="Suisse Works" w:eastAsia="Times New Roman" w:hAnsi="Suisse Works"/>
        </w:rPr>
        <w:t>:</w:t>
      </w:r>
    </w:p>
    <w:p w14:paraId="449EE357" w14:textId="77777777" w:rsidR="005D6E95" w:rsidRPr="007801BA" w:rsidRDefault="005D6E95" w:rsidP="00BC4376">
      <w:pPr>
        <w:pStyle w:val="Text"/>
        <w:rPr>
          <w:rFonts w:ascii="Suisse Works" w:eastAsia="Times New Roman" w:hAnsi="Suisse Works"/>
        </w:rPr>
      </w:pPr>
    </w:p>
    <w:tbl>
      <w:tblPr>
        <w:tblW w:w="7727" w:type="dxa"/>
        <w:tblInd w:w="70" w:type="dxa"/>
        <w:tblBorders>
          <w:top w:val="dotted" w:sz="4" w:space="0" w:color="auto"/>
          <w:bottom w:val="dotted" w:sz="4" w:space="0" w:color="auto"/>
          <w:insideH w:val="dotted" w:sz="4" w:space="0" w:color="auto"/>
        </w:tblBorders>
        <w:shd w:val="clear" w:color="auto" w:fill="FFFFFF" w:themeFill="background1"/>
        <w:tblCellMar>
          <w:left w:w="70" w:type="dxa"/>
          <w:right w:w="70" w:type="dxa"/>
        </w:tblCellMar>
        <w:tblLook w:val="04A0" w:firstRow="1" w:lastRow="0" w:firstColumn="1" w:lastColumn="0" w:noHBand="0" w:noVBand="1"/>
      </w:tblPr>
      <w:tblGrid>
        <w:gridCol w:w="1913"/>
        <w:gridCol w:w="5814"/>
      </w:tblGrid>
      <w:tr w:rsidR="006F14CE" w:rsidRPr="007801BA" w14:paraId="78E45D01" w14:textId="77777777" w:rsidTr="009A2AE4">
        <w:trPr>
          <w:trHeight w:val="972"/>
        </w:trPr>
        <w:tc>
          <w:tcPr>
            <w:tcW w:w="1913" w:type="dxa"/>
            <w:shd w:val="clear" w:color="auto" w:fill="F2F2F2" w:themeFill="background1" w:themeFillShade="F2"/>
          </w:tcPr>
          <w:p w14:paraId="1E845773" w14:textId="46553EF3" w:rsidR="006F14CE" w:rsidRPr="007801BA" w:rsidRDefault="006F14CE" w:rsidP="00D06768">
            <w:pPr>
              <w:rPr>
                <w:rFonts w:cs="Tahoma"/>
              </w:rPr>
            </w:pPr>
            <w:r w:rsidRPr="007801BA">
              <w:rPr>
                <w:rFonts w:cs="Tahoma"/>
              </w:rPr>
              <w:t>Mittwoch</w:t>
            </w:r>
            <w:r w:rsidRPr="007801BA">
              <w:rPr>
                <w:rFonts w:cs="Tahoma"/>
              </w:rPr>
              <w:br/>
            </w:r>
            <w:r w:rsidRPr="007801BA">
              <w:rPr>
                <w:rFonts w:ascii="Tahoma" w:hAnsi="Tahoma" w:cs="Tahoma"/>
              </w:rPr>
              <w:t xml:space="preserve">   </w:t>
            </w:r>
            <w:r w:rsidR="00D06768" w:rsidRPr="007801BA">
              <w:rPr>
                <w:rFonts w:ascii="Tahoma" w:hAnsi="Tahoma" w:cs="Tahoma"/>
                <w:b/>
                <w:bCs/>
              </w:rPr>
              <w:t>20</w:t>
            </w:r>
            <w:r w:rsidRPr="007801BA">
              <w:rPr>
                <w:rFonts w:ascii="Tahoma" w:hAnsi="Tahoma" w:cs="Tahoma"/>
                <w:b/>
                <w:bCs/>
              </w:rPr>
              <w:t>.0</w:t>
            </w:r>
            <w:r w:rsidR="00D06768" w:rsidRPr="007801BA">
              <w:rPr>
                <w:rFonts w:ascii="Tahoma" w:hAnsi="Tahoma" w:cs="Tahoma"/>
                <w:b/>
                <w:bCs/>
              </w:rPr>
              <w:t>5</w:t>
            </w:r>
            <w:r w:rsidRPr="007801BA">
              <w:rPr>
                <w:rFonts w:ascii="Tahoma" w:hAnsi="Tahoma" w:cs="Tahoma"/>
                <w:b/>
                <w:bCs/>
              </w:rPr>
              <w:t>.2026</w:t>
            </w:r>
            <w:r w:rsidRPr="007801BA">
              <w:rPr>
                <w:rFonts w:ascii="Tahoma" w:hAnsi="Tahoma" w:cs="Tahoma"/>
              </w:rPr>
              <w:br/>
              <w:t xml:space="preserve">      10:00-12:00</w:t>
            </w:r>
            <w:r w:rsidRPr="007801BA">
              <w:rPr>
                <w:rFonts w:cs="Tahoma"/>
              </w:rPr>
              <w:br/>
            </w:r>
          </w:p>
        </w:tc>
        <w:tc>
          <w:tcPr>
            <w:tcW w:w="5814" w:type="dxa"/>
            <w:shd w:val="clear" w:color="auto" w:fill="FFFFFF" w:themeFill="background1"/>
          </w:tcPr>
          <w:p w14:paraId="561B9E42" w14:textId="77777777" w:rsidR="006F14CE" w:rsidRPr="007801BA" w:rsidRDefault="006F14CE" w:rsidP="006F14CE">
            <w:pPr>
              <w:rPr>
                <w:rFonts w:cs="Times New Roman"/>
                <w:color w:val="000000" w:themeColor="text1"/>
                <w:spacing w:val="0"/>
              </w:rPr>
            </w:pPr>
            <w:r w:rsidRPr="007801BA">
              <w:rPr>
                <w:rFonts w:cs="Times New Roman"/>
                <w:b/>
                <w:color w:val="000000" w:themeColor="text1"/>
                <w:spacing w:val="0"/>
              </w:rPr>
              <w:t>MenPower</w:t>
            </w:r>
          </w:p>
          <w:p w14:paraId="7C932EC0" w14:textId="77777777" w:rsidR="006F14CE" w:rsidRPr="007801BA" w:rsidRDefault="006F14CE" w:rsidP="006F14CE">
            <w:pPr>
              <w:rPr>
                <w:rFonts w:cs="Times New Roman"/>
                <w:color w:val="000000" w:themeColor="text1"/>
                <w:spacing w:val="0"/>
              </w:rPr>
            </w:pPr>
            <w:r w:rsidRPr="007801BA">
              <w:rPr>
                <w:rFonts w:cs="Times New Roman"/>
                <w:color w:val="000000" w:themeColor="text1"/>
                <w:spacing w:val="0"/>
              </w:rPr>
              <w:t>mit Wolfgang Hilscher</w:t>
            </w:r>
            <w:r w:rsidRPr="007801BA">
              <w:rPr>
                <w:rFonts w:cs="Times New Roman"/>
                <w:color w:val="000000" w:themeColor="text1"/>
                <w:spacing w:val="0"/>
              </w:rPr>
              <w:br/>
              <w:t xml:space="preserve">Planungstreffen für Männer, die gemeinsam aktiv ihre Freizeit gestalten inkl. Cafeteria. </w:t>
            </w:r>
          </w:p>
          <w:p w14:paraId="357587B8" w14:textId="77777777" w:rsidR="006F14CE" w:rsidRPr="007801BA" w:rsidRDefault="006F14CE" w:rsidP="006F14CE">
            <w:pPr>
              <w:rPr>
                <w:rFonts w:cs="Times New Roman"/>
                <w:color w:val="000000" w:themeColor="text1"/>
                <w:spacing w:val="0"/>
              </w:rPr>
            </w:pPr>
          </w:p>
        </w:tc>
      </w:tr>
      <w:tr w:rsidR="006F14CE" w:rsidRPr="007E01E5" w14:paraId="1F5F45C6" w14:textId="77777777" w:rsidTr="009A2AE4">
        <w:trPr>
          <w:trHeight w:val="972"/>
        </w:trPr>
        <w:tc>
          <w:tcPr>
            <w:tcW w:w="1913" w:type="dxa"/>
            <w:shd w:val="clear" w:color="auto" w:fill="F2F2F2" w:themeFill="background1" w:themeFillShade="F2"/>
          </w:tcPr>
          <w:p w14:paraId="6BD0F449" w14:textId="7F55EBCF" w:rsidR="006F14CE" w:rsidRPr="007801BA" w:rsidRDefault="006F14CE" w:rsidP="00D06768">
            <w:pPr>
              <w:rPr>
                <w:rFonts w:ascii="Tahoma" w:hAnsi="Tahoma" w:cs="Tahoma"/>
              </w:rPr>
            </w:pPr>
            <w:r w:rsidRPr="007801BA">
              <w:rPr>
                <w:rFonts w:ascii="Tahoma" w:hAnsi="Tahoma" w:cs="Tahoma"/>
              </w:rPr>
              <w:t>Mittwoch</w:t>
            </w:r>
            <w:r w:rsidRPr="007801BA">
              <w:rPr>
                <w:rFonts w:ascii="Tahoma" w:hAnsi="Tahoma" w:cs="Tahoma"/>
              </w:rPr>
              <w:br/>
              <w:t xml:space="preserve">   </w:t>
            </w:r>
            <w:r w:rsidR="00D06768" w:rsidRPr="007801BA">
              <w:rPr>
                <w:rFonts w:ascii="Tahoma" w:hAnsi="Tahoma" w:cs="Tahoma"/>
                <w:b/>
                <w:bCs/>
              </w:rPr>
              <w:t>15</w:t>
            </w:r>
            <w:r w:rsidRPr="007801BA">
              <w:rPr>
                <w:rFonts w:ascii="Tahoma" w:hAnsi="Tahoma" w:cs="Tahoma"/>
                <w:b/>
                <w:bCs/>
              </w:rPr>
              <w:t>.0</w:t>
            </w:r>
            <w:r w:rsidR="00D06768" w:rsidRPr="007801BA">
              <w:rPr>
                <w:rFonts w:ascii="Tahoma" w:hAnsi="Tahoma" w:cs="Tahoma"/>
                <w:b/>
                <w:bCs/>
              </w:rPr>
              <w:t>7</w:t>
            </w:r>
            <w:r w:rsidRPr="007801BA">
              <w:rPr>
                <w:rFonts w:ascii="Tahoma" w:hAnsi="Tahoma" w:cs="Tahoma"/>
                <w:b/>
                <w:bCs/>
              </w:rPr>
              <w:t>.2026</w:t>
            </w:r>
            <w:r w:rsidRPr="007801BA">
              <w:rPr>
                <w:rFonts w:ascii="Tahoma" w:hAnsi="Tahoma" w:cs="Tahoma"/>
              </w:rPr>
              <w:br/>
              <w:t xml:space="preserve">      10:00-12:00</w:t>
            </w:r>
            <w:r w:rsidRPr="007801BA">
              <w:rPr>
                <w:rFonts w:ascii="Tahoma" w:hAnsi="Tahoma" w:cs="Tahoma"/>
              </w:rPr>
              <w:br/>
            </w:r>
          </w:p>
        </w:tc>
        <w:tc>
          <w:tcPr>
            <w:tcW w:w="5814" w:type="dxa"/>
            <w:shd w:val="clear" w:color="auto" w:fill="FFFFFF" w:themeFill="background1"/>
          </w:tcPr>
          <w:p w14:paraId="4A38775A" w14:textId="77777777" w:rsidR="006F14CE" w:rsidRPr="007801BA" w:rsidRDefault="006F14CE" w:rsidP="006F14CE">
            <w:pPr>
              <w:rPr>
                <w:rFonts w:cs="Times New Roman"/>
                <w:color w:val="000000" w:themeColor="text1"/>
                <w:spacing w:val="0"/>
              </w:rPr>
            </w:pPr>
            <w:r w:rsidRPr="007801BA">
              <w:rPr>
                <w:rFonts w:cs="Times New Roman"/>
                <w:b/>
                <w:color w:val="000000" w:themeColor="text1"/>
                <w:spacing w:val="0"/>
              </w:rPr>
              <w:t>MenPower</w:t>
            </w:r>
          </w:p>
          <w:p w14:paraId="734781A6" w14:textId="77777777" w:rsidR="006F14CE" w:rsidRPr="007801BA" w:rsidRDefault="006F14CE" w:rsidP="006F14CE">
            <w:pPr>
              <w:rPr>
                <w:rFonts w:cs="Times New Roman"/>
                <w:color w:val="000000" w:themeColor="text1"/>
                <w:spacing w:val="0"/>
              </w:rPr>
            </w:pPr>
            <w:r w:rsidRPr="007801BA">
              <w:rPr>
                <w:rFonts w:cs="Times New Roman"/>
                <w:color w:val="000000" w:themeColor="text1"/>
                <w:spacing w:val="0"/>
              </w:rPr>
              <w:t>mit Wolfgang Hilscher</w:t>
            </w:r>
            <w:r w:rsidRPr="007801BA">
              <w:rPr>
                <w:rFonts w:cs="Times New Roman"/>
                <w:color w:val="000000" w:themeColor="text1"/>
                <w:spacing w:val="0"/>
              </w:rPr>
              <w:br/>
              <w:t>Planungstreffen für Männer, die gemeinsam aktiv ihre Freizeit gestalten inkl. Cafeteria.</w:t>
            </w:r>
          </w:p>
          <w:p w14:paraId="1945A1DC" w14:textId="77777777" w:rsidR="002E1320" w:rsidRPr="007801BA" w:rsidRDefault="002E1320" w:rsidP="006F14CE">
            <w:pPr>
              <w:rPr>
                <w:rFonts w:cs="Times New Roman"/>
                <w:color w:val="000000" w:themeColor="text1"/>
                <w:spacing w:val="0"/>
              </w:rPr>
            </w:pPr>
          </w:p>
        </w:tc>
      </w:tr>
      <w:tr w:rsidR="006F14CE" w:rsidRPr="007E01E5" w14:paraId="4BE691C6" w14:textId="77777777" w:rsidTr="009A2AE4">
        <w:trPr>
          <w:trHeight w:val="972"/>
        </w:trPr>
        <w:tc>
          <w:tcPr>
            <w:tcW w:w="1913" w:type="dxa"/>
            <w:shd w:val="clear" w:color="auto" w:fill="F2F2F2" w:themeFill="background1" w:themeFillShade="F2"/>
          </w:tcPr>
          <w:p w14:paraId="25047008" w14:textId="77777777" w:rsidR="006F14CE" w:rsidRPr="007E01E5" w:rsidRDefault="006F14CE" w:rsidP="006F14CE">
            <w:pPr>
              <w:rPr>
                <w:rFonts w:ascii="Tahoma" w:hAnsi="Tahoma" w:cs="Tahoma"/>
                <w:highlight w:val="yellow"/>
              </w:rPr>
            </w:pPr>
          </w:p>
        </w:tc>
        <w:tc>
          <w:tcPr>
            <w:tcW w:w="5814" w:type="dxa"/>
            <w:shd w:val="clear" w:color="auto" w:fill="FFFFFF" w:themeFill="background1"/>
          </w:tcPr>
          <w:p w14:paraId="364AB81A" w14:textId="77777777" w:rsidR="006F14CE" w:rsidRPr="007801BA" w:rsidRDefault="006F14CE" w:rsidP="006F14CE">
            <w:pPr>
              <w:tabs>
                <w:tab w:val="left" w:pos="851"/>
              </w:tabs>
              <w:ind w:right="-108"/>
              <w:rPr>
                <w:b/>
              </w:rPr>
            </w:pPr>
            <w:r w:rsidRPr="007801BA">
              <w:rPr>
                <w:b/>
              </w:rPr>
              <w:t>In Planung sind folgende Unternehmungen:</w:t>
            </w:r>
          </w:p>
          <w:p w14:paraId="6B858513" w14:textId="77777777" w:rsidR="006F14CE" w:rsidRPr="007801BA" w:rsidRDefault="006F14CE" w:rsidP="00F3061C">
            <w:pPr>
              <w:tabs>
                <w:tab w:val="left" w:pos="851"/>
              </w:tabs>
              <w:ind w:right="-108"/>
            </w:pPr>
          </w:p>
          <w:p w14:paraId="24A235F9" w14:textId="06A6A175" w:rsidR="00D06768" w:rsidRPr="007801BA" w:rsidRDefault="00D06768" w:rsidP="00F3061C">
            <w:pPr>
              <w:pStyle w:val="Listenabsatz"/>
              <w:numPr>
                <w:ilvl w:val="0"/>
                <w:numId w:val="6"/>
              </w:numPr>
              <w:tabs>
                <w:tab w:val="left" w:pos="851"/>
              </w:tabs>
              <w:ind w:right="-108"/>
              <w:rPr>
                <w:rFonts w:cs="Times New Roman"/>
                <w:b/>
                <w:color w:val="000000" w:themeColor="text1"/>
                <w:spacing w:val="0"/>
              </w:rPr>
            </w:pPr>
            <w:r w:rsidRPr="007801BA">
              <w:t>Besuch beim Wagenbauer Jacques</w:t>
            </w:r>
            <w:r w:rsidR="003D395B">
              <w:t xml:space="preserve"> </w:t>
            </w:r>
            <w:r w:rsidRPr="007801BA">
              <w:t xml:space="preserve">Tilly </w:t>
            </w:r>
          </w:p>
          <w:p w14:paraId="7C4F1C9D" w14:textId="61901FA3" w:rsidR="00F3061C" w:rsidRPr="007801BA" w:rsidRDefault="00D06768" w:rsidP="00D06768">
            <w:pPr>
              <w:pStyle w:val="Listenabsatz"/>
              <w:tabs>
                <w:tab w:val="left" w:pos="851"/>
              </w:tabs>
              <w:ind w:left="502" w:right="-108"/>
              <w:rPr>
                <w:rFonts w:cs="Times New Roman"/>
                <w:b/>
                <w:color w:val="000000" w:themeColor="text1"/>
                <w:spacing w:val="0"/>
              </w:rPr>
            </w:pPr>
            <w:r w:rsidRPr="007801BA">
              <w:t>mit Karl-Hein</w:t>
            </w:r>
            <w:r w:rsidR="006A2FE0">
              <w:t>z</w:t>
            </w:r>
            <w:r w:rsidRPr="007801BA">
              <w:t xml:space="preserve"> Beier</w:t>
            </w:r>
          </w:p>
          <w:p w14:paraId="0209B6D7" w14:textId="77777777" w:rsidR="00F3061C" w:rsidRPr="007801BA" w:rsidRDefault="00F3061C" w:rsidP="00F3061C">
            <w:pPr>
              <w:pStyle w:val="Listenabsatz"/>
              <w:tabs>
                <w:tab w:val="left" w:pos="851"/>
              </w:tabs>
              <w:ind w:left="502" w:right="-108"/>
              <w:rPr>
                <w:rFonts w:cs="Times New Roman"/>
                <w:b/>
                <w:color w:val="000000" w:themeColor="text1"/>
                <w:spacing w:val="0"/>
              </w:rPr>
            </w:pPr>
          </w:p>
          <w:p w14:paraId="22034F00" w14:textId="77777777" w:rsidR="00D06768" w:rsidRPr="007801BA" w:rsidRDefault="00D06768" w:rsidP="00F3061C">
            <w:pPr>
              <w:pStyle w:val="Listenabsatz"/>
              <w:numPr>
                <w:ilvl w:val="0"/>
                <w:numId w:val="6"/>
              </w:numPr>
              <w:tabs>
                <w:tab w:val="left" w:pos="851"/>
              </w:tabs>
              <w:ind w:right="-108"/>
              <w:rPr>
                <w:rFonts w:cs="Times New Roman"/>
                <w:b/>
                <w:color w:val="000000" w:themeColor="text1"/>
                <w:spacing w:val="0"/>
              </w:rPr>
            </w:pPr>
            <w:r w:rsidRPr="007801BA">
              <w:t xml:space="preserve">Wein-Seminar „Nahe“ </w:t>
            </w:r>
          </w:p>
          <w:p w14:paraId="49B7F6B3" w14:textId="4BE4C26B" w:rsidR="00F3061C" w:rsidRPr="007801BA" w:rsidRDefault="00D06768" w:rsidP="00D06768">
            <w:pPr>
              <w:pStyle w:val="Listenabsatz"/>
              <w:tabs>
                <w:tab w:val="left" w:pos="851"/>
              </w:tabs>
              <w:ind w:left="502" w:right="-108"/>
              <w:rPr>
                <w:rFonts w:cs="Times New Roman"/>
                <w:b/>
                <w:color w:val="000000" w:themeColor="text1"/>
                <w:spacing w:val="0"/>
              </w:rPr>
            </w:pPr>
            <w:r w:rsidRPr="007801BA">
              <w:t>mit Karl-Heinz Beier</w:t>
            </w:r>
          </w:p>
          <w:p w14:paraId="31800B65" w14:textId="77777777" w:rsidR="00F3061C" w:rsidRPr="007801BA" w:rsidRDefault="00F3061C" w:rsidP="00F3061C">
            <w:pPr>
              <w:tabs>
                <w:tab w:val="left" w:pos="851"/>
              </w:tabs>
              <w:ind w:right="-108"/>
              <w:rPr>
                <w:rFonts w:cs="Times New Roman"/>
                <w:b/>
                <w:color w:val="000000" w:themeColor="text1"/>
                <w:spacing w:val="0"/>
              </w:rPr>
            </w:pPr>
          </w:p>
          <w:p w14:paraId="4F200F87" w14:textId="77777777" w:rsidR="00D06768" w:rsidRPr="007801BA" w:rsidRDefault="00D06768" w:rsidP="00F3061C">
            <w:pPr>
              <w:pStyle w:val="Listenabsatz"/>
              <w:numPr>
                <w:ilvl w:val="0"/>
                <w:numId w:val="6"/>
              </w:numPr>
              <w:tabs>
                <w:tab w:val="left" w:pos="851"/>
              </w:tabs>
              <w:ind w:right="-108"/>
              <w:rPr>
                <w:rFonts w:cs="Times New Roman"/>
                <w:b/>
                <w:color w:val="000000" w:themeColor="text1"/>
                <w:spacing w:val="0"/>
              </w:rPr>
            </w:pPr>
            <w:r w:rsidRPr="007801BA">
              <w:t xml:space="preserve">Spurensuche </w:t>
            </w:r>
          </w:p>
          <w:p w14:paraId="1841EE6C" w14:textId="418CB888" w:rsidR="00F3061C" w:rsidRPr="007801BA" w:rsidRDefault="00D06768" w:rsidP="00D06768">
            <w:pPr>
              <w:pStyle w:val="Listenabsatz"/>
              <w:tabs>
                <w:tab w:val="left" w:pos="851"/>
              </w:tabs>
              <w:ind w:left="502" w:right="-108"/>
            </w:pPr>
            <w:r w:rsidRPr="007801BA">
              <w:t>mit Manfred Hebenstreit</w:t>
            </w:r>
          </w:p>
          <w:p w14:paraId="346458B6" w14:textId="77777777" w:rsidR="00F3061C" w:rsidRPr="007801BA" w:rsidRDefault="00F3061C" w:rsidP="00F3061C">
            <w:pPr>
              <w:tabs>
                <w:tab w:val="left" w:pos="851"/>
              </w:tabs>
              <w:ind w:right="-108"/>
              <w:rPr>
                <w:rFonts w:cs="Times New Roman"/>
                <w:b/>
                <w:color w:val="000000" w:themeColor="text1"/>
                <w:spacing w:val="0"/>
              </w:rPr>
            </w:pPr>
          </w:p>
          <w:p w14:paraId="20A45FF2" w14:textId="1DBDBA17" w:rsidR="00D06768" w:rsidRPr="007801BA" w:rsidRDefault="00D06768" w:rsidP="00F3061C">
            <w:pPr>
              <w:pStyle w:val="Listenabsatz"/>
              <w:numPr>
                <w:ilvl w:val="0"/>
                <w:numId w:val="6"/>
              </w:numPr>
              <w:tabs>
                <w:tab w:val="left" w:pos="851"/>
              </w:tabs>
              <w:ind w:right="-108"/>
              <w:rPr>
                <w:rFonts w:cs="Times New Roman"/>
                <w:b/>
                <w:color w:val="000000" w:themeColor="text1"/>
                <w:spacing w:val="0"/>
              </w:rPr>
            </w:pPr>
            <w:r w:rsidRPr="007801BA">
              <w:t>Vortrag zum Mundartdichter Müller-Schlösser</w:t>
            </w:r>
          </w:p>
          <w:p w14:paraId="1298D32F" w14:textId="6119281B" w:rsidR="00D06768" w:rsidRPr="007801BA" w:rsidRDefault="00D06768" w:rsidP="00D06768">
            <w:pPr>
              <w:pStyle w:val="Listenabsatz"/>
              <w:tabs>
                <w:tab w:val="left" w:pos="851"/>
              </w:tabs>
              <w:ind w:left="502" w:right="-108"/>
            </w:pPr>
            <w:r w:rsidRPr="007801BA">
              <w:t>mit Manfred Hebenstreit</w:t>
            </w:r>
          </w:p>
          <w:p w14:paraId="1D246F26" w14:textId="77777777" w:rsidR="00D06768" w:rsidRPr="007801BA" w:rsidRDefault="00D06768" w:rsidP="00D06768">
            <w:pPr>
              <w:pStyle w:val="Listenabsatz"/>
              <w:tabs>
                <w:tab w:val="left" w:pos="851"/>
              </w:tabs>
              <w:ind w:left="502" w:right="-108"/>
              <w:rPr>
                <w:rFonts w:cs="Times New Roman"/>
                <w:b/>
                <w:color w:val="000000" w:themeColor="text1"/>
                <w:spacing w:val="0"/>
              </w:rPr>
            </w:pPr>
          </w:p>
          <w:p w14:paraId="3C75CC3D" w14:textId="7BA43C48" w:rsidR="00D06768" w:rsidRPr="007801BA" w:rsidRDefault="00D06768" w:rsidP="00F3061C">
            <w:pPr>
              <w:pStyle w:val="Listenabsatz"/>
              <w:numPr>
                <w:ilvl w:val="0"/>
                <w:numId w:val="6"/>
              </w:numPr>
              <w:tabs>
                <w:tab w:val="left" w:pos="851"/>
              </w:tabs>
              <w:ind w:right="-108"/>
              <w:rPr>
                <w:rFonts w:cs="Times New Roman"/>
                <w:color w:val="000000" w:themeColor="text1"/>
                <w:spacing w:val="0"/>
              </w:rPr>
            </w:pPr>
            <w:r w:rsidRPr="007801BA">
              <w:rPr>
                <w:rFonts w:cs="Times New Roman"/>
                <w:color w:val="000000" w:themeColor="text1"/>
                <w:spacing w:val="0"/>
              </w:rPr>
              <w:t>Führung Schloss Burg</w:t>
            </w:r>
          </w:p>
          <w:p w14:paraId="66A98FD6" w14:textId="1DC94DD3" w:rsidR="00D06768" w:rsidRPr="007801BA" w:rsidRDefault="00D06768" w:rsidP="00D06768">
            <w:pPr>
              <w:pStyle w:val="Listenabsatz"/>
              <w:tabs>
                <w:tab w:val="left" w:pos="851"/>
              </w:tabs>
              <w:ind w:left="502" w:right="-108"/>
              <w:rPr>
                <w:rFonts w:cs="Times New Roman"/>
                <w:color w:val="000000" w:themeColor="text1"/>
                <w:spacing w:val="0"/>
              </w:rPr>
            </w:pPr>
            <w:r w:rsidRPr="007801BA">
              <w:rPr>
                <w:rFonts w:cs="Times New Roman"/>
                <w:color w:val="000000" w:themeColor="text1"/>
                <w:spacing w:val="0"/>
              </w:rPr>
              <w:t>mit Manfred Hebenstreit</w:t>
            </w:r>
          </w:p>
          <w:p w14:paraId="4EBB48F4" w14:textId="77777777" w:rsidR="007801BA" w:rsidRPr="007801BA" w:rsidRDefault="007801BA" w:rsidP="00D06768">
            <w:pPr>
              <w:pStyle w:val="Listenabsatz"/>
              <w:tabs>
                <w:tab w:val="left" w:pos="851"/>
              </w:tabs>
              <w:ind w:left="502" w:right="-108"/>
              <w:rPr>
                <w:rFonts w:cs="Times New Roman"/>
                <w:color w:val="000000" w:themeColor="text1"/>
                <w:spacing w:val="0"/>
              </w:rPr>
            </w:pPr>
          </w:p>
          <w:p w14:paraId="06819D9C" w14:textId="19D1D7DF" w:rsidR="003D395B" w:rsidRPr="001F14E4" w:rsidRDefault="00D06768" w:rsidP="001F14E4">
            <w:pPr>
              <w:pStyle w:val="Listenabsatz"/>
              <w:numPr>
                <w:ilvl w:val="0"/>
                <w:numId w:val="6"/>
              </w:numPr>
              <w:tabs>
                <w:tab w:val="left" w:pos="851"/>
              </w:tabs>
              <w:ind w:right="-108"/>
              <w:rPr>
                <w:rFonts w:cs="Times New Roman"/>
                <w:b/>
                <w:color w:val="000000" w:themeColor="text1"/>
                <w:spacing w:val="0"/>
              </w:rPr>
            </w:pPr>
            <w:r w:rsidRPr="007801BA">
              <w:t xml:space="preserve">Technische Führung durch die Messe </w:t>
            </w:r>
          </w:p>
          <w:p w14:paraId="2AFB11CE" w14:textId="4E9007A1" w:rsidR="00D06768" w:rsidRDefault="00D06768" w:rsidP="00D06768">
            <w:pPr>
              <w:pStyle w:val="Listenabsatz"/>
              <w:tabs>
                <w:tab w:val="left" w:pos="851"/>
              </w:tabs>
              <w:ind w:left="502" w:right="-108"/>
            </w:pPr>
            <w:r w:rsidRPr="007801BA">
              <w:t>mit Friedrich Kehrer</w:t>
            </w:r>
          </w:p>
          <w:p w14:paraId="1FDAFB71" w14:textId="77777777" w:rsidR="007801BA" w:rsidRPr="007801BA" w:rsidRDefault="007801BA" w:rsidP="00D06768">
            <w:pPr>
              <w:pStyle w:val="Listenabsatz"/>
              <w:tabs>
                <w:tab w:val="left" w:pos="851"/>
              </w:tabs>
              <w:ind w:left="502" w:right="-108"/>
            </w:pPr>
          </w:p>
          <w:p w14:paraId="3FBF4467" w14:textId="77777777" w:rsidR="003D395B" w:rsidRPr="003D395B" w:rsidRDefault="00D06768" w:rsidP="007801BA">
            <w:pPr>
              <w:pStyle w:val="Listenabsatz"/>
              <w:numPr>
                <w:ilvl w:val="0"/>
                <w:numId w:val="6"/>
              </w:numPr>
              <w:tabs>
                <w:tab w:val="left" w:pos="851"/>
              </w:tabs>
              <w:ind w:right="-108"/>
              <w:rPr>
                <w:rFonts w:cs="Times New Roman"/>
                <w:b/>
                <w:color w:val="000000" w:themeColor="text1"/>
                <w:spacing w:val="0"/>
              </w:rPr>
            </w:pPr>
            <w:r w:rsidRPr="007801BA">
              <w:t xml:space="preserve">Geschichtswanderung durch das katholische </w:t>
            </w:r>
            <w:r w:rsidR="007801BA">
              <w:t xml:space="preserve">Kaiserswerth </w:t>
            </w:r>
          </w:p>
          <w:p w14:paraId="24C787D5" w14:textId="77777777" w:rsidR="003D395B" w:rsidRPr="003D395B" w:rsidRDefault="007801BA" w:rsidP="007801BA">
            <w:pPr>
              <w:pStyle w:val="Listenabsatz"/>
              <w:numPr>
                <w:ilvl w:val="0"/>
                <w:numId w:val="6"/>
              </w:numPr>
              <w:tabs>
                <w:tab w:val="left" w:pos="851"/>
              </w:tabs>
              <w:ind w:right="-108"/>
              <w:rPr>
                <w:rFonts w:cs="Times New Roman"/>
                <w:b/>
                <w:color w:val="000000" w:themeColor="text1"/>
                <w:spacing w:val="0"/>
              </w:rPr>
            </w:pPr>
            <w:r>
              <w:t>mit Klaus Schunk</w:t>
            </w:r>
          </w:p>
          <w:p w14:paraId="2012353B" w14:textId="77777777" w:rsidR="006F14CE" w:rsidRDefault="006F14CE" w:rsidP="003D395B">
            <w:pPr>
              <w:tabs>
                <w:tab w:val="left" w:pos="851"/>
              </w:tabs>
              <w:ind w:right="-108"/>
              <w:rPr>
                <w:rFonts w:cs="Times New Roman"/>
                <w:b/>
                <w:color w:val="000000" w:themeColor="text1"/>
                <w:spacing w:val="0"/>
              </w:rPr>
            </w:pPr>
            <w:r w:rsidRPr="007801BA">
              <w:br/>
            </w:r>
          </w:p>
          <w:p w14:paraId="515E1F1F" w14:textId="77777777" w:rsidR="00970688" w:rsidRDefault="00970688" w:rsidP="003D395B">
            <w:pPr>
              <w:tabs>
                <w:tab w:val="left" w:pos="851"/>
              </w:tabs>
              <w:ind w:right="-108"/>
              <w:rPr>
                <w:rFonts w:cs="Times New Roman"/>
                <w:b/>
                <w:color w:val="000000" w:themeColor="text1"/>
                <w:spacing w:val="0"/>
              </w:rPr>
            </w:pPr>
          </w:p>
          <w:p w14:paraId="0D568B5B" w14:textId="77777777" w:rsidR="00970688" w:rsidRDefault="00970688" w:rsidP="003D395B">
            <w:pPr>
              <w:tabs>
                <w:tab w:val="left" w:pos="851"/>
              </w:tabs>
              <w:ind w:right="-108"/>
              <w:rPr>
                <w:rFonts w:cs="Times New Roman"/>
                <w:b/>
                <w:color w:val="000000" w:themeColor="text1"/>
                <w:spacing w:val="0"/>
              </w:rPr>
            </w:pPr>
          </w:p>
          <w:p w14:paraId="729AD150" w14:textId="77777777" w:rsidR="00970688" w:rsidRDefault="00970688" w:rsidP="003D395B">
            <w:pPr>
              <w:tabs>
                <w:tab w:val="left" w:pos="851"/>
              </w:tabs>
              <w:ind w:right="-108"/>
              <w:rPr>
                <w:rFonts w:cs="Times New Roman"/>
                <w:b/>
                <w:color w:val="000000" w:themeColor="text1"/>
                <w:spacing w:val="0"/>
              </w:rPr>
            </w:pPr>
          </w:p>
          <w:p w14:paraId="5E970FD4" w14:textId="77777777" w:rsidR="00970688" w:rsidRDefault="00970688" w:rsidP="003D395B">
            <w:pPr>
              <w:tabs>
                <w:tab w:val="left" w:pos="851"/>
              </w:tabs>
              <w:ind w:right="-108"/>
              <w:rPr>
                <w:rFonts w:cs="Times New Roman"/>
                <w:b/>
                <w:color w:val="000000" w:themeColor="text1"/>
                <w:spacing w:val="0"/>
              </w:rPr>
            </w:pPr>
          </w:p>
          <w:p w14:paraId="1919C6FA" w14:textId="77777777" w:rsidR="00970688" w:rsidRDefault="00970688" w:rsidP="003D395B">
            <w:pPr>
              <w:tabs>
                <w:tab w:val="left" w:pos="851"/>
              </w:tabs>
              <w:ind w:right="-108"/>
              <w:rPr>
                <w:rFonts w:cs="Times New Roman"/>
                <w:b/>
                <w:color w:val="000000" w:themeColor="text1"/>
                <w:spacing w:val="0"/>
              </w:rPr>
            </w:pPr>
          </w:p>
          <w:p w14:paraId="691C9D8F" w14:textId="77777777" w:rsidR="00970688" w:rsidRDefault="00970688" w:rsidP="003D395B">
            <w:pPr>
              <w:tabs>
                <w:tab w:val="left" w:pos="851"/>
              </w:tabs>
              <w:ind w:right="-108"/>
              <w:rPr>
                <w:rFonts w:cs="Times New Roman"/>
                <w:b/>
                <w:color w:val="000000" w:themeColor="text1"/>
                <w:spacing w:val="0"/>
              </w:rPr>
            </w:pPr>
          </w:p>
          <w:p w14:paraId="598BAFE7" w14:textId="77777777" w:rsidR="00970688" w:rsidRDefault="00970688" w:rsidP="003D395B">
            <w:pPr>
              <w:tabs>
                <w:tab w:val="left" w:pos="851"/>
              </w:tabs>
              <w:ind w:right="-108"/>
              <w:rPr>
                <w:rFonts w:cs="Times New Roman"/>
                <w:b/>
                <w:color w:val="000000" w:themeColor="text1"/>
                <w:spacing w:val="0"/>
              </w:rPr>
            </w:pPr>
          </w:p>
          <w:p w14:paraId="08AC0FCB" w14:textId="7B2747B0" w:rsidR="00970688" w:rsidRPr="003D395B" w:rsidRDefault="00970688" w:rsidP="003D395B">
            <w:pPr>
              <w:tabs>
                <w:tab w:val="left" w:pos="851"/>
              </w:tabs>
              <w:ind w:right="-108"/>
              <w:rPr>
                <w:rFonts w:cs="Times New Roman"/>
                <w:b/>
                <w:color w:val="000000" w:themeColor="text1"/>
                <w:spacing w:val="0"/>
              </w:rPr>
            </w:pPr>
          </w:p>
        </w:tc>
      </w:tr>
    </w:tbl>
    <w:p w14:paraId="67732727" w14:textId="77777777" w:rsidR="00292F13" w:rsidRPr="007E01E5" w:rsidRDefault="00292F13" w:rsidP="00A23353">
      <w:pPr>
        <w:spacing w:line="240" w:lineRule="auto"/>
        <w:rPr>
          <w:highlight w:val="yellow"/>
        </w:rPr>
        <w:sectPr w:rsidR="00292F13" w:rsidRPr="007E01E5" w:rsidSect="00E47D40">
          <w:headerReference w:type="default" r:id="rId39"/>
          <w:pgSz w:w="8392" w:h="11907" w:code="11"/>
          <w:pgMar w:top="992" w:right="454" w:bottom="567" w:left="567" w:header="567" w:footer="170" w:gutter="0"/>
          <w:cols w:space="283"/>
          <w:docGrid w:linePitch="360"/>
        </w:sectPr>
      </w:pPr>
    </w:p>
    <w:p w14:paraId="47B1F549" w14:textId="77777777" w:rsidR="00FE2F8E" w:rsidRPr="00B717ED" w:rsidRDefault="00FE2F8E" w:rsidP="00FE2F8E">
      <w:pPr>
        <w:spacing w:before="100" w:beforeAutospacing="1" w:after="100" w:afterAutospacing="1" w:line="240" w:lineRule="auto"/>
        <w:rPr>
          <w:b/>
          <w:bCs/>
          <w:sz w:val="24"/>
          <w:szCs w:val="24"/>
        </w:rPr>
      </w:pPr>
      <w:r w:rsidRPr="00B717ED">
        <w:rPr>
          <w:b/>
          <w:bCs/>
          <w:sz w:val="24"/>
          <w:szCs w:val="24"/>
        </w:rPr>
        <w:lastRenderedPageBreak/>
        <w:t>Ihr Computer</w:t>
      </w:r>
      <w:r w:rsidR="00AF5894" w:rsidRPr="00B717ED">
        <w:rPr>
          <w:b/>
          <w:bCs/>
          <w:sz w:val="24"/>
          <w:szCs w:val="24"/>
        </w:rPr>
        <w:t xml:space="preserve"> und Ihr Smartphone</w:t>
      </w:r>
      <w:r w:rsidR="004D3278" w:rsidRPr="00B717ED">
        <w:rPr>
          <w:b/>
          <w:bCs/>
          <w:sz w:val="24"/>
          <w:szCs w:val="24"/>
        </w:rPr>
        <w:t>,</w:t>
      </w:r>
      <w:r w:rsidR="00AF5894" w:rsidRPr="00B717ED">
        <w:rPr>
          <w:b/>
          <w:bCs/>
          <w:sz w:val="24"/>
          <w:szCs w:val="24"/>
        </w:rPr>
        <w:t xml:space="preserve"> die</w:t>
      </w:r>
      <w:r w:rsidRPr="00B717ED">
        <w:rPr>
          <w:b/>
          <w:bCs/>
          <w:sz w:val="24"/>
          <w:szCs w:val="24"/>
        </w:rPr>
        <w:t xml:space="preserve"> unbekannte</w:t>
      </w:r>
      <w:r w:rsidR="00AF5894" w:rsidRPr="00B717ED">
        <w:rPr>
          <w:b/>
          <w:bCs/>
          <w:sz w:val="24"/>
          <w:szCs w:val="24"/>
        </w:rPr>
        <w:t>n</w:t>
      </w:r>
      <w:r w:rsidRPr="00B717ED">
        <w:rPr>
          <w:b/>
          <w:bCs/>
          <w:sz w:val="24"/>
          <w:szCs w:val="24"/>
        </w:rPr>
        <w:t xml:space="preserve"> Wesen?</w:t>
      </w:r>
    </w:p>
    <w:p w14:paraId="111BBD80" w14:textId="22533BD0" w:rsidR="00E13D86" w:rsidRPr="00B717ED" w:rsidRDefault="00E13D86" w:rsidP="00E13D86">
      <w:pPr>
        <w:spacing w:before="100" w:beforeAutospacing="1" w:after="100" w:afterAutospacing="1" w:line="240" w:lineRule="auto"/>
        <w:rPr>
          <w:bCs/>
        </w:rPr>
      </w:pPr>
      <w:r w:rsidRPr="00B717ED">
        <w:rPr>
          <w:bCs/>
        </w:rPr>
        <w:t>Für viele ist der Computer nach wie vor ein seltsames Wesen</w:t>
      </w:r>
      <w:r w:rsidR="004D3278" w:rsidRPr="00B717ED">
        <w:rPr>
          <w:bCs/>
        </w:rPr>
        <w:t>,</w:t>
      </w:r>
      <w:r w:rsidRPr="00B717ED">
        <w:rPr>
          <w:bCs/>
        </w:rPr>
        <w:t xml:space="preserve"> und egal, in welcher Form es auftritt, – ob als PC, Notebook, Tablet oder Smartphone – suchen wir gemeinsam nach Lösungen und Antworten:</w:t>
      </w:r>
    </w:p>
    <w:p w14:paraId="70419204" w14:textId="77777777" w:rsidR="00E13D86" w:rsidRPr="00B717ED" w:rsidRDefault="00E13D86" w:rsidP="008E25A5">
      <w:pPr>
        <w:numPr>
          <w:ilvl w:val="0"/>
          <w:numId w:val="7"/>
        </w:numPr>
        <w:spacing w:before="100" w:beforeAutospacing="1" w:after="100" w:afterAutospacing="1" w:line="240" w:lineRule="auto"/>
        <w:ind w:hanging="436"/>
        <w:contextualSpacing/>
      </w:pPr>
      <w:r w:rsidRPr="00B717ED">
        <w:t>Sie möchten Ihre Computerkenntnisse erweitern?</w:t>
      </w:r>
    </w:p>
    <w:p w14:paraId="1E8B9E56" w14:textId="77777777" w:rsidR="00E13D86" w:rsidRPr="00B717ED" w:rsidRDefault="00E13D86" w:rsidP="008E25A5">
      <w:pPr>
        <w:numPr>
          <w:ilvl w:val="0"/>
          <w:numId w:val="7"/>
        </w:numPr>
        <w:spacing w:before="100" w:beforeAutospacing="1" w:after="100" w:afterAutospacing="1" w:line="240" w:lineRule="auto"/>
        <w:ind w:hanging="436"/>
        <w:contextualSpacing/>
      </w:pPr>
      <w:r w:rsidRPr="00B717ED">
        <w:t>Sie wollen ins Internet und haben kein eigenes Gerät?</w:t>
      </w:r>
    </w:p>
    <w:p w14:paraId="6D461EE2" w14:textId="77777777" w:rsidR="00E13D86" w:rsidRPr="00B717ED" w:rsidRDefault="00E13D86" w:rsidP="008E25A5">
      <w:pPr>
        <w:numPr>
          <w:ilvl w:val="0"/>
          <w:numId w:val="7"/>
        </w:numPr>
        <w:spacing w:before="100" w:beforeAutospacing="1" w:after="100" w:afterAutospacing="1" w:line="240" w:lineRule="auto"/>
        <w:ind w:hanging="436"/>
        <w:contextualSpacing/>
      </w:pPr>
      <w:r w:rsidRPr="00B717ED">
        <w:t>Sie suchen nach Angeboten oder Informationen über Ihr Urlaubshotel, Bahnverbindung</w:t>
      </w:r>
      <w:r w:rsidR="004D3278" w:rsidRPr="00B717ED">
        <w:t>en</w:t>
      </w:r>
      <w:r w:rsidRPr="00B717ED">
        <w:t>, nach Koch- und Backideen, zu aktuellen Nachrichten und vieles mehr?</w:t>
      </w:r>
    </w:p>
    <w:p w14:paraId="361BB58B" w14:textId="77777777" w:rsidR="00E13D86" w:rsidRPr="00B717ED" w:rsidRDefault="00E13D86" w:rsidP="00E13D86">
      <w:pPr>
        <w:spacing w:before="100" w:beforeAutospacing="1" w:after="100" w:afterAutospacing="1" w:line="240" w:lineRule="auto"/>
        <w:ind w:left="284"/>
        <w:contextualSpacing/>
      </w:pPr>
      <w:r w:rsidRPr="00B717ED">
        <w:t>(keine Hardware-Reparaturen, keine System- oder Software-Wiederherstellungen!)</w:t>
      </w:r>
    </w:p>
    <w:p w14:paraId="60106FA2" w14:textId="77777777" w:rsidR="00E13D86" w:rsidRPr="00B717ED" w:rsidRDefault="00E13D86" w:rsidP="00E13D86">
      <w:pPr>
        <w:spacing w:before="100" w:beforeAutospacing="1" w:after="100" w:afterAutospacing="1" w:line="240" w:lineRule="auto"/>
        <w:ind w:left="284" w:hanging="720"/>
        <w:contextualSpacing/>
      </w:pPr>
    </w:p>
    <w:p w14:paraId="71978765" w14:textId="77777777" w:rsidR="00E13D86" w:rsidRPr="00B717ED" w:rsidRDefault="00E13D86" w:rsidP="00E13D86">
      <w:pPr>
        <w:spacing w:before="100" w:beforeAutospacing="1" w:after="100" w:afterAutospacing="1" w:line="240" w:lineRule="auto"/>
      </w:pPr>
      <w:r w:rsidRPr="00B717ED">
        <w:t xml:space="preserve">Das Internetcafé im „zentrum </w:t>
      </w:r>
      <w:r w:rsidRPr="00B717ED">
        <w:rPr>
          <w:i/>
        </w:rPr>
        <w:t>plus</w:t>
      </w:r>
      <w:r w:rsidRPr="00B717ED">
        <w:t>“ kann Ihnen Unterstützung bei den unterschiedlichen Fragen anbieten. Dazu haben wir in der Woche an vier Tagen jeweils zwei Stunden zur Verfügung, die von den beiden Computergruppen und von unseren Besuchern genutzt werden können.</w:t>
      </w:r>
    </w:p>
    <w:p w14:paraId="5D321CF5" w14:textId="77777777" w:rsidR="00E13D86" w:rsidRPr="00B717ED" w:rsidRDefault="00E13D86" w:rsidP="00E13D86">
      <w:pPr>
        <w:spacing w:before="100" w:beforeAutospacing="1" w:after="100" w:afterAutospacing="1" w:line="240" w:lineRule="auto"/>
      </w:pPr>
      <w:r w:rsidRPr="00B717ED">
        <w:t xml:space="preserve">Darüber hinaus möchten wir insbesondere die Personen aus den Gruppen des „zentrum </w:t>
      </w:r>
      <w:r w:rsidRPr="00B717ED">
        <w:rPr>
          <w:i/>
          <w:iCs/>
        </w:rPr>
        <w:t>plus</w:t>
      </w:r>
      <w:r w:rsidRPr="00B717ED">
        <w:t>“ unterstützen, die bisher noch keinen Zugang zu Computer, Internet und E</w:t>
      </w:r>
      <w:r w:rsidR="00535613" w:rsidRPr="00B717ED">
        <w:t>-Mail-Austausch gefunden haben:</w:t>
      </w:r>
      <w:r w:rsidRPr="00B717ED">
        <w:t xml:space="preserve"> in Gruppen oder in persönlicher Einzelbetreuung und nach Absprache zeitnah und individuell. </w:t>
      </w:r>
    </w:p>
    <w:p w14:paraId="668DD92A" w14:textId="77777777" w:rsidR="00E13D86" w:rsidRPr="00B717ED" w:rsidRDefault="00E13D86" w:rsidP="00E13D86">
      <w:pPr>
        <w:spacing w:before="100" w:beforeAutospacing="1" w:line="240" w:lineRule="auto"/>
      </w:pPr>
      <w:r w:rsidRPr="00B717ED">
        <w:t>Bitte melden Sie sich rechtzeitig für einen entsprechenden Termin an. Nutzen Sie dann einen unserer Desktop-Computer, unser Notebook/Laptop ode</w:t>
      </w:r>
      <w:r w:rsidR="00F07FEB" w:rsidRPr="00B717ED">
        <w:t>r unsere Tablets einschließlich</w:t>
      </w:r>
      <w:r w:rsidRPr="00B717ED">
        <w:t xml:space="preserve"> Drucker/ Scanner, oder bringen Sie Ihr eigenes Gerät mit (dazu bitte Netzkabel oder Ladekabel nicht vergessen).</w:t>
      </w:r>
    </w:p>
    <w:p w14:paraId="6AD10B41" w14:textId="77777777" w:rsidR="00FE2F8E" w:rsidRPr="00B717ED" w:rsidRDefault="00FE2F8E" w:rsidP="00FE2F8E">
      <w:pPr>
        <w:spacing w:before="100" w:beforeAutospacing="1" w:after="100" w:afterAutospacing="1" w:line="240" w:lineRule="auto"/>
      </w:pPr>
      <w:r w:rsidRPr="00B717ED">
        <w:lastRenderedPageBreak/>
        <w:t>Das „</w:t>
      </w:r>
      <w:r w:rsidRPr="00B717ED">
        <w:rPr>
          <w:b/>
          <w:bCs/>
        </w:rPr>
        <w:t>Begleitete Surfen</w:t>
      </w:r>
      <w:r w:rsidRPr="00B717ED">
        <w:t>“ findet in den Räumen des Internetcafés in der 1. Etage statt:</w:t>
      </w:r>
    </w:p>
    <w:p w14:paraId="70A9A523" w14:textId="77777777" w:rsidR="00FE2F8E" w:rsidRPr="00B717ED" w:rsidRDefault="00FE2F8E" w:rsidP="00FE2F8E">
      <w:pPr>
        <w:pStyle w:val="Listenabsatz"/>
        <w:numPr>
          <w:ilvl w:val="0"/>
          <w:numId w:val="5"/>
        </w:numPr>
        <w:tabs>
          <w:tab w:val="left" w:pos="2268"/>
        </w:tabs>
        <w:spacing w:before="100" w:beforeAutospacing="1" w:after="100" w:afterAutospacing="1" w:line="240" w:lineRule="auto"/>
        <w:ind w:left="709" w:hanging="425"/>
      </w:pPr>
      <w:r w:rsidRPr="00B717ED">
        <w:t>Dienstag</w:t>
      </w:r>
      <w:r w:rsidRPr="00B717ED">
        <w:tab/>
        <w:t>10:30 bis 12:30 Uhr</w:t>
      </w:r>
    </w:p>
    <w:p w14:paraId="3731188A" w14:textId="77777777" w:rsidR="00FE2F8E" w:rsidRPr="00B717ED" w:rsidRDefault="00FE2F8E" w:rsidP="00FE2F8E">
      <w:pPr>
        <w:pStyle w:val="Listenabsatz"/>
        <w:numPr>
          <w:ilvl w:val="0"/>
          <w:numId w:val="5"/>
        </w:numPr>
        <w:tabs>
          <w:tab w:val="left" w:pos="2268"/>
        </w:tabs>
        <w:spacing w:before="100" w:beforeAutospacing="1" w:after="100" w:afterAutospacing="1" w:line="240" w:lineRule="auto"/>
        <w:ind w:left="709" w:hanging="425"/>
      </w:pPr>
      <w:r w:rsidRPr="00B717ED">
        <w:t>Mittwoch</w:t>
      </w:r>
      <w:r w:rsidRPr="00B717ED">
        <w:tab/>
        <w:t>10:30 bis 12:30 Uhr</w:t>
      </w:r>
    </w:p>
    <w:p w14:paraId="71874477" w14:textId="77777777" w:rsidR="00FE2F8E" w:rsidRPr="00B717ED" w:rsidRDefault="00FE2F8E" w:rsidP="00FE2F8E">
      <w:pPr>
        <w:pStyle w:val="Listenabsatz"/>
        <w:numPr>
          <w:ilvl w:val="0"/>
          <w:numId w:val="5"/>
        </w:numPr>
        <w:tabs>
          <w:tab w:val="left" w:pos="2268"/>
        </w:tabs>
        <w:spacing w:before="100" w:beforeAutospacing="1" w:after="100" w:afterAutospacing="1" w:line="240" w:lineRule="auto"/>
        <w:ind w:left="709" w:hanging="425"/>
      </w:pPr>
      <w:r w:rsidRPr="00B717ED">
        <w:t>Donnerstag</w:t>
      </w:r>
      <w:r w:rsidRPr="00B717ED">
        <w:tab/>
        <w:t>10:00 bis 12:00 Uhr</w:t>
      </w:r>
    </w:p>
    <w:p w14:paraId="6D5A7D5E" w14:textId="77777777" w:rsidR="00FE2F8E" w:rsidRPr="00B717ED" w:rsidRDefault="00FE2F8E" w:rsidP="00FE2F8E">
      <w:pPr>
        <w:pStyle w:val="Listenabsatz"/>
        <w:tabs>
          <w:tab w:val="left" w:pos="2268"/>
        </w:tabs>
        <w:spacing w:before="100" w:beforeAutospacing="1" w:after="100" w:afterAutospacing="1" w:line="240" w:lineRule="auto"/>
        <w:ind w:left="709"/>
      </w:pPr>
      <w:r w:rsidRPr="00B717ED">
        <w:tab/>
        <w:t>(nur für die Gruppe Computermäuse)</w:t>
      </w:r>
    </w:p>
    <w:p w14:paraId="43886DF8" w14:textId="77777777" w:rsidR="00FE2F8E" w:rsidRPr="00B717ED" w:rsidRDefault="00FE2F8E" w:rsidP="00FE2F8E">
      <w:pPr>
        <w:pStyle w:val="Listenabsatz"/>
        <w:numPr>
          <w:ilvl w:val="0"/>
          <w:numId w:val="5"/>
        </w:numPr>
        <w:tabs>
          <w:tab w:val="left" w:pos="2268"/>
        </w:tabs>
        <w:spacing w:before="100" w:beforeAutospacing="1" w:after="100" w:afterAutospacing="1" w:line="240" w:lineRule="auto"/>
        <w:ind w:left="709" w:hanging="425"/>
      </w:pPr>
      <w:r w:rsidRPr="00B717ED">
        <w:t>Freitag</w:t>
      </w:r>
      <w:r w:rsidRPr="00B717ED">
        <w:tab/>
        <w:t>10:30 bis 12:30 Uhr</w:t>
      </w:r>
    </w:p>
    <w:p w14:paraId="63EF8F72" w14:textId="77777777" w:rsidR="00726048" w:rsidRPr="00B717ED" w:rsidRDefault="00FE2F8E" w:rsidP="00726048">
      <w:pPr>
        <w:spacing w:line="240" w:lineRule="auto"/>
      </w:pPr>
      <w:r w:rsidRPr="00B717ED">
        <w:rPr>
          <w:noProof/>
        </w:rPr>
        <w:drawing>
          <wp:anchor distT="0" distB="0" distL="114300" distR="3708400" simplePos="0" relativeHeight="259663360" behindDoc="0" locked="0" layoutInCell="1" allowOverlap="1" wp14:anchorId="7BA14E43" wp14:editId="76444AA9">
            <wp:simplePos x="0" y="0"/>
            <wp:positionH relativeFrom="margin">
              <wp:align>left</wp:align>
            </wp:positionH>
            <wp:positionV relativeFrom="paragraph">
              <wp:posOffset>1181100</wp:posOffset>
            </wp:positionV>
            <wp:extent cx="3571200" cy="2160000"/>
            <wp:effectExtent l="0" t="0" r="0" b="0"/>
            <wp:wrapSquare wrapText="bothSides"/>
            <wp:docPr id="674421120" name="Grafik 1" descr="Ein Bild, das Person, Kleidung, Im Haus,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21120" name="Grafik 1" descr="Ein Bild, das Person, Kleidung, Im Haus, Menschliches Gesicht enthält.&#10;&#10;Automatisch generierte Beschreibun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571200" cy="2160000"/>
                    </a:xfrm>
                    <a:prstGeom prst="rect">
                      <a:avLst/>
                    </a:prstGeom>
                    <a:noFill/>
                  </pic:spPr>
                </pic:pic>
              </a:graphicData>
            </a:graphic>
            <wp14:sizeRelH relativeFrom="margin">
              <wp14:pctWidth>0</wp14:pctWidth>
            </wp14:sizeRelH>
            <wp14:sizeRelV relativeFrom="margin">
              <wp14:pctHeight>0</wp14:pctHeight>
            </wp14:sizeRelV>
          </wp:anchor>
        </w:drawing>
      </w:r>
      <w:r w:rsidRPr="00B717ED">
        <w:t xml:space="preserve">mit den Mitgliedern des Internetcafé-Teams: </w:t>
      </w:r>
      <w:r w:rsidRPr="00B717ED">
        <w:br/>
        <w:t>Dieter Claas, Sigrid Grafflage, W</w:t>
      </w:r>
      <w:r w:rsidR="00EA05B3" w:rsidRPr="00B717ED">
        <w:t>olfgang Goebel</w:t>
      </w:r>
      <w:r w:rsidRPr="00B717ED">
        <w:t xml:space="preserve">, </w:t>
      </w:r>
    </w:p>
    <w:p w14:paraId="785EE5C6" w14:textId="77777777" w:rsidR="00726048" w:rsidRPr="00B717ED" w:rsidRDefault="00FE2F8E" w:rsidP="00726048">
      <w:pPr>
        <w:spacing w:line="240" w:lineRule="auto"/>
      </w:pPr>
      <w:r w:rsidRPr="00B717ED">
        <w:t>Werner Leinhos, Wolfgang Mäschig</w:t>
      </w:r>
      <w:r w:rsidR="00F07FEB" w:rsidRPr="00B717ED">
        <w:t>,</w:t>
      </w:r>
      <w:r w:rsidRPr="00B717ED">
        <w:t xml:space="preserve"> </w:t>
      </w:r>
      <w:r w:rsidR="006C3D9C" w:rsidRPr="00B717ED">
        <w:t>Christiane Pietsch</w:t>
      </w:r>
      <w:r w:rsidR="00726048" w:rsidRPr="00B717ED">
        <w:t>,</w:t>
      </w:r>
      <w:r w:rsidR="00F9352E" w:rsidRPr="00B717ED">
        <w:t xml:space="preserve"> </w:t>
      </w:r>
    </w:p>
    <w:p w14:paraId="6BA1C334" w14:textId="77777777" w:rsidR="00FE2F8E" w:rsidRPr="00B717ED" w:rsidRDefault="00FE2F8E" w:rsidP="00726048">
      <w:pPr>
        <w:spacing w:line="240" w:lineRule="auto"/>
      </w:pPr>
      <w:r w:rsidRPr="00B717ED">
        <w:t>Heinz Rieger</w:t>
      </w:r>
      <w:r w:rsidR="00620F30" w:rsidRPr="00B717ED">
        <w:t xml:space="preserve"> und </w:t>
      </w:r>
      <w:r w:rsidR="00F9352E" w:rsidRPr="00B717ED">
        <w:t>Robert Scharpf</w:t>
      </w:r>
      <w:r w:rsidR="00620F30" w:rsidRPr="00B717ED">
        <w:t xml:space="preserve"> </w:t>
      </w:r>
      <w:r w:rsidRPr="00B717ED">
        <w:t>– in enger Zusammenarbeit mit den Trainern der Handysprechstunden.</w:t>
      </w:r>
    </w:p>
    <w:p w14:paraId="37CA9FD9" w14:textId="77777777" w:rsidR="00FE2F8E" w:rsidRPr="00B717ED" w:rsidRDefault="00FE2F8E" w:rsidP="00FE2F8E">
      <w:pPr>
        <w:spacing w:before="100" w:beforeAutospacing="1" w:after="100" w:afterAutospacing="1" w:line="240" w:lineRule="auto"/>
      </w:pPr>
      <w:r w:rsidRPr="00B717ED">
        <w:t>Infos und Rückfragen zum Internetcafé und Team:</w:t>
      </w:r>
      <w:r w:rsidRPr="00B717ED">
        <w:br/>
        <w:t>Inge Gößling Tel. 87 52 82 59</w:t>
      </w:r>
    </w:p>
    <w:p w14:paraId="73630858" w14:textId="77777777" w:rsidR="00E7711D" w:rsidRPr="007E01E5" w:rsidRDefault="00E7711D" w:rsidP="00731F72">
      <w:pPr>
        <w:rPr>
          <w:highlight w:val="yellow"/>
        </w:rPr>
      </w:pPr>
      <w:r w:rsidRPr="007E01E5">
        <w:rPr>
          <w:highlight w:val="yellow"/>
        </w:rPr>
        <w:br w:type="page"/>
      </w:r>
    </w:p>
    <w:p w14:paraId="394400DE" w14:textId="77777777" w:rsidR="006F407D" w:rsidRPr="007E01E5" w:rsidRDefault="006F407D" w:rsidP="00731F72">
      <w:pPr>
        <w:rPr>
          <w:highlight w:val="yellow"/>
        </w:rPr>
        <w:sectPr w:rsidR="006F407D" w:rsidRPr="007E01E5" w:rsidSect="00E47D40">
          <w:headerReference w:type="default" r:id="rId41"/>
          <w:pgSz w:w="8392" w:h="11907" w:code="11"/>
          <w:pgMar w:top="992" w:right="454" w:bottom="567" w:left="567" w:header="567" w:footer="170" w:gutter="0"/>
          <w:cols w:space="283"/>
          <w:docGrid w:linePitch="360"/>
        </w:sectPr>
      </w:pPr>
    </w:p>
    <w:p w14:paraId="00E229E1" w14:textId="77777777" w:rsidR="00A21BDF" w:rsidRPr="00D70866" w:rsidRDefault="00C25FE5" w:rsidP="007B1514">
      <w:pPr>
        <w:tabs>
          <w:tab w:val="center" w:pos="3629"/>
        </w:tabs>
        <w:spacing w:line="240" w:lineRule="auto"/>
        <w:jc w:val="center"/>
      </w:pPr>
      <w:r w:rsidRPr="00D70866">
        <w:lastRenderedPageBreak/>
        <w:t>Wir freuen uns, Sie an</w:t>
      </w:r>
      <w:r w:rsidR="00A21BDF" w:rsidRPr="00D70866">
        <w:t xml:space="preserve"> unserem</w:t>
      </w:r>
    </w:p>
    <w:p w14:paraId="7F6D5F6C" w14:textId="77777777" w:rsidR="00F316A7" w:rsidRPr="00D70866" w:rsidRDefault="00A21BDF" w:rsidP="007B1514">
      <w:pPr>
        <w:tabs>
          <w:tab w:val="center" w:pos="3629"/>
        </w:tabs>
        <w:spacing w:line="240" w:lineRule="auto"/>
        <w:jc w:val="center"/>
        <w:rPr>
          <w:b/>
          <w:sz w:val="36"/>
          <w:szCs w:val="36"/>
        </w:rPr>
      </w:pPr>
      <w:r w:rsidRPr="00D70866">
        <w:rPr>
          <w:b/>
          <w:sz w:val="36"/>
          <w:szCs w:val="36"/>
        </w:rPr>
        <w:t xml:space="preserve">STANDORT </w:t>
      </w:r>
      <w:r w:rsidR="00F316A7" w:rsidRPr="00D70866">
        <w:rPr>
          <w:b/>
          <w:sz w:val="36"/>
          <w:szCs w:val="36"/>
        </w:rPr>
        <w:t>GOLZHEIM</w:t>
      </w:r>
    </w:p>
    <w:p w14:paraId="21F2A567" w14:textId="77777777" w:rsidR="00F316A7" w:rsidRPr="00D70866" w:rsidRDefault="00F316A7" w:rsidP="007B1514">
      <w:pPr>
        <w:spacing w:line="240" w:lineRule="auto"/>
        <w:jc w:val="center"/>
      </w:pPr>
      <w:r w:rsidRPr="00D70866">
        <w:t>begrüßen zu dürfen.</w:t>
      </w:r>
    </w:p>
    <w:p w14:paraId="74C02679" w14:textId="77777777" w:rsidR="007E3CF9" w:rsidRPr="00D70866" w:rsidRDefault="007E3CF9" w:rsidP="007B1514">
      <w:pPr>
        <w:jc w:val="center"/>
      </w:pPr>
    </w:p>
    <w:p w14:paraId="226311E6" w14:textId="77777777" w:rsidR="00D70866" w:rsidRDefault="007B1514" w:rsidP="007B1514">
      <w:pPr>
        <w:tabs>
          <w:tab w:val="center" w:pos="3629"/>
        </w:tabs>
        <w:spacing w:line="240" w:lineRule="auto"/>
        <w:rPr>
          <w:rFonts w:cstheme="minorHAnsi"/>
        </w:rPr>
      </w:pPr>
      <w:r w:rsidRPr="00D70866">
        <w:rPr>
          <w:rFonts w:cstheme="minorHAnsi"/>
        </w:rPr>
        <w:t xml:space="preserve">Der Standort Golzheim ist dem </w:t>
      </w:r>
      <w:r w:rsidR="00F472C8" w:rsidRPr="00D70866">
        <w:rPr>
          <w:rFonts w:cstheme="minorHAnsi"/>
        </w:rPr>
        <w:t>„</w:t>
      </w:r>
      <w:r w:rsidRPr="00D70866">
        <w:rPr>
          <w:rFonts w:cstheme="minorHAnsi"/>
        </w:rPr>
        <w:t xml:space="preserve">zentrum </w:t>
      </w:r>
      <w:r w:rsidRPr="00D70866">
        <w:rPr>
          <w:rFonts w:cstheme="minorHAnsi"/>
          <w:i/>
        </w:rPr>
        <w:t>plus</w:t>
      </w:r>
      <w:r w:rsidR="00F472C8" w:rsidRPr="00D70866">
        <w:rPr>
          <w:rFonts w:cstheme="minorHAnsi"/>
          <w:i/>
        </w:rPr>
        <w:t>“</w:t>
      </w:r>
      <w:r w:rsidRPr="00D70866">
        <w:rPr>
          <w:rFonts w:cstheme="minorHAnsi"/>
          <w:i/>
        </w:rPr>
        <w:t xml:space="preserve"> </w:t>
      </w:r>
      <w:r w:rsidRPr="00D70866">
        <w:rPr>
          <w:rFonts w:cstheme="minorHAnsi"/>
        </w:rPr>
        <w:t xml:space="preserve">Derendorf-Golzheim der Diakonie Düsseldorf zugehörig, doch sind die Teilnehmenden in den Räumen der </w:t>
      </w:r>
      <w:r w:rsidR="0099784E" w:rsidRPr="00D70866">
        <w:rPr>
          <w:bCs/>
        </w:rPr>
        <w:t xml:space="preserve">Ev. </w:t>
      </w:r>
      <w:r w:rsidR="0099784E" w:rsidRPr="00D70866">
        <w:rPr>
          <w:rFonts w:cstheme="minorHAnsi"/>
        </w:rPr>
        <w:t xml:space="preserve">Kirchengemeinde </w:t>
      </w:r>
      <w:r w:rsidR="00ED207A" w:rsidRPr="00D70866">
        <w:rPr>
          <w:rFonts w:cstheme="minorHAnsi"/>
        </w:rPr>
        <w:t xml:space="preserve">Kaiserswerth –Tersteegen </w:t>
      </w:r>
      <w:r w:rsidRPr="00D70866">
        <w:rPr>
          <w:rFonts w:cstheme="minorHAnsi"/>
        </w:rPr>
        <w:t>aktiv. Hier haben Sie die Möglichkeit</w:t>
      </w:r>
      <w:r w:rsidR="00535613" w:rsidRPr="00D70866">
        <w:rPr>
          <w:rFonts w:cstheme="minorHAnsi"/>
        </w:rPr>
        <w:t>,</w:t>
      </w:r>
      <w:r w:rsidRPr="00D70866">
        <w:rPr>
          <w:rFonts w:cstheme="minorHAnsi"/>
        </w:rPr>
        <w:t xml:space="preserve"> Ideen zur Freizeitgestaltung umzusetzen, sich von Neuem inspirieren zu lassen und Ihre Kompetenzen einzubringen. Wollen Sie kreative Ideen ausprobi</w:t>
      </w:r>
      <w:r w:rsidR="00535613" w:rsidRPr="00D70866">
        <w:rPr>
          <w:rFonts w:cstheme="minorHAnsi"/>
        </w:rPr>
        <w:t>eren oder vermitteln? Sind Sie k</w:t>
      </w:r>
      <w:r w:rsidRPr="00D70866">
        <w:rPr>
          <w:rFonts w:cstheme="minorHAnsi"/>
        </w:rPr>
        <w:t xml:space="preserve">ulturinteressiert? Oder möchten Sie einfach die Gesellschaft von netten Menschen genießen und sich gemeinsam austauschen? Wir freuen uns über Ihr Mitwirken und gesellige Momente. </w:t>
      </w:r>
    </w:p>
    <w:p w14:paraId="7465D1B5" w14:textId="1390503E" w:rsidR="007B1514" w:rsidRPr="00D70866" w:rsidRDefault="007B1514" w:rsidP="007B1514">
      <w:pPr>
        <w:tabs>
          <w:tab w:val="center" w:pos="3629"/>
        </w:tabs>
        <w:spacing w:line="240" w:lineRule="auto"/>
        <w:rPr>
          <w:rFonts w:cstheme="minorHAnsi"/>
        </w:rPr>
      </w:pPr>
      <w:r w:rsidRPr="00D70866">
        <w:rPr>
          <w:rFonts w:cstheme="minorHAnsi"/>
          <w:bCs/>
        </w:rPr>
        <w:t>Seien Sie herzlich willkommen!</w:t>
      </w:r>
    </w:p>
    <w:p w14:paraId="012AF91B" w14:textId="77777777" w:rsidR="00234314" w:rsidRPr="00D70866" w:rsidRDefault="00234314" w:rsidP="00731F72">
      <w:pPr>
        <w:rPr>
          <w:sz w:val="26"/>
          <w:szCs w:val="26"/>
        </w:rPr>
      </w:pPr>
    </w:p>
    <w:p w14:paraId="68A32718" w14:textId="77777777" w:rsidR="007E10C1" w:rsidRPr="00D70866" w:rsidRDefault="00AD11E9" w:rsidP="007E10C1">
      <w:pPr>
        <w:spacing w:line="240" w:lineRule="auto"/>
        <w:jc w:val="center"/>
        <w:rPr>
          <w:b/>
          <w:bCs/>
          <w:sz w:val="26"/>
          <w:szCs w:val="26"/>
        </w:rPr>
      </w:pPr>
      <w:r w:rsidRPr="00D70866">
        <w:rPr>
          <w:b/>
          <w:bCs/>
          <w:sz w:val="26"/>
          <w:szCs w:val="26"/>
        </w:rPr>
        <w:t xml:space="preserve">Ort: </w:t>
      </w:r>
      <w:r w:rsidR="00ED207A" w:rsidRPr="00D70866">
        <w:rPr>
          <w:bCs/>
          <w:sz w:val="26"/>
          <w:szCs w:val="26"/>
        </w:rPr>
        <w:t xml:space="preserve">Ev. </w:t>
      </w:r>
      <w:r w:rsidR="00ED207A" w:rsidRPr="00D70866">
        <w:rPr>
          <w:rFonts w:cstheme="minorHAnsi"/>
          <w:sz w:val="26"/>
          <w:szCs w:val="26"/>
        </w:rPr>
        <w:t>Kirchengemeinde Kaiserswerth –Tersteegen</w:t>
      </w:r>
    </w:p>
    <w:p w14:paraId="561FBCF4" w14:textId="77777777" w:rsidR="007E10C1" w:rsidRPr="00D70866" w:rsidRDefault="007E10C1" w:rsidP="007E10C1">
      <w:pPr>
        <w:spacing w:line="240" w:lineRule="auto"/>
        <w:jc w:val="center"/>
        <w:rPr>
          <w:b/>
          <w:bCs/>
          <w:sz w:val="26"/>
          <w:szCs w:val="26"/>
        </w:rPr>
      </w:pPr>
      <w:r w:rsidRPr="00D70866">
        <w:rPr>
          <w:b/>
          <w:bCs/>
          <w:sz w:val="26"/>
          <w:szCs w:val="26"/>
        </w:rPr>
        <w:t>Tersteegenplatz 1</w:t>
      </w:r>
    </w:p>
    <w:p w14:paraId="1AA0BDE6" w14:textId="77777777" w:rsidR="007E10C1" w:rsidRPr="00D70866" w:rsidRDefault="007E10C1" w:rsidP="007E10C1">
      <w:pPr>
        <w:spacing w:line="240" w:lineRule="auto"/>
        <w:jc w:val="center"/>
        <w:rPr>
          <w:b/>
          <w:bCs/>
          <w:sz w:val="26"/>
          <w:szCs w:val="26"/>
        </w:rPr>
      </w:pPr>
      <w:r w:rsidRPr="00D70866">
        <w:rPr>
          <w:b/>
          <w:bCs/>
          <w:sz w:val="26"/>
          <w:szCs w:val="26"/>
        </w:rPr>
        <w:t>40474 Düsseldorf – Golzheim.</w:t>
      </w:r>
    </w:p>
    <w:p w14:paraId="23A1F18E" w14:textId="77777777" w:rsidR="007E10C1" w:rsidRPr="00D70866" w:rsidRDefault="007E10C1" w:rsidP="007E10C1">
      <w:pPr>
        <w:spacing w:line="240" w:lineRule="auto"/>
        <w:jc w:val="center"/>
      </w:pPr>
      <w:r w:rsidRPr="00D70866">
        <w:t>(U78, U79, Haltestelle „Reeser Platz“)</w:t>
      </w:r>
    </w:p>
    <w:p w14:paraId="16BC95A0" w14:textId="77777777" w:rsidR="00234314" w:rsidRPr="00D70866" w:rsidRDefault="00234314" w:rsidP="00731F72"/>
    <w:p w14:paraId="5BC4E813" w14:textId="77777777" w:rsidR="00493436" w:rsidRPr="00D70866" w:rsidRDefault="00493436" w:rsidP="00240CF5">
      <w:pPr>
        <w:shd w:val="clear" w:color="auto" w:fill="F2F2F2" w:themeFill="background1" w:themeFillShade="F2"/>
        <w:spacing w:line="240" w:lineRule="auto"/>
        <w:jc w:val="center"/>
      </w:pPr>
    </w:p>
    <w:p w14:paraId="2C080FA6" w14:textId="77777777" w:rsidR="00493436" w:rsidRPr="00D70866" w:rsidRDefault="00493436" w:rsidP="00240CF5">
      <w:pPr>
        <w:shd w:val="clear" w:color="auto" w:fill="F2F2F2" w:themeFill="background1" w:themeFillShade="F2"/>
        <w:spacing w:line="240" w:lineRule="auto"/>
        <w:jc w:val="center"/>
      </w:pPr>
      <w:r w:rsidRPr="00D70866">
        <w:t>Für weitere Informationen wenden Sie sich gerne an</w:t>
      </w:r>
    </w:p>
    <w:p w14:paraId="4C4D189D" w14:textId="77777777" w:rsidR="00493436" w:rsidRPr="00D70866" w:rsidRDefault="00493436" w:rsidP="00240CF5">
      <w:pPr>
        <w:shd w:val="clear" w:color="auto" w:fill="F2F2F2" w:themeFill="background1" w:themeFillShade="F2"/>
        <w:spacing w:line="240" w:lineRule="auto"/>
        <w:jc w:val="center"/>
        <w:rPr>
          <w:sz w:val="24"/>
          <w:szCs w:val="24"/>
        </w:rPr>
      </w:pPr>
      <w:r w:rsidRPr="00D70866">
        <w:rPr>
          <w:sz w:val="24"/>
          <w:szCs w:val="24"/>
        </w:rPr>
        <w:t>Kirsten Schulte-Frohlinde</w:t>
      </w:r>
    </w:p>
    <w:p w14:paraId="44B6198C" w14:textId="77777777" w:rsidR="00493436" w:rsidRPr="00D70866" w:rsidRDefault="00493436" w:rsidP="00240CF5">
      <w:pPr>
        <w:shd w:val="clear" w:color="auto" w:fill="F2F2F2" w:themeFill="background1" w:themeFillShade="F2"/>
        <w:spacing w:line="240" w:lineRule="auto"/>
        <w:jc w:val="center"/>
        <w:rPr>
          <w:sz w:val="24"/>
          <w:szCs w:val="24"/>
        </w:rPr>
      </w:pPr>
    </w:p>
    <w:p w14:paraId="18FEF9E3" w14:textId="65DF72D1" w:rsidR="00F560E4" w:rsidRPr="00D70866" w:rsidRDefault="006378DB" w:rsidP="00240CF5">
      <w:pPr>
        <w:shd w:val="clear" w:color="auto" w:fill="F2F2F2" w:themeFill="background1" w:themeFillShade="F2"/>
        <w:spacing w:line="240" w:lineRule="auto"/>
        <w:jc w:val="center"/>
      </w:pPr>
      <w:r w:rsidRPr="00D70866">
        <w:t>Di</w:t>
      </w:r>
      <w:r w:rsidR="00F560E4" w:rsidRPr="00D70866">
        <w:t>enstag</w:t>
      </w:r>
      <w:r w:rsidR="00EE4067" w:rsidRPr="00D70866">
        <w:t xml:space="preserve">s </w:t>
      </w:r>
      <w:r w:rsidRPr="00D70866">
        <w:t>von 10</w:t>
      </w:r>
      <w:r w:rsidR="00240CF5" w:rsidRPr="00D70866">
        <w:t xml:space="preserve"> bis 13:</w:t>
      </w:r>
      <w:r w:rsidR="001F6EA8">
        <w:t>0</w:t>
      </w:r>
      <w:r w:rsidR="00240CF5" w:rsidRPr="00D70866">
        <w:t xml:space="preserve">0 Uhr </w:t>
      </w:r>
      <w:r w:rsidR="00493436" w:rsidRPr="00D70866">
        <w:t xml:space="preserve">unter </w:t>
      </w:r>
    </w:p>
    <w:p w14:paraId="08C52DC5" w14:textId="77777777" w:rsidR="00493436" w:rsidRPr="00D70866" w:rsidRDefault="00F560E4" w:rsidP="00F560E4">
      <w:pPr>
        <w:shd w:val="clear" w:color="auto" w:fill="F2F2F2" w:themeFill="background1" w:themeFillShade="F2"/>
        <w:spacing w:line="240" w:lineRule="auto"/>
        <w:jc w:val="center"/>
      </w:pPr>
      <w:r w:rsidRPr="00D70866">
        <w:t xml:space="preserve">Tel: 0162/24 62 147, </w:t>
      </w:r>
    </w:p>
    <w:p w14:paraId="0F7989CE" w14:textId="6D6AC2F8" w:rsidR="00240CF5" w:rsidRPr="00D70866" w:rsidRDefault="00F560E4" w:rsidP="00240CF5">
      <w:pPr>
        <w:shd w:val="clear" w:color="auto" w:fill="F2F2F2" w:themeFill="background1" w:themeFillShade="F2"/>
        <w:spacing w:line="240" w:lineRule="auto"/>
        <w:jc w:val="center"/>
      </w:pPr>
      <w:r w:rsidRPr="00D70866">
        <w:t xml:space="preserve">oder </w:t>
      </w:r>
      <w:r w:rsidR="00493436" w:rsidRPr="00D70866">
        <w:t>Mo, Mi</w:t>
      </w:r>
      <w:r w:rsidR="00DD672B" w:rsidRPr="00D70866">
        <w:t xml:space="preserve"> und </w:t>
      </w:r>
      <w:r w:rsidR="00493436" w:rsidRPr="00D70866">
        <w:t>Do unter Tel: 0211/ 87 52 82 59</w:t>
      </w:r>
    </w:p>
    <w:p w14:paraId="44A84FE5" w14:textId="77777777" w:rsidR="00493436" w:rsidRPr="00D70866" w:rsidRDefault="00493436" w:rsidP="00240CF5">
      <w:pPr>
        <w:shd w:val="clear" w:color="auto" w:fill="F2F2F2" w:themeFill="background1" w:themeFillShade="F2"/>
        <w:spacing w:line="240" w:lineRule="auto"/>
        <w:jc w:val="center"/>
      </w:pPr>
      <w:r w:rsidRPr="00D70866">
        <w:t xml:space="preserve">(„zentrum </w:t>
      </w:r>
      <w:r w:rsidRPr="00D70866">
        <w:rPr>
          <w:i/>
        </w:rPr>
        <w:t>plus</w:t>
      </w:r>
      <w:r w:rsidRPr="00D70866">
        <w:t>“)</w:t>
      </w:r>
    </w:p>
    <w:p w14:paraId="080DD68B" w14:textId="77777777" w:rsidR="00F560E4" w:rsidRPr="00D70866" w:rsidRDefault="00F560E4" w:rsidP="00240CF5">
      <w:pPr>
        <w:shd w:val="clear" w:color="auto" w:fill="F2F2F2" w:themeFill="background1" w:themeFillShade="F2"/>
        <w:spacing w:line="240" w:lineRule="auto"/>
        <w:jc w:val="center"/>
      </w:pPr>
    </w:p>
    <w:p w14:paraId="15EC3783" w14:textId="77777777" w:rsidR="00EE30D8" w:rsidRPr="00D70866" w:rsidRDefault="00A667CD" w:rsidP="00F560E4">
      <w:pPr>
        <w:shd w:val="clear" w:color="auto" w:fill="F2F2F2" w:themeFill="background1" w:themeFillShade="F2"/>
        <w:spacing w:line="240" w:lineRule="auto"/>
        <w:jc w:val="center"/>
      </w:pPr>
      <w:r w:rsidRPr="00D70866">
        <w:t>E-</w:t>
      </w:r>
      <w:r w:rsidR="00EE30D8" w:rsidRPr="00D70866">
        <w:t>Mail:</w:t>
      </w:r>
    </w:p>
    <w:p w14:paraId="221A6C17" w14:textId="77777777" w:rsidR="007B1514" w:rsidRPr="00D70866" w:rsidRDefault="00AD11E9" w:rsidP="007B1514">
      <w:pPr>
        <w:shd w:val="clear" w:color="auto" w:fill="F2F2F2" w:themeFill="background1" w:themeFillShade="F2"/>
        <w:spacing w:line="240" w:lineRule="auto"/>
        <w:jc w:val="center"/>
      </w:pPr>
      <w:r w:rsidRPr="00D70866">
        <w:t>k</w:t>
      </w:r>
      <w:r w:rsidR="00A21BDF" w:rsidRPr="00D70866">
        <w:t>irsten.schulte-frohlinde@diakonie-duesseldorf.de</w:t>
      </w:r>
    </w:p>
    <w:p w14:paraId="6AB17D7A" w14:textId="77777777" w:rsidR="00F560E4" w:rsidRPr="007E01E5" w:rsidRDefault="00F560E4" w:rsidP="000477A5">
      <w:pPr>
        <w:spacing w:line="240" w:lineRule="auto"/>
        <w:rPr>
          <w:b/>
          <w:iCs/>
          <w:sz w:val="24"/>
          <w:szCs w:val="24"/>
          <w:highlight w:val="yellow"/>
        </w:rPr>
      </w:pPr>
    </w:p>
    <w:p w14:paraId="3627AA55" w14:textId="77777777" w:rsidR="005E2F60" w:rsidRPr="008867FA" w:rsidRDefault="005E2F60" w:rsidP="000477A5">
      <w:pPr>
        <w:spacing w:line="240" w:lineRule="auto"/>
        <w:rPr>
          <w:b/>
          <w:iCs/>
          <w:sz w:val="24"/>
          <w:szCs w:val="24"/>
        </w:rPr>
      </w:pPr>
      <w:r w:rsidRPr="008867FA">
        <w:rPr>
          <w:b/>
          <w:iCs/>
          <w:sz w:val="24"/>
          <w:szCs w:val="24"/>
        </w:rPr>
        <w:lastRenderedPageBreak/>
        <w:t xml:space="preserve">Kultur </w:t>
      </w:r>
      <w:r w:rsidR="0075355B" w:rsidRPr="008867FA">
        <w:rPr>
          <w:b/>
          <w:iCs/>
          <w:sz w:val="24"/>
          <w:szCs w:val="24"/>
        </w:rPr>
        <w:t xml:space="preserve">&amp; </w:t>
      </w:r>
      <w:r w:rsidRPr="008867FA">
        <w:rPr>
          <w:b/>
          <w:iCs/>
          <w:sz w:val="24"/>
          <w:szCs w:val="24"/>
        </w:rPr>
        <w:t>Kaffee am Dienstag</w:t>
      </w:r>
    </w:p>
    <w:p w14:paraId="2ABE3FC5" w14:textId="77777777" w:rsidR="00C25FE5" w:rsidRPr="008867FA" w:rsidRDefault="005E2F60" w:rsidP="00F220E3">
      <w:pPr>
        <w:spacing w:line="240" w:lineRule="auto"/>
      </w:pPr>
      <w:r w:rsidRPr="008867FA">
        <w:t>Wir tauschen uns miteinander aus,</w:t>
      </w:r>
      <w:r w:rsidR="005A6080" w:rsidRPr="008867FA">
        <w:t xml:space="preserve"> lachen, diskutieren, </w:t>
      </w:r>
    </w:p>
    <w:p w14:paraId="5FA12794" w14:textId="77777777" w:rsidR="0075355B" w:rsidRPr="008867FA" w:rsidRDefault="005A6080" w:rsidP="00F220E3">
      <w:pPr>
        <w:spacing w:line="240" w:lineRule="auto"/>
      </w:pPr>
      <w:r w:rsidRPr="008867FA">
        <w:t xml:space="preserve">philosophieren und </w:t>
      </w:r>
      <w:r w:rsidR="005E2F60" w:rsidRPr="008867FA">
        <w:t>lassen uns von</w:t>
      </w:r>
      <w:r w:rsidRPr="008867FA">
        <w:t xml:space="preserve"> mitgebrachten Texten, </w:t>
      </w:r>
    </w:p>
    <w:p w14:paraId="569863AC" w14:textId="6596D3AD" w:rsidR="0024739A" w:rsidRPr="008867FA" w:rsidRDefault="005A6080" w:rsidP="00F220E3">
      <w:pPr>
        <w:spacing w:line="240" w:lineRule="auto"/>
      </w:pPr>
      <w:r w:rsidRPr="008867FA">
        <w:t>Themen und allerlei Wissenswertem inspirieren.</w:t>
      </w:r>
      <w:r w:rsidR="00CF5ED1" w:rsidRPr="008867FA">
        <w:t xml:space="preserve"> </w:t>
      </w:r>
    </w:p>
    <w:tbl>
      <w:tblPr>
        <w:tblStyle w:val="Tabellenraster"/>
        <w:tblW w:w="0" w:type="auto"/>
        <w:tblLook w:val="04A0" w:firstRow="1" w:lastRow="0" w:firstColumn="1" w:lastColumn="0" w:noHBand="0" w:noVBand="1"/>
      </w:tblPr>
      <w:tblGrid>
        <w:gridCol w:w="1642"/>
        <w:gridCol w:w="5583"/>
      </w:tblGrid>
      <w:tr w:rsidR="003910A8" w:rsidRPr="008867FA" w14:paraId="498A4D1B" w14:textId="77777777" w:rsidTr="009E1B5C">
        <w:tc>
          <w:tcPr>
            <w:tcW w:w="1642" w:type="dxa"/>
          </w:tcPr>
          <w:p w14:paraId="2F349F0B" w14:textId="549FAED1" w:rsidR="003910A8" w:rsidRPr="008867FA" w:rsidRDefault="001C1946" w:rsidP="00EA382B">
            <w:pPr>
              <w:rPr>
                <w:b/>
              </w:rPr>
            </w:pPr>
            <w:r w:rsidRPr="008867FA">
              <w:rPr>
                <w:rFonts w:cstheme="minorHAnsi"/>
              </w:rPr>
              <w:t>14.04.</w:t>
            </w:r>
          </w:p>
        </w:tc>
        <w:tc>
          <w:tcPr>
            <w:tcW w:w="5583" w:type="dxa"/>
          </w:tcPr>
          <w:p w14:paraId="1687DDF0" w14:textId="77777777" w:rsidR="00531413" w:rsidRPr="008867FA" w:rsidRDefault="001C1946" w:rsidP="003F6DA4">
            <w:pPr>
              <w:rPr>
                <w:rFonts w:cstheme="minorHAnsi"/>
              </w:rPr>
            </w:pPr>
            <w:r w:rsidRPr="008867FA">
              <w:rPr>
                <w:rFonts w:cstheme="minorHAnsi"/>
              </w:rPr>
              <w:t>„Bert Gerresheim, Teil II“</w:t>
            </w:r>
          </w:p>
          <w:p w14:paraId="1E193EC8" w14:textId="688BA2E4" w:rsidR="001C1946" w:rsidRPr="008867FA" w:rsidRDefault="001C1946" w:rsidP="003F6DA4">
            <w:r w:rsidRPr="008867FA">
              <w:rPr>
                <w:rFonts w:cstheme="minorHAnsi"/>
              </w:rPr>
              <w:t>Vortrag von Sabine Lange</w:t>
            </w:r>
          </w:p>
        </w:tc>
      </w:tr>
      <w:tr w:rsidR="003F6DA4" w:rsidRPr="008867FA" w14:paraId="1BC1C74C" w14:textId="77777777" w:rsidTr="009E1B5C">
        <w:tc>
          <w:tcPr>
            <w:tcW w:w="1642" w:type="dxa"/>
          </w:tcPr>
          <w:p w14:paraId="59BCE577" w14:textId="2FA6B0CA" w:rsidR="003F6DA4" w:rsidRPr="008867FA" w:rsidRDefault="001C1946" w:rsidP="003F6DA4">
            <w:pPr>
              <w:rPr>
                <w:rFonts w:cstheme="minorHAnsi"/>
              </w:rPr>
            </w:pPr>
            <w:r w:rsidRPr="008867FA">
              <w:rPr>
                <w:rFonts w:cstheme="minorHAnsi"/>
              </w:rPr>
              <w:t>21.04.</w:t>
            </w:r>
          </w:p>
        </w:tc>
        <w:tc>
          <w:tcPr>
            <w:tcW w:w="5583" w:type="dxa"/>
          </w:tcPr>
          <w:p w14:paraId="52ABAABA" w14:textId="77777777" w:rsidR="001C1946" w:rsidRPr="008867FA" w:rsidRDefault="001C1946" w:rsidP="001C1946">
            <w:r w:rsidRPr="008867FA">
              <w:t xml:space="preserve">„Kleine Texte und Lektüren“ </w:t>
            </w:r>
          </w:p>
          <w:p w14:paraId="4A618F43" w14:textId="1EC182D4" w:rsidR="0087515D" w:rsidRPr="008867FA" w:rsidRDefault="001C1946" w:rsidP="001C1946">
            <w:r w:rsidRPr="008867FA">
              <w:t>vorgelesen von Günther Rabenstein</w:t>
            </w:r>
          </w:p>
        </w:tc>
      </w:tr>
      <w:tr w:rsidR="00F10D52" w:rsidRPr="008867FA" w14:paraId="18C9F497" w14:textId="77777777" w:rsidTr="009E1B5C">
        <w:tc>
          <w:tcPr>
            <w:tcW w:w="1642" w:type="dxa"/>
          </w:tcPr>
          <w:p w14:paraId="74076CCC" w14:textId="6BE191E1" w:rsidR="00F10D52" w:rsidRPr="008867FA" w:rsidRDefault="001C1946" w:rsidP="00F10D52">
            <w:pPr>
              <w:rPr>
                <w:rFonts w:cstheme="minorHAnsi"/>
              </w:rPr>
            </w:pPr>
            <w:r w:rsidRPr="008867FA">
              <w:rPr>
                <w:rFonts w:cstheme="minorHAnsi"/>
              </w:rPr>
              <w:t>28.04.</w:t>
            </w:r>
          </w:p>
        </w:tc>
        <w:tc>
          <w:tcPr>
            <w:tcW w:w="5583" w:type="dxa"/>
          </w:tcPr>
          <w:p w14:paraId="3218EFCA" w14:textId="77777777" w:rsidR="001C1946" w:rsidRPr="008867FA" w:rsidRDefault="001C1946" w:rsidP="001C1946">
            <w:r w:rsidRPr="008867FA">
              <w:t>„Das neue Kreisau“</w:t>
            </w:r>
          </w:p>
          <w:p w14:paraId="5BE5C52B" w14:textId="01B3E351" w:rsidR="0044657E" w:rsidRPr="008867FA" w:rsidRDefault="001C1946" w:rsidP="001C1946">
            <w:r w:rsidRPr="008867FA">
              <w:t>Vortrag von Waltraud Roßberg</w:t>
            </w:r>
          </w:p>
        </w:tc>
      </w:tr>
      <w:tr w:rsidR="0087515D" w:rsidRPr="008867FA" w14:paraId="44E3A9DA" w14:textId="77777777" w:rsidTr="009E1B5C">
        <w:tc>
          <w:tcPr>
            <w:tcW w:w="1642" w:type="dxa"/>
          </w:tcPr>
          <w:p w14:paraId="16B902E6" w14:textId="15D42CA6" w:rsidR="0087515D" w:rsidRPr="008867FA" w:rsidRDefault="001C1946" w:rsidP="0087515D">
            <w:pPr>
              <w:rPr>
                <w:rFonts w:cstheme="minorHAnsi"/>
              </w:rPr>
            </w:pPr>
            <w:r w:rsidRPr="008867FA">
              <w:rPr>
                <w:rFonts w:cstheme="minorHAnsi"/>
              </w:rPr>
              <w:t>05.05.</w:t>
            </w:r>
          </w:p>
        </w:tc>
        <w:tc>
          <w:tcPr>
            <w:tcW w:w="5583" w:type="dxa"/>
          </w:tcPr>
          <w:p w14:paraId="0ACE3328" w14:textId="77777777" w:rsidR="001C1946" w:rsidRPr="008867FA" w:rsidRDefault="001C1946" w:rsidP="001C1946">
            <w:r w:rsidRPr="008867FA">
              <w:t>„St. Franzisco“</w:t>
            </w:r>
          </w:p>
          <w:p w14:paraId="69999B32" w14:textId="238D4213" w:rsidR="0087515D" w:rsidRPr="008867FA" w:rsidRDefault="001C1946" w:rsidP="001C1946">
            <w:r w:rsidRPr="008867FA">
              <w:t>Bildvortrag mit Manfred Kuhnen</w:t>
            </w:r>
          </w:p>
        </w:tc>
      </w:tr>
      <w:tr w:rsidR="0087515D" w:rsidRPr="008867FA" w14:paraId="6AE3E57B" w14:textId="77777777" w:rsidTr="009E1B5C">
        <w:tc>
          <w:tcPr>
            <w:tcW w:w="1642" w:type="dxa"/>
          </w:tcPr>
          <w:p w14:paraId="6CF7DE1E" w14:textId="3032570E" w:rsidR="0087515D" w:rsidRPr="008867FA" w:rsidRDefault="001C1946" w:rsidP="0087515D">
            <w:pPr>
              <w:rPr>
                <w:rFonts w:cstheme="minorHAnsi"/>
              </w:rPr>
            </w:pPr>
            <w:r w:rsidRPr="008867FA">
              <w:rPr>
                <w:rFonts w:cstheme="minorHAnsi"/>
              </w:rPr>
              <w:t>12.05.</w:t>
            </w:r>
          </w:p>
        </w:tc>
        <w:tc>
          <w:tcPr>
            <w:tcW w:w="5583" w:type="dxa"/>
          </w:tcPr>
          <w:p w14:paraId="32990348" w14:textId="77777777" w:rsidR="001C1946" w:rsidRPr="008867FA" w:rsidRDefault="001C1946" w:rsidP="001C1946">
            <w:r w:rsidRPr="008867FA">
              <w:t>„Aktuelles Zeitgeschehen“</w:t>
            </w:r>
          </w:p>
          <w:p w14:paraId="383F2E67" w14:textId="62EE1EF6" w:rsidR="00EE4067" w:rsidRPr="008867FA" w:rsidRDefault="001C1946" w:rsidP="001C1946">
            <w:r w:rsidRPr="008867FA">
              <w:t xml:space="preserve">mit Waltraud Roßberg </w:t>
            </w:r>
          </w:p>
        </w:tc>
      </w:tr>
      <w:tr w:rsidR="001C1946" w:rsidRPr="008867FA" w14:paraId="4DD6AE6D" w14:textId="77777777" w:rsidTr="009E1B5C">
        <w:tc>
          <w:tcPr>
            <w:tcW w:w="1642" w:type="dxa"/>
          </w:tcPr>
          <w:p w14:paraId="43E78523" w14:textId="6CFFA577" w:rsidR="001C1946" w:rsidRPr="008867FA" w:rsidRDefault="001C1946" w:rsidP="001C1946">
            <w:pPr>
              <w:rPr>
                <w:rFonts w:cstheme="minorHAnsi"/>
              </w:rPr>
            </w:pPr>
            <w:r w:rsidRPr="008867FA">
              <w:rPr>
                <w:rFonts w:cstheme="minorHAnsi"/>
              </w:rPr>
              <w:t>19.05.</w:t>
            </w:r>
          </w:p>
        </w:tc>
        <w:tc>
          <w:tcPr>
            <w:tcW w:w="5583" w:type="dxa"/>
          </w:tcPr>
          <w:p w14:paraId="28F62A6D" w14:textId="77777777" w:rsidR="001C1946" w:rsidRPr="008867FA" w:rsidRDefault="001C1946" w:rsidP="001C1946">
            <w:r w:rsidRPr="008867FA">
              <w:t>„Bemerkungen zu Gauß und Humboldt –</w:t>
            </w:r>
          </w:p>
          <w:p w14:paraId="5BE86E41" w14:textId="77777777" w:rsidR="00BA41F5" w:rsidRPr="008867FA" w:rsidRDefault="001C1946" w:rsidP="001C1946">
            <w:r w:rsidRPr="008867FA">
              <w:t xml:space="preserve">Einblick in die wissenschaftlichen Leistungen des Mathematikers und des </w:t>
            </w:r>
          </w:p>
          <w:p w14:paraId="06C66381" w14:textId="246899FE" w:rsidR="001C1946" w:rsidRPr="008867FA" w:rsidRDefault="001C1946" w:rsidP="001C1946">
            <w:r w:rsidRPr="008867FA">
              <w:t>Forschungsreisenden, Teil II“</w:t>
            </w:r>
          </w:p>
          <w:p w14:paraId="18ECC1E2" w14:textId="03E3FF6B" w:rsidR="001C1946" w:rsidRPr="008867FA" w:rsidRDefault="001C1946" w:rsidP="001C1946">
            <w:pPr>
              <w:rPr>
                <w:rFonts w:cstheme="minorHAnsi"/>
              </w:rPr>
            </w:pPr>
            <w:r w:rsidRPr="008867FA">
              <w:t>Vortrag von Gerlinde Volk</w:t>
            </w:r>
          </w:p>
        </w:tc>
      </w:tr>
      <w:tr w:rsidR="001C1946" w:rsidRPr="008867FA" w14:paraId="6125A415" w14:textId="77777777" w:rsidTr="009E1B5C">
        <w:trPr>
          <w:trHeight w:val="634"/>
        </w:trPr>
        <w:tc>
          <w:tcPr>
            <w:tcW w:w="1642" w:type="dxa"/>
          </w:tcPr>
          <w:p w14:paraId="3FEE75B2" w14:textId="44D26756" w:rsidR="001C1946" w:rsidRPr="008867FA" w:rsidRDefault="00686A28" w:rsidP="001C1946">
            <w:pPr>
              <w:rPr>
                <w:rFonts w:cstheme="minorHAnsi"/>
              </w:rPr>
            </w:pPr>
            <w:r w:rsidRPr="008867FA">
              <w:rPr>
                <w:rFonts w:cstheme="minorHAnsi"/>
              </w:rPr>
              <w:t>26.05.</w:t>
            </w:r>
          </w:p>
        </w:tc>
        <w:tc>
          <w:tcPr>
            <w:tcW w:w="5583" w:type="dxa"/>
          </w:tcPr>
          <w:p w14:paraId="1A0B3BBC" w14:textId="77777777" w:rsidR="00686A28" w:rsidRPr="008867FA" w:rsidRDefault="00686A28" w:rsidP="00686A28">
            <w:r w:rsidRPr="008867FA">
              <w:t>„Indien“</w:t>
            </w:r>
          </w:p>
          <w:p w14:paraId="3A260F4C" w14:textId="3BFF6241" w:rsidR="001C1946" w:rsidRPr="008867FA" w:rsidRDefault="00686A28" w:rsidP="00686A28">
            <w:pPr>
              <w:rPr>
                <w:rFonts w:cstheme="minorHAnsi"/>
              </w:rPr>
            </w:pPr>
            <w:r w:rsidRPr="008867FA">
              <w:t>Bildvortrag mit Manfred Kuhnen</w:t>
            </w:r>
          </w:p>
        </w:tc>
      </w:tr>
      <w:tr w:rsidR="001C1946" w:rsidRPr="008867FA" w14:paraId="644CD1B3" w14:textId="77777777" w:rsidTr="009E1B5C">
        <w:tc>
          <w:tcPr>
            <w:tcW w:w="1642" w:type="dxa"/>
          </w:tcPr>
          <w:p w14:paraId="7C14B2C9" w14:textId="48AEBE6B" w:rsidR="001C1946" w:rsidRPr="008867FA" w:rsidRDefault="00686A28" w:rsidP="001C1946">
            <w:pPr>
              <w:rPr>
                <w:rFonts w:cstheme="minorHAnsi"/>
              </w:rPr>
            </w:pPr>
            <w:r w:rsidRPr="008867FA">
              <w:rPr>
                <w:rFonts w:cstheme="minorHAnsi"/>
              </w:rPr>
              <w:t>02.06.</w:t>
            </w:r>
          </w:p>
        </w:tc>
        <w:tc>
          <w:tcPr>
            <w:tcW w:w="5583" w:type="dxa"/>
          </w:tcPr>
          <w:p w14:paraId="605CD463" w14:textId="3623D3AC" w:rsidR="001C1946" w:rsidRPr="008867FA" w:rsidRDefault="00686A28" w:rsidP="001C1946">
            <w:pPr>
              <w:rPr>
                <w:rFonts w:cstheme="minorHAnsi"/>
              </w:rPr>
            </w:pPr>
            <w:r w:rsidRPr="008867FA">
              <w:t>Gemeinsamer Austausch – gerne Themen, Texte und Ideen mit- und einbringen</w:t>
            </w:r>
          </w:p>
        </w:tc>
      </w:tr>
      <w:tr w:rsidR="00686A28" w:rsidRPr="008867FA" w14:paraId="64BAA81B" w14:textId="77777777" w:rsidTr="009E1B5C">
        <w:tc>
          <w:tcPr>
            <w:tcW w:w="1642" w:type="dxa"/>
          </w:tcPr>
          <w:p w14:paraId="7215A3E7" w14:textId="5CD56F8E" w:rsidR="00686A28" w:rsidRPr="008867FA" w:rsidRDefault="00686A28" w:rsidP="00686A28">
            <w:pPr>
              <w:rPr>
                <w:rFonts w:cstheme="minorHAnsi"/>
              </w:rPr>
            </w:pPr>
            <w:r w:rsidRPr="008867FA">
              <w:rPr>
                <w:rFonts w:cstheme="minorHAnsi"/>
              </w:rPr>
              <w:t>09.06.</w:t>
            </w:r>
          </w:p>
        </w:tc>
        <w:tc>
          <w:tcPr>
            <w:tcW w:w="5583" w:type="dxa"/>
          </w:tcPr>
          <w:p w14:paraId="575A342E" w14:textId="77777777" w:rsidR="00686A28" w:rsidRPr="008867FA" w:rsidRDefault="00686A28" w:rsidP="00686A28">
            <w:r w:rsidRPr="008867FA">
              <w:t>„Lebenswerk eines Amateurs“</w:t>
            </w:r>
          </w:p>
          <w:p w14:paraId="36E0AF87" w14:textId="3A909CDB" w:rsidR="00686A28" w:rsidRPr="008867FA" w:rsidRDefault="00686A28" w:rsidP="00686A28">
            <w:pPr>
              <w:rPr>
                <w:rFonts w:cstheme="minorHAnsi"/>
              </w:rPr>
            </w:pPr>
            <w:r w:rsidRPr="008867FA">
              <w:t>Günther Rabenstein gibt einen Einblick in seine langjährige praktische Erfahrung in der bildnerischen Kunst</w:t>
            </w:r>
          </w:p>
        </w:tc>
      </w:tr>
      <w:tr w:rsidR="00686A28" w:rsidRPr="008867FA" w14:paraId="222603A0" w14:textId="77777777" w:rsidTr="009E1B5C">
        <w:tc>
          <w:tcPr>
            <w:tcW w:w="1642" w:type="dxa"/>
          </w:tcPr>
          <w:p w14:paraId="67CFFA62" w14:textId="5C824F85" w:rsidR="00686A28" w:rsidRPr="008867FA" w:rsidRDefault="007B7BB0" w:rsidP="00686A28">
            <w:pPr>
              <w:rPr>
                <w:rFonts w:cstheme="minorHAnsi"/>
              </w:rPr>
            </w:pPr>
            <w:r w:rsidRPr="008867FA">
              <w:rPr>
                <w:rFonts w:cstheme="minorHAnsi"/>
              </w:rPr>
              <w:t>16.06.</w:t>
            </w:r>
          </w:p>
        </w:tc>
        <w:tc>
          <w:tcPr>
            <w:tcW w:w="5583" w:type="dxa"/>
          </w:tcPr>
          <w:p w14:paraId="30C574FE" w14:textId="6EB3F8B4" w:rsidR="00686A28" w:rsidRPr="008867FA" w:rsidRDefault="007B7BB0" w:rsidP="00686A28">
            <w:r w:rsidRPr="008867FA">
              <w:t>Wir spielen „gesellige“ Spiele</w:t>
            </w:r>
          </w:p>
        </w:tc>
      </w:tr>
      <w:tr w:rsidR="00686A28" w:rsidRPr="008867FA" w14:paraId="3B3DB7B7" w14:textId="77777777" w:rsidTr="009E1B5C">
        <w:tc>
          <w:tcPr>
            <w:tcW w:w="1642" w:type="dxa"/>
          </w:tcPr>
          <w:p w14:paraId="2765D250" w14:textId="74229B7D" w:rsidR="00686A28" w:rsidRPr="008867FA" w:rsidRDefault="00ED286E" w:rsidP="00686A28">
            <w:pPr>
              <w:rPr>
                <w:rFonts w:cstheme="minorHAnsi"/>
              </w:rPr>
            </w:pPr>
            <w:r w:rsidRPr="008867FA">
              <w:rPr>
                <w:rFonts w:cstheme="minorHAnsi"/>
              </w:rPr>
              <w:t>23.06.</w:t>
            </w:r>
          </w:p>
        </w:tc>
        <w:tc>
          <w:tcPr>
            <w:tcW w:w="5583" w:type="dxa"/>
          </w:tcPr>
          <w:p w14:paraId="239EFB74" w14:textId="77777777" w:rsidR="00ED286E" w:rsidRPr="008867FA" w:rsidRDefault="00ED286E" w:rsidP="00ED286E">
            <w:r w:rsidRPr="008867FA">
              <w:t>„Wissenswertes und Lustiges über die Hygiene im Lauf der menschlichen Geschichte“</w:t>
            </w:r>
          </w:p>
          <w:p w14:paraId="6C1D4DC7" w14:textId="25216570" w:rsidR="00686A28" w:rsidRPr="008867FA" w:rsidRDefault="00ED286E" w:rsidP="00ED286E">
            <w:r w:rsidRPr="008867FA">
              <w:t>Vortrag von Sabine Lange</w:t>
            </w:r>
          </w:p>
        </w:tc>
      </w:tr>
      <w:tr w:rsidR="00686A28" w:rsidRPr="007E01E5" w14:paraId="1F75C12C" w14:textId="77777777" w:rsidTr="009E1B5C">
        <w:tc>
          <w:tcPr>
            <w:tcW w:w="1642" w:type="dxa"/>
          </w:tcPr>
          <w:p w14:paraId="49BDBB06" w14:textId="2FC64D78" w:rsidR="00686A28" w:rsidRPr="008867FA" w:rsidRDefault="00ED286E" w:rsidP="00686A28">
            <w:pPr>
              <w:rPr>
                <w:rFonts w:cstheme="minorHAnsi"/>
              </w:rPr>
            </w:pPr>
            <w:r w:rsidRPr="008867FA">
              <w:rPr>
                <w:rFonts w:cstheme="minorHAnsi"/>
              </w:rPr>
              <w:t>30.06.</w:t>
            </w:r>
          </w:p>
        </w:tc>
        <w:tc>
          <w:tcPr>
            <w:tcW w:w="5583" w:type="dxa"/>
          </w:tcPr>
          <w:p w14:paraId="7A9E2170" w14:textId="09D37C94" w:rsidR="00686A28" w:rsidRPr="008867FA" w:rsidRDefault="00ED286E" w:rsidP="00686A28">
            <w:pPr>
              <w:rPr>
                <w:rFonts w:cstheme="minorHAnsi"/>
              </w:rPr>
            </w:pPr>
            <w:r w:rsidRPr="008867FA">
              <w:t>Gemeinsamer Austausch – gerne Themen, Texte und Ideen mit- und einbringen</w:t>
            </w:r>
          </w:p>
        </w:tc>
      </w:tr>
    </w:tbl>
    <w:p w14:paraId="46B6895F" w14:textId="5204F4A6" w:rsidR="00ED286E" w:rsidRPr="001C6A57" w:rsidRDefault="005E2F60" w:rsidP="00DA2061">
      <w:pPr>
        <w:rPr>
          <w:b/>
        </w:rPr>
      </w:pPr>
      <w:r w:rsidRPr="001C6A57">
        <w:rPr>
          <w:b/>
          <w:bCs/>
        </w:rPr>
        <w:t xml:space="preserve">Termine: </w:t>
      </w:r>
      <w:r w:rsidR="00F4501F" w:rsidRPr="001C6A57">
        <w:rPr>
          <w:b/>
        </w:rPr>
        <w:t>D</w:t>
      </w:r>
      <w:r w:rsidR="0056765B" w:rsidRPr="001C6A57">
        <w:rPr>
          <w:b/>
        </w:rPr>
        <w:t>ienstag</w:t>
      </w:r>
      <w:r w:rsidRPr="001C6A57">
        <w:rPr>
          <w:b/>
          <w:bCs/>
        </w:rPr>
        <w:t xml:space="preserve"> </w:t>
      </w:r>
      <w:r w:rsidR="005E3623" w:rsidRPr="001C6A57">
        <w:rPr>
          <w:b/>
        </w:rPr>
        <w:t>von 10 bis 11:30</w:t>
      </w:r>
      <w:r w:rsidR="0008510C" w:rsidRPr="001C6A57">
        <w:rPr>
          <w:b/>
        </w:rPr>
        <w:t xml:space="preserve"> Uhr</w:t>
      </w:r>
      <w:r w:rsidR="00350AB4">
        <w:rPr>
          <w:b/>
        </w:rPr>
        <w:t xml:space="preserve"> im Erdgeschoss</w:t>
      </w:r>
    </w:p>
    <w:p w14:paraId="3561F10C" w14:textId="658F0326" w:rsidR="002D48A0" w:rsidRPr="001C6A57" w:rsidRDefault="00E34772" w:rsidP="002D48A0">
      <w:r w:rsidRPr="001C6A57">
        <w:rPr>
          <w:b/>
        </w:rPr>
        <w:lastRenderedPageBreak/>
        <w:t>Doppelkopf:</w:t>
      </w:r>
      <w:r w:rsidRPr="001C6A57">
        <w:rPr>
          <w:b/>
          <w:sz w:val="24"/>
          <w:szCs w:val="24"/>
        </w:rPr>
        <w:t xml:space="preserve"> </w:t>
      </w:r>
      <w:r w:rsidR="00CF27D4" w:rsidRPr="001C6A57">
        <w:rPr>
          <w:iCs/>
        </w:rPr>
        <w:t>f</w:t>
      </w:r>
      <w:r w:rsidR="002A17C9" w:rsidRPr="001C6A57">
        <w:rPr>
          <w:iCs/>
        </w:rPr>
        <w:t>reitag</w:t>
      </w:r>
      <w:r w:rsidR="004174A3" w:rsidRPr="001C6A57">
        <w:rPr>
          <w:iCs/>
        </w:rPr>
        <w:t>s</w:t>
      </w:r>
      <w:r w:rsidR="002B0718" w:rsidRPr="001C6A57">
        <w:t xml:space="preserve"> von 14 bis 17 Uhr, </w:t>
      </w:r>
      <w:r w:rsidR="00CD13F3" w:rsidRPr="001C6A57">
        <w:t>E</w:t>
      </w:r>
      <w:r w:rsidR="002D48A0" w:rsidRPr="001C6A57">
        <w:t>G</w:t>
      </w:r>
    </w:p>
    <w:p w14:paraId="09693321" w14:textId="77777777" w:rsidR="00EE4067" w:rsidRPr="001C6A57" w:rsidRDefault="00EE4067" w:rsidP="002D48A0"/>
    <w:p w14:paraId="23DB1D55" w14:textId="7A38997F" w:rsidR="0087272A" w:rsidRPr="001C6A57" w:rsidRDefault="0087272A" w:rsidP="002D48A0">
      <w:r w:rsidRPr="001C6A57">
        <w:rPr>
          <w:b/>
        </w:rPr>
        <w:t>Tischtennis:</w:t>
      </w:r>
      <w:r w:rsidRPr="001C6A57">
        <w:t xml:space="preserve"> donnerstags 11</w:t>
      </w:r>
      <w:r w:rsidR="00A52C03" w:rsidRPr="001C6A57">
        <w:t xml:space="preserve"> bis ca. </w:t>
      </w:r>
      <w:r w:rsidRPr="001C6A57">
        <w:t xml:space="preserve">13 Uhr, </w:t>
      </w:r>
      <w:r w:rsidR="00BF3696" w:rsidRPr="001C6A57">
        <w:t xml:space="preserve">Flur im </w:t>
      </w:r>
      <w:r w:rsidRPr="001C6A57">
        <w:t>UG</w:t>
      </w:r>
    </w:p>
    <w:p w14:paraId="2800FD07" w14:textId="77777777" w:rsidR="0087272A" w:rsidRPr="001C6A57" w:rsidRDefault="0087272A" w:rsidP="002D48A0">
      <w:r w:rsidRPr="001C6A57">
        <w:t xml:space="preserve">Bitte </w:t>
      </w:r>
      <w:r w:rsidR="00BF3696" w:rsidRPr="001C6A57">
        <w:t xml:space="preserve">eigenen </w:t>
      </w:r>
      <w:r w:rsidRPr="001C6A57">
        <w:t>Tischtennisschläger mitbringen</w:t>
      </w:r>
      <w:r w:rsidR="00BF3696" w:rsidRPr="001C6A57">
        <w:t>!</w:t>
      </w:r>
    </w:p>
    <w:p w14:paraId="48F7C365" w14:textId="77777777" w:rsidR="0087272A" w:rsidRPr="001C6A57" w:rsidRDefault="0087272A" w:rsidP="002D48A0">
      <w:r w:rsidRPr="001C6A57">
        <w:rPr>
          <w:u w:val="single"/>
        </w:rPr>
        <w:t>Ansprechpartnerin:</w:t>
      </w:r>
      <w:r w:rsidRPr="001C6A57">
        <w:t xml:space="preserve"> </w:t>
      </w:r>
      <w:r w:rsidR="00BF3696" w:rsidRPr="001C6A57">
        <w:t>Dorothee Göring-Weitz, Telefon: 46</w:t>
      </w:r>
      <w:r w:rsidR="007E56E6" w:rsidRPr="001C6A57">
        <w:t xml:space="preserve"> </w:t>
      </w:r>
      <w:r w:rsidR="00BF3696" w:rsidRPr="001C6A57">
        <w:t>43</w:t>
      </w:r>
      <w:r w:rsidR="007E56E6" w:rsidRPr="001C6A57">
        <w:t xml:space="preserve"> </w:t>
      </w:r>
      <w:r w:rsidR="00BF3696" w:rsidRPr="001C6A57">
        <w:t>16</w:t>
      </w:r>
    </w:p>
    <w:p w14:paraId="640FC8F7" w14:textId="77777777" w:rsidR="00CD13F3" w:rsidRPr="001C6A57" w:rsidRDefault="00CD13F3" w:rsidP="00FC0717">
      <w:pPr>
        <w:jc w:val="center"/>
        <w:rPr>
          <w:b/>
          <w:sz w:val="24"/>
          <w:szCs w:val="24"/>
        </w:rPr>
      </w:pPr>
    </w:p>
    <w:p w14:paraId="4C9D8C50" w14:textId="77777777" w:rsidR="00CD13F3" w:rsidRPr="001C6A57" w:rsidRDefault="00CD13F3" w:rsidP="00CD13F3">
      <w:pPr>
        <w:rPr>
          <w:rFonts w:cstheme="minorHAnsi"/>
          <w:b/>
        </w:rPr>
      </w:pPr>
      <w:r w:rsidRPr="001C6A57">
        <w:rPr>
          <w:rFonts w:cstheme="minorHAnsi"/>
          <w:b/>
        </w:rPr>
        <w:t>Beratung</w:t>
      </w:r>
    </w:p>
    <w:p w14:paraId="531CB812" w14:textId="77777777" w:rsidR="005E0F62" w:rsidRPr="001C6A57" w:rsidRDefault="00CD13F3" w:rsidP="00731F72">
      <w:pPr>
        <w:rPr>
          <w:rFonts w:cstheme="minorHAnsi"/>
        </w:rPr>
      </w:pPr>
      <w:r w:rsidRPr="001C6A57">
        <w:rPr>
          <w:rFonts w:cstheme="minorHAnsi"/>
        </w:rPr>
        <w:t>Wenn Sie Fragen haben, beispielsweise zum Thema Älterwerden und den damit verbundenen Unterstützungsmöglichkeiten</w:t>
      </w:r>
      <w:r w:rsidR="000179E3" w:rsidRPr="001C6A57">
        <w:rPr>
          <w:rFonts w:cstheme="minorHAnsi"/>
        </w:rPr>
        <w:t>,</w:t>
      </w:r>
      <w:r w:rsidRPr="001C6A57">
        <w:rPr>
          <w:rFonts w:cstheme="minorHAnsi"/>
        </w:rPr>
        <w:t xml:space="preserve"> oder Gesprächsbedarf zu anderen persönlichen Angelegenheiten</w:t>
      </w:r>
      <w:r w:rsidR="000179E3" w:rsidRPr="001C6A57">
        <w:rPr>
          <w:rFonts w:cstheme="minorHAnsi"/>
        </w:rPr>
        <w:t>,</w:t>
      </w:r>
      <w:r w:rsidRPr="001C6A57">
        <w:rPr>
          <w:rFonts w:cstheme="minorHAnsi"/>
        </w:rPr>
        <w:t xml:space="preserve"> steht Ihnen als Begleitung des Standortes Golzheim </w:t>
      </w:r>
    </w:p>
    <w:p w14:paraId="0FCE70AB" w14:textId="77777777" w:rsidR="005276E1" w:rsidRPr="001C6A57" w:rsidRDefault="00CD13F3" w:rsidP="00731F72">
      <w:pPr>
        <w:rPr>
          <w:rFonts w:cstheme="minorHAnsi"/>
        </w:rPr>
      </w:pPr>
      <w:r w:rsidRPr="001C6A57">
        <w:rPr>
          <w:rFonts w:cstheme="minorHAnsi"/>
        </w:rPr>
        <w:t>Kirsten Schulte-Frohlind</w:t>
      </w:r>
      <w:r w:rsidR="005E0F62" w:rsidRPr="001C6A57">
        <w:rPr>
          <w:rFonts w:cstheme="minorHAnsi"/>
        </w:rPr>
        <w:t xml:space="preserve">e der Diakonie Düsseldorf </w:t>
      </w:r>
      <w:r w:rsidR="00761F60" w:rsidRPr="001C6A57">
        <w:rPr>
          <w:rFonts w:cstheme="minorHAnsi"/>
        </w:rPr>
        <w:t>g</w:t>
      </w:r>
      <w:r w:rsidR="00926660" w:rsidRPr="001C6A57">
        <w:rPr>
          <w:rFonts w:cstheme="minorHAnsi"/>
        </w:rPr>
        <w:t xml:space="preserve">erne </w:t>
      </w:r>
    </w:p>
    <w:p w14:paraId="7DC519B2" w14:textId="77777777" w:rsidR="00D5703F" w:rsidRPr="001C6A57" w:rsidRDefault="00CD13F3" w:rsidP="00731F72">
      <w:pPr>
        <w:rPr>
          <w:rFonts w:cstheme="minorHAnsi"/>
        </w:rPr>
      </w:pPr>
      <w:r w:rsidRPr="001C6A57">
        <w:rPr>
          <w:rFonts w:cstheme="minorHAnsi"/>
        </w:rPr>
        <w:t>dienstags vor Or</w:t>
      </w:r>
      <w:r w:rsidR="005276E1" w:rsidRPr="001C6A57">
        <w:rPr>
          <w:rFonts w:cstheme="minorHAnsi"/>
        </w:rPr>
        <w:t xml:space="preserve">t in der </w:t>
      </w:r>
      <w:r w:rsidR="00744AC7" w:rsidRPr="001C6A57">
        <w:rPr>
          <w:bCs/>
        </w:rPr>
        <w:t>Ev.</w:t>
      </w:r>
      <w:r w:rsidR="00744AC7" w:rsidRPr="001C6A57">
        <w:rPr>
          <w:b/>
          <w:bCs/>
        </w:rPr>
        <w:t xml:space="preserve"> </w:t>
      </w:r>
      <w:r w:rsidR="00744AC7" w:rsidRPr="001C6A57">
        <w:rPr>
          <w:rFonts w:cstheme="minorHAnsi"/>
        </w:rPr>
        <w:t xml:space="preserve">Kirchengemeinde </w:t>
      </w:r>
    </w:p>
    <w:p w14:paraId="0D77D01B" w14:textId="77777777" w:rsidR="000C156F" w:rsidRPr="001C6A57" w:rsidRDefault="00744AC7" w:rsidP="00731F72">
      <w:pPr>
        <w:rPr>
          <w:rFonts w:cstheme="minorHAnsi"/>
        </w:rPr>
      </w:pPr>
      <w:r w:rsidRPr="001C6A57">
        <w:rPr>
          <w:rFonts w:cstheme="minorHAnsi"/>
        </w:rPr>
        <w:t xml:space="preserve">Tersteegen-Kaiserswerth </w:t>
      </w:r>
      <w:r w:rsidR="00CD13F3" w:rsidRPr="001C6A57">
        <w:rPr>
          <w:rFonts w:cstheme="minorHAnsi"/>
        </w:rPr>
        <w:t xml:space="preserve">beratend zur Seite. </w:t>
      </w:r>
    </w:p>
    <w:p w14:paraId="48775AD3" w14:textId="021B7186" w:rsidR="00C63905" w:rsidRPr="001C6A57" w:rsidRDefault="00CD13F3" w:rsidP="00731F72">
      <w:pPr>
        <w:rPr>
          <w:rFonts w:cstheme="minorHAnsi"/>
        </w:rPr>
      </w:pPr>
      <w:r w:rsidRPr="001C6A57">
        <w:rPr>
          <w:rFonts w:cstheme="minorHAnsi"/>
        </w:rPr>
        <w:t xml:space="preserve">Bitte vereinbaren Sie vorab einen Termin (Kontakt </w:t>
      </w:r>
      <w:r w:rsidR="006249BE" w:rsidRPr="001C6A57">
        <w:rPr>
          <w:rFonts w:cstheme="minorHAnsi"/>
        </w:rPr>
        <w:t xml:space="preserve">siehe </w:t>
      </w:r>
      <w:r w:rsidR="003638DC" w:rsidRPr="000B48C7">
        <w:rPr>
          <w:rFonts w:cstheme="minorHAnsi"/>
        </w:rPr>
        <w:t>S</w:t>
      </w:r>
      <w:r w:rsidR="00125024" w:rsidRPr="000B48C7">
        <w:rPr>
          <w:rFonts w:cstheme="minorHAnsi"/>
        </w:rPr>
        <w:t xml:space="preserve">. </w:t>
      </w:r>
      <w:r w:rsidR="00A620CD">
        <w:rPr>
          <w:rFonts w:cstheme="minorHAnsi"/>
        </w:rPr>
        <w:t>55</w:t>
      </w:r>
      <w:r w:rsidR="000C156F" w:rsidRPr="000B48C7">
        <w:rPr>
          <w:rFonts w:cstheme="minorHAnsi"/>
        </w:rPr>
        <w:t>)</w:t>
      </w:r>
    </w:p>
    <w:p w14:paraId="25E42147" w14:textId="77777777" w:rsidR="0097712F" w:rsidRPr="001C6A57" w:rsidRDefault="0097712F" w:rsidP="00731F72">
      <w:pPr>
        <w:rPr>
          <w:rFonts w:cstheme="minorHAnsi"/>
        </w:rPr>
      </w:pPr>
    </w:p>
    <w:p w14:paraId="3BDD655A" w14:textId="77777777" w:rsidR="00DC70ED" w:rsidRPr="001C6A57" w:rsidRDefault="00DC70ED" w:rsidP="00731F72">
      <w:pPr>
        <w:rPr>
          <w:rFonts w:cstheme="minorHAnsi"/>
        </w:rPr>
      </w:pPr>
    </w:p>
    <w:p w14:paraId="37860F41" w14:textId="77777777" w:rsidR="00DC70ED" w:rsidRPr="001C6A57" w:rsidRDefault="00DC70ED" w:rsidP="00731F72">
      <w:pPr>
        <w:rPr>
          <w:rFonts w:cstheme="minorHAnsi"/>
        </w:rPr>
      </w:pPr>
    </w:p>
    <w:p w14:paraId="2D03F71F" w14:textId="77777777" w:rsidR="009F2E30" w:rsidRPr="001C6A57" w:rsidRDefault="00A51CE2" w:rsidP="008304A3">
      <w:r w:rsidRPr="001C6A57">
        <w:br w:type="page"/>
      </w:r>
      <w:r w:rsidR="009F2E30" w:rsidRPr="001C6A57">
        <w:rPr>
          <w:i/>
          <w:iCs/>
          <w:sz w:val="28"/>
          <w:szCs w:val="28"/>
        </w:rPr>
        <w:lastRenderedPageBreak/>
        <w:t>Rund um Computer, Tablet und Handy</w:t>
      </w:r>
    </w:p>
    <w:p w14:paraId="0C2C372F" w14:textId="77777777" w:rsidR="003A4BDF" w:rsidRPr="001C6A57" w:rsidRDefault="003A4BDF" w:rsidP="00731F72"/>
    <w:p w14:paraId="174DAE2A" w14:textId="77777777" w:rsidR="003A4BDF" w:rsidRPr="001C6A57" w:rsidRDefault="007D11BF" w:rsidP="00731F72">
      <w:r w:rsidRPr="001C6A57">
        <w:t xml:space="preserve">In unserem Internetcafé im Raum </w:t>
      </w:r>
      <w:r w:rsidR="00A85DC3" w:rsidRPr="001C6A57">
        <w:t>„</w:t>
      </w:r>
      <w:r w:rsidRPr="001C6A57">
        <w:t>Maria</w:t>
      </w:r>
      <w:r w:rsidR="00A85DC3" w:rsidRPr="001C6A57">
        <w:t>“</w:t>
      </w:r>
      <w:r w:rsidRPr="001C6A57">
        <w:t xml:space="preserve"> stehen drei PCs mit Windows 10 für Ihre ersten und weiteren Schritte ins Internet bereit. Oder Sie bringen einfach Ihr eigenes Notebook, Tablet oder Smartphone mit.</w:t>
      </w:r>
    </w:p>
    <w:p w14:paraId="1A1F3B8E" w14:textId="77777777" w:rsidR="000F2B8F" w:rsidRPr="001C6A57" w:rsidRDefault="007D11BF" w:rsidP="00731F72">
      <w:r w:rsidRPr="001C6A57">
        <w:t xml:space="preserve">Wir unterstützen Sie beim Mailen und Briefeschreiben, beim </w:t>
      </w:r>
    </w:p>
    <w:p w14:paraId="3B3C7633" w14:textId="77777777" w:rsidR="007D11BF" w:rsidRPr="001C6A57" w:rsidRDefault="007D11BF" w:rsidP="00731F72">
      <w:r w:rsidRPr="001C6A57">
        <w:t>Erstellen von Tabellen und Grafiken, wir zeigen Ihnen, wie Sie Fotos auf Ihrem PC bearbeiten und verwalten können und vieles mehr in unseren offenen Treffen, in Kursen und Workshops.</w:t>
      </w:r>
    </w:p>
    <w:p w14:paraId="198F6489" w14:textId="77777777" w:rsidR="007D11BF" w:rsidRPr="001C6A57" w:rsidRDefault="001C6120" w:rsidP="00731F72">
      <w:r w:rsidRPr="001C6A57">
        <w:t>Information dazu:</w:t>
      </w:r>
    </w:p>
    <w:p w14:paraId="2D10A5BA" w14:textId="77777777" w:rsidR="00B82E51" w:rsidRPr="001C6A57" w:rsidRDefault="00B82E51" w:rsidP="00731F72"/>
    <w:p w14:paraId="72B28EC2" w14:textId="77777777" w:rsidR="007D11BF" w:rsidRPr="001C6A57" w:rsidRDefault="007D11BF" w:rsidP="00283BF4">
      <w:pPr>
        <w:pStyle w:val="Listenabsatz"/>
        <w:numPr>
          <w:ilvl w:val="0"/>
          <w:numId w:val="2"/>
        </w:numPr>
        <w:ind w:left="851" w:hanging="425"/>
      </w:pPr>
      <w:r w:rsidRPr="001C6A57">
        <w:t>Shabir Khokhar, Tel. 454 32 46</w:t>
      </w:r>
    </w:p>
    <w:p w14:paraId="471B9F8A" w14:textId="77777777" w:rsidR="007643FA" w:rsidRPr="001C6A57" w:rsidRDefault="007643FA" w:rsidP="007643FA">
      <w:pPr>
        <w:pStyle w:val="Listenabsatz"/>
        <w:ind w:left="851"/>
      </w:pPr>
    </w:p>
    <w:p w14:paraId="09C43CBD" w14:textId="77777777" w:rsidR="00143D37" w:rsidRPr="001C6A57" w:rsidRDefault="00143D37" w:rsidP="00283BF4">
      <w:pPr>
        <w:pStyle w:val="Listenabsatz"/>
        <w:numPr>
          <w:ilvl w:val="0"/>
          <w:numId w:val="2"/>
        </w:numPr>
        <w:ind w:left="851" w:hanging="425"/>
      </w:pPr>
      <w:r w:rsidRPr="001C6A57">
        <w:t>Susanne Stöger, Tel. 290239</w:t>
      </w:r>
    </w:p>
    <w:p w14:paraId="485ADCB3" w14:textId="77777777" w:rsidR="00A91017" w:rsidRPr="001C6A57" w:rsidRDefault="00A91017" w:rsidP="00645DDC">
      <w:pPr>
        <w:pStyle w:val="Listenabsatz"/>
        <w:ind w:left="851" w:hanging="425"/>
      </w:pPr>
    </w:p>
    <w:p w14:paraId="60D1A826" w14:textId="77777777" w:rsidR="007D11BF" w:rsidRPr="001C6A57" w:rsidRDefault="007D11BF" w:rsidP="00283BF4">
      <w:pPr>
        <w:pStyle w:val="Listenabsatz"/>
        <w:numPr>
          <w:ilvl w:val="0"/>
          <w:numId w:val="2"/>
        </w:numPr>
        <w:ind w:left="851" w:hanging="425"/>
      </w:pPr>
      <w:r w:rsidRPr="001C6A57">
        <w:t>Waltraud Hoffmann, Tel. 40 44 31</w:t>
      </w:r>
    </w:p>
    <w:p w14:paraId="662CB3F0" w14:textId="77777777" w:rsidR="007D11BF" w:rsidRPr="001C6A57" w:rsidRDefault="007D11BF" w:rsidP="00857D44">
      <w:pPr>
        <w:ind w:left="993" w:hanging="426"/>
      </w:pPr>
    </w:p>
    <w:p w14:paraId="5BFFDADF" w14:textId="4D3DAFA6" w:rsidR="007D11BF" w:rsidRPr="001C6A57" w:rsidRDefault="007D11BF" w:rsidP="00731F72">
      <w:r w:rsidRPr="001C6A57">
        <w:rPr>
          <w:b/>
          <w:bCs/>
        </w:rPr>
        <w:t>Offene Treffen ohne Voranmeldung</w:t>
      </w:r>
      <w:r w:rsidRPr="001C6A57">
        <w:rPr>
          <w:b/>
          <w:bCs/>
        </w:rPr>
        <w:br/>
      </w:r>
      <w:r w:rsidRPr="001C6A57">
        <w:t>Hier</w:t>
      </w:r>
      <w:r w:rsidR="00A0583D" w:rsidRPr="001C6A57">
        <w:t xml:space="preserve"> </w:t>
      </w:r>
      <w:r w:rsidRPr="001C6A57">
        <w:t>können Sie reinschnuppern, Fragen stellen, Erlerntes vertiefen, sich über neue Entwicklungen informieren oder einfach Kontakte knüpfen und pflegen. Wir helfen Ihnen bei der Lösung Ihrer Probleme mit PC, Tablet oder Sma</w:t>
      </w:r>
      <w:r w:rsidR="001C6120" w:rsidRPr="001C6A57">
        <w:t>rtphone und freuen uns auf Sie.</w:t>
      </w:r>
    </w:p>
    <w:p w14:paraId="017C914E" w14:textId="77777777" w:rsidR="00BE21BF" w:rsidRPr="001C6A57" w:rsidRDefault="00BE21BF" w:rsidP="00731F72"/>
    <w:p w14:paraId="22DF0D38" w14:textId="77777777" w:rsidR="007D11BF" w:rsidRPr="001C6A57" w:rsidRDefault="007D11BF" w:rsidP="00283BF4">
      <w:pPr>
        <w:pStyle w:val="Listenabsatz"/>
        <w:numPr>
          <w:ilvl w:val="0"/>
          <w:numId w:val="3"/>
        </w:numPr>
      </w:pPr>
      <w:r w:rsidRPr="001C6A57">
        <w:rPr>
          <w:b/>
          <w:bCs/>
        </w:rPr>
        <w:t xml:space="preserve">dienstags, 15 bis </w:t>
      </w:r>
      <w:r w:rsidR="003C0CA9" w:rsidRPr="001C6A57">
        <w:rPr>
          <w:b/>
          <w:bCs/>
        </w:rPr>
        <w:t>18</w:t>
      </w:r>
      <w:r w:rsidRPr="001C6A57">
        <w:rPr>
          <w:b/>
          <w:bCs/>
        </w:rPr>
        <w:t xml:space="preserve"> Uhr</w:t>
      </w:r>
      <w:r w:rsidRPr="001C6A57">
        <w:rPr>
          <w:b/>
          <w:bCs/>
        </w:rPr>
        <w:br/>
      </w:r>
      <w:r w:rsidRPr="001C6A57">
        <w:t>Trainer: Shabir Khokhar</w:t>
      </w:r>
      <w:r w:rsidR="007643FA" w:rsidRPr="001C6A57">
        <w:t>, Susanne Stöger</w:t>
      </w:r>
    </w:p>
    <w:p w14:paraId="620AD371" w14:textId="77777777" w:rsidR="00E32A23" w:rsidRPr="001C6A57" w:rsidRDefault="00E32A23" w:rsidP="00645DDC">
      <w:pPr>
        <w:pStyle w:val="Listenabsatz"/>
        <w:ind w:hanging="360"/>
        <w:rPr>
          <w:b/>
          <w:bCs/>
        </w:rPr>
      </w:pPr>
    </w:p>
    <w:p w14:paraId="545E80EF" w14:textId="77777777" w:rsidR="007D11BF" w:rsidRPr="001C6A57" w:rsidRDefault="003C0CA9" w:rsidP="00283BF4">
      <w:pPr>
        <w:pStyle w:val="Listenabsatz"/>
        <w:numPr>
          <w:ilvl w:val="0"/>
          <w:numId w:val="3"/>
        </w:numPr>
      </w:pPr>
      <w:r w:rsidRPr="001C6A57">
        <w:rPr>
          <w:b/>
          <w:bCs/>
        </w:rPr>
        <w:t xml:space="preserve">mittwochs, 10 bis 13 </w:t>
      </w:r>
      <w:r w:rsidR="007D11BF" w:rsidRPr="001C6A57">
        <w:rPr>
          <w:b/>
          <w:bCs/>
        </w:rPr>
        <w:t>Uhr</w:t>
      </w:r>
      <w:r w:rsidR="007D11BF" w:rsidRPr="001C6A57">
        <w:rPr>
          <w:b/>
          <w:bCs/>
        </w:rPr>
        <w:br/>
      </w:r>
      <w:r w:rsidR="007D11BF" w:rsidRPr="001C6A57">
        <w:t>Trainer: Shabir Khokhar, Waltraud Hoffmann</w:t>
      </w:r>
    </w:p>
    <w:p w14:paraId="4885421E" w14:textId="77777777" w:rsidR="00A109FB" w:rsidRPr="001C6A57" w:rsidRDefault="00A109FB" w:rsidP="00731F72"/>
    <w:p w14:paraId="3B4644F4" w14:textId="77777777" w:rsidR="009F2E30" w:rsidRPr="001C6A57" w:rsidRDefault="007D11BF" w:rsidP="00731F72">
      <w:r w:rsidRPr="001C6A57">
        <w:t>Bei großen Problemen (z.B. Virusbefall, Systemwiederherstellung oder bei der Installation und Einrichtung eines neuen PCs, Tablets oder Smartphones) bitten wir um Voranmeldung (s. Info)</w:t>
      </w:r>
    </w:p>
    <w:p w14:paraId="11D00622" w14:textId="77777777" w:rsidR="00620832" w:rsidRPr="001C6A57" w:rsidRDefault="00620832" w:rsidP="00620832">
      <w:pPr>
        <w:pStyle w:val="Listenabsatz"/>
      </w:pPr>
    </w:p>
    <w:p w14:paraId="7487F062" w14:textId="77777777" w:rsidR="00CD13F3" w:rsidRPr="001C6A57" w:rsidRDefault="00CD13F3" w:rsidP="00620832">
      <w:pPr>
        <w:pStyle w:val="Listenabsatz"/>
      </w:pPr>
    </w:p>
    <w:p w14:paraId="1E1DDBFC" w14:textId="77777777" w:rsidR="003103DF" w:rsidRPr="001C6A57" w:rsidRDefault="003103DF" w:rsidP="00731F72">
      <w:pPr>
        <w:rPr>
          <w:b/>
          <w:bCs/>
        </w:rPr>
      </w:pPr>
      <w:r w:rsidRPr="001C6A57">
        <w:rPr>
          <w:b/>
          <w:bCs/>
        </w:rPr>
        <w:lastRenderedPageBreak/>
        <w:t>Kurse</w:t>
      </w:r>
    </w:p>
    <w:p w14:paraId="7A8D1A1A" w14:textId="77777777" w:rsidR="00040AA8" w:rsidRPr="001C6A57" w:rsidRDefault="00040AA8" w:rsidP="00731F72"/>
    <w:p w14:paraId="122F4332" w14:textId="77777777" w:rsidR="00F7223E" w:rsidRPr="001C6A57" w:rsidRDefault="003103DF" w:rsidP="00283BF4">
      <w:pPr>
        <w:pStyle w:val="Listenabsatz"/>
        <w:numPr>
          <w:ilvl w:val="0"/>
          <w:numId w:val="3"/>
        </w:numPr>
      </w:pPr>
      <w:r w:rsidRPr="001C6A57">
        <w:rPr>
          <w:b/>
          <w:bCs/>
        </w:rPr>
        <w:t>Briefe schreiben mit Word</w:t>
      </w:r>
      <w:r w:rsidRPr="001C6A57">
        <w:t xml:space="preserve">  </w:t>
      </w:r>
      <w:r w:rsidRPr="001C6A57">
        <w:br/>
        <w:t>Referent und Anmeldung:</w:t>
      </w:r>
      <w:r w:rsidR="00040AA8" w:rsidRPr="001C6A57">
        <w:t xml:space="preserve"> </w:t>
      </w:r>
      <w:r w:rsidRPr="001C6A57">
        <w:t>Shabir Khokhar</w:t>
      </w:r>
    </w:p>
    <w:p w14:paraId="3A31906F" w14:textId="77777777" w:rsidR="003103DF" w:rsidRPr="001C6A57" w:rsidRDefault="003103DF" w:rsidP="00731F72">
      <w:pPr>
        <w:pStyle w:val="Listenabsatz"/>
      </w:pPr>
      <w:r w:rsidRPr="001C6A57">
        <w:t>Tel</w:t>
      </w:r>
      <w:r w:rsidR="00F7223E" w:rsidRPr="001C6A57">
        <w:t>efon</w:t>
      </w:r>
      <w:r w:rsidRPr="001C6A57">
        <w:t xml:space="preserve"> 454</w:t>
      </w:r>
      <w:r w:rsidR="00F7223E" w:rsidRPr="001C6A57">
        <w:t xml:space="preserve"> </w:t>
      </w:r>
      <w:r w:rsidRPr="001C6A57">
        <w:t>32</w:t>
      </w:r>
      <w:r w:rsidR="00F7223E" w:rsidRPr="001C6A57">
        <w:t xml:space="preserve"> </w:t>
      </w:r>
      <w:r w:rsidRPr="001C6A57">
        <w:t>46</w:t>
      </w:r>
    </w:p>
    <w:p w14:paraId="1A7EBFCD" w14:textId="77777777" w:rsidR="00040AA8" w:rsidRPr="001C6A57" w:rsidRDefault="00040AA8" w:rsidP="00731F72">
      <w:pPr>
        <w:pStyle w:val="Listenabsatz"/>
      </w:pPr>
    </w:p>
    <w:p w14:paraId="0B90EE46" w14:textId="77777777" w:rsidR="003103DF" w:rsidRPr="001C6A57" w:rsidRDefault="003103DF" w:rsidP="00283BF4">
      <w:pPr>
        <w:pStyle w:val="Listenabsatz"/>
        <w:numPr>
          <w:ilvl w:val="0"/>
          <w:numId w:val="3"/>
        </w:numPr>
      </w:pPr>
      <w:r w:rsidRPr="001C6A57">
        <w:rPr>
          <w:b/>
          <w:bCs/>
        </w:rPr>
        <w:t>Tabellen erstellen mit Excel</w:t>
      </w:r>
      <w:r w:rsidRPr="001C6A57">
        <w:br/>
        <w:t>Referent und Anmeldung:</w:t>
      </w:r>
      <w:r w:rsidR="00040AA8" w:rsidRPr="001C6A57">
        <w:t xml:space="preserve"> </w:t>
      </w:r>
      <w:r w:rsidRPr="001C6A57">
        <w:t>Waltraud Hoffmann</w:t>
      </w:r>
      <w:r w:rsidR="00F7223E" w:rsidRPr="001C6A57">
        <w:br/>
      </w:r>
      <w:r w:rsidRPr="001C6A57">
        <w:t>Tel</w:t>
      </w:r>
      <w:r w:rsidR="00F7223E" w:rsidRPr="001C6A57">
        <w:t>efon</w:t>
      </w:r>
      <w:r w:rsidRPr="001C6A57">
        <w:t xml:space="preserve"> 40</w:t>
      </w:r>
      <w:r w:rsidR="00F7223E" w:rsidRPr="001C6A57">
        <w:t xml:space="preserve"> </w:t>
      </w:r>
      <w:r w:rsidRPr="001C6A57">
        <w:t>44</w:t>
      </w:r>
      <w:r w:rsidR="00F7223E" w:rsidRPr="001C6A57">
        <w:t xml:space="preserve"> </w:t>
      </w:r>
      <w:r w:rsidRPr="001C6A57">
        <w:t>31</w:t>
      </w:r>
    </w:p>
    <w:p w14:paraId="52119BE4" w14:textId="77777777" w:rsidR="000E1B9D" w:rsidRPr="001C6A57" w:rsidRDefault="000E1B9D" w:rsidP="00731F72"/>
    <w:p w14:paraId="089656F8" w14:textId="77777777" w:rsidR="003103DF" w:rsidRPr="001C6A57" w:rsidRDefault="003103DF" w:rsidP="00731F72">
      <w:r w:rsidRPr="001C6A57">
        <w:rPr>
          <w:b/>
          <w:bCs/>
        </w:rPr>
        <w:t>Workshops</w:t>
      </w:r>
      <w:r w:rsidRPr="001C6A57">
        <w:t xml:space="preserve"> (mit Voranmeldung)</w:t>
      </w:r>
      <w:r w:rsidRPr="001C6A57">
        <w:br/>
        <w:t>Bitte bei den Trainern anmelden.</w:t>
      </w:r>
    </w:p>
    <w:p w14:paraId="0A93131B" w14:textId="77777777" w:rsidR="00620832" w:rsidRPr="001C6A57" w:rsidRDefault="00620832" w:rsidP="00731F72"/>
    <w:p w14:paraId="4750B053" w14:textId="77777777" w:rsidR="003103DF" w:rsidRPr="001C6A57" w:rsidRDefault="003103DF" w:rsidP="00283BF4">
      <w:pPr>
        <w:pStyle w:val="Listenabsatz"/>
        <w:numPr>
          <w:ilvl w:val="0"/>
          <w:numId w:val="4"/>
        </w:numPr>
      </w:pPr>
      <w:r w:rsidRPr="001C6A57">
        <w:rPr>
          <w:b/>
          <w:bCs/>
        </w:rPr>
        <w:t>Digitale Bildbearbeitung und Einführung in Photoshop</w:t>
      </w:r>
      <w:r w:rsidRPr="001C6A57">
        <w:br/>
        <w:t>Jeden ersten Donnerstag im Monat, 10 bis 12 Uhr</w:t>
      </w:r>
      <w:r w:rsidRPr="001C6A57">
        <w:br/>
        <w:t>Trainer: Shabir Khokhar</w:t>
      </w:r>
    </w:p>
    <w:p w14:paraId="7D893EDC" w14:textId="77777777" w:rsidR="003103DF" w:rsidRPr="001C6A57" w:rsidRDefault="003103DF" w:rsidP="00731F72"/>
    <w:p w14:paraId="153D6E8B" w14:textId="77777777" w:rsidR="003103DF" w:rsidRPr="001C6A57" w:rsidRDefault="003103DF" w:rsidP="00283BF4">
      <w:pPr>
        <w:pStyle w:val="Listenabsatz"/>
        <w:numPr>
          <w:ilvl w:val="0"/>
          <w:numId w:val="4"/>
        </w:numPr>
      </w:pPr>
      <w:r w:rsidRPr="001C6A57">
        <w:rPr>
          <w:b/>
          <w:bCs/>
        </w:rPr>
        <w:t>Startmenü, Infocenter, Apps, Sicherheit und mehr</w:t>
      </w:r>
      <w:r w:rsidRPr="001C6A57">
        <w:t xml:space="preserve"> </w:t>
      </w:r>
      <w:r w:rsidRPr="001C6A57">
        <w:br/>
        <w:t>Jeden dritten Donnerstag im Monat, 12 bis 14 Uhr</w:t>
      </w:r>
      <w:r w:rsidRPr="001C6A57">
        <w:br/>
        <w:t>Trainerin: Waltraud Hoffmann</w:t>
      </w:r>
    </w:p>
    <w:p w14:paraId="70C67E45" w14:textId="77777777" w:rsidR="003103DF" w:rsidRPr="001C6A57" w:rsidRDefault="003103DF" w:rsidP="00731F72"/>
    <w:p w14:paraId="09E70A9D" w14:textId="77777777" w:rsidR="000F4D5B" w:rsidRPr="001C6A57" w:rsidRDefault="003103DF" w:rsidP="00731F72">
      <w:pPr>
        <w:pStyle w:val="Listenabsatz"/>
        <w:numPr>
          <w:ilvl w:val="0"/>
          <w:numId w:val="4"/>
        </w:numPr>
      </w:pPr>
      <w:r w:rsidRPr="001C6A57">
        <w:rPr>
          <w:b/>
          <w:bCs/>
        </w:rPr>
        <w:t>Was tun, wenn das Internet streikt</w:t>
      </w:r>
      <w:r w:rsidRPr="001C6A57">
        <w:t>?</w:t>
      </w:r>
      <w:r w:rsidRPr="001C6A57">
        <w:br/>
        <w:t xml:space="preserve">Termine und Teilnehmerliste an der Infotafel im </w:t>
      </w:r>
      <w:r w:rsidRPr="001C6A57">
        <w:br/>
        <w:t>Internetcafé</w:t>
      </w:r>
      <w:r w:rsidRPr="001C6A57">
        <w:br/>
        <w:t>Trainerin: Waltraud Hoffman</w:t>
      </w:r>
      <w:r w:rsidR="00620832" w:rsidRPr="001C6A57">
        <w:t>n</w:t>
      </w:r>
    </w:p>
    <w:p w14:paraId="7F8EF216" w14:textId="77777777" w:rsidR="00A7681C" w:rsidRPr="001C6A57" w:rsidRDefault="00A7681C" w:rsidP="00A7681C">
      <w:pPr>
        <w:pStyle w:val="Listenabsatz"/>
      </w:pPr>
    </w:p>
    <w:p w14:paraId="29EA3A04" w14:textId="77777777" w:rsidR="003103DF" w:rsidRPr="001C6A57" w:rsidRDefault="003103DF" w:rsidP="00731F72"/>
    <w:p w14:paraId="19C08765" w14:textId="77777777" w:rsidR="00B26070" w:rsidRPr="001C6A57" w:rsidRDefault="00B26070" w:rsidP="00B26070">
      <w:pPr>
        <w:shd w:val="clear" w:color="auto" w:fill="F2F2F2" w:themeFill="background1" w:themeFillShade="F2"/>
      </w:pPr>
    </w:p>
    <w:p w14:paraId="0A16DC4D" w14:textId="77777777" w:rsidR="00B26070" w:rsidRPr="001C6A57" w:rsidRDefault="003103DF" w:rsidP="00B26070">
      <w:pPr>
        <w:shd w:val="clear" w:color="auto" w:fill="F2F2F2" w:themeFill="background1" w:themeFillShade="F2"/>
      </w:pPr>
      <w:r w:rsidRPr="001C6A57">
        <w:t>Neue PC-Trainer herzlich willkommen! Sprechen Sie uns an!</w:t>
      </w:r>
    </w:p>
    <w:p w14:paraId="2A0E28B3" w14:textId="77777777" w:rsidR="001C39F7" w:rsidRPr="001C6A57" w:rsidRDefault="001C39F7" w:rsidP="00B26070">
      <w:pPr>
        <w:shd w:val="clear" w:color="auto" w:fill="F2F2F2" w:themeFill="background1" w:themeFillShade="F2"/>
      </w:pPr>
    </w:p>
    <w:p w14:paraId="7C3C33BD" w14:textId="77777777" w:rsidR="00530796" w:rsidRPr="007E01E5" w:rsidRDefault="00530796" w:rsidP="00B26070">
      <w:pPr>
        <w:rPr>
          <w:highlight w:val="yellow"/>
        </w:rPr>
        <w:sectPr w:rsidR="00530796" w:rsidRPr="007E01E5" w:rsidSect="00E47D40">
          <w:headerReference w:type="default" r:id="rId42"/>
          <w:pgSz w:w="8392" w:h="11907" w:code="11"/>
          <w:pgMar w:top="992" w:right="454" w:bottom="567" w:left="567" w:header="567" w:footer="170" w:gutter="0"/>
          <w:cols w:space="283"/>
          <w:docGrid w:linePitch="360"/>
        </w:sectPr>
      </w:pPr>
    </w:p>
    <w:p w14:paraId="2C99DC43" w14:textId="77777777" w:rsidR="001F0E04" w:rsidRPr="007E01E5" w:rsidRDefault="001F0E04" w:rsidP="001F0E04">
      <w:pPr>
        <w:rPr>
          <w:rFonts w:cstheme="minorHAnsi"/>
          <w:highlight w:val="yellow"/>
        </w:rPr>
      </w:pPr>
    </w:p>
    <w:p w14:paraId="25A3C0E5" w14:textId="77777777" w:rsidR="003D5A59" w:rsidRPr="003D395B" w:rsidRDefault="001F0E04" w:rsidP="003D5A59">
      <w:pPr>
        <w:rPr>
          <w:rFonts w:cstheme="minorHAnsi"/>
          <w:b/>
          <w:bCs/>
        </w:rPr>
      </w:pPr>
      <w:r w:rsidRPr="00970688">
        <w:rPr>
          <w:rFonts w:cstheme="minorHAnsi"/>
          <w:b/>
          <w:bCs/>
        </w:rPr>
        <w:t xml:space="preserve"> </w:t>
      </w:r>
      <w:r w:rsidR="003D5A59" w:rsidRPr="00970688">
        <w:rPr>
          <w:rFonts w:cstheme="minorHAnsi"/>
        </w:rPr>
        <w:t>MITTWOCHS</w:t>
      </w:r>
      <w:r w:rsidR="003D5A59" w:rsidRPr="003D395B">
        <w:rPr>
          <w:rFonts w:cstheme="minorHAnsi"/>
        </w:rPr>
        <w:t xml:space="preserve"> IN KREUZ</w:t>
      </w:r>
      <w:r w:rsidR="003D5A59" w:rsidRPr="003D395B">
        <w:rPr>
          <w:rFonts w:cstheme="minorHAnsi"/>
          <w:b/>
          <w:bCs/>
        </w:rPr>
        <w:t xml:space="preserve"> </w:t>
      </w:r>
    </w:p>
    <w:p w14:paraId="162BE0C5" w14:textId="77777777" w:rsidR="003D5A59" w:rsidRPr="003D395B" w:rsidRDefault="003D5A59" w:rsidP="003D5A59">
      <w:pPr>
        <w:rPr>
          <w:rFonts w:cstheme="minorHAnsi"/>
          <w:b/>
          <w:bCs/>
        </w:rPr>
      </w:pPr>
      <w:bookmarkStart w:id="1" w:name="_Hlk213684475"/>
      <w:r w:rsidRPr="003D395B">
        <w:rPr>
          <w:rFonts w:cstheme="minorHAnsi"/>
          <w:b/>
          <w:bCs/>
        </w:rPr>
        <w:t xml:space="preserve">„Miteinander - singen“ </w:t>
      </w:r>
    </w:p>
    <w:bookmarkEnd w:id="1"/>
    <w:p w14:paraId="2C5A954C" w14:textId="77777777" w:rsidR="003D5A59" w:rsidRPr="003D395B" w:rsidRDefault="003D5A59" w:rsidP="003D5A59">
      <w:pPr>
        <w:rPr>
          <w:rFonts w:cstheme="minorHAnsi"/>
        </w:rPr>
      </w:pPr>
      <w:r w:rsidRPr="003D395B">
        <w:rPr>
          <w:rFonts w:cstheme="minorHAnsi"/>
        </w:rPr>
        <w:t>Miteinander reden, lachen, Kaffee trinken und singen …</w:t>
      </w:r>
    </w:p>
    <w:p w14:paraId="2A1E5323" w14:textId="77777777" w:rsidR="003D5A59" w:rsidRPr="003D395B" w:rsidRDefault="003D5A59" w:rsidP="003D5A59">
      <w:pPr>
        <w:rPr>
          <w:rFonts w:cstheme="minorHAnsi"/>
        </w:rPr>
      </w:pPr>
      <w:r w:rsidRPr="003D395B">
        <w:rPr>
          <w:rFonts w:cstheme="minorHAnsi"/>
        </w:rPr>
        <w:t>Wäre das etwas für Sie? Dann sind sie herzlich eingeladen,</w:t>
      </w:r>
    </w:p>
    <w:p w14:paraId="686826FA" w14:textId="77777777" w:rsidR="003D5A59" w:rsidRPr="003D395B" w:rsidRDefault="003D5A59" w:rsidP="003D5A59">
      <w:pPr>
        <w:spacing w:after="80"/>
        <w:rPr>
          <w:rFonts w:cstheme="minorHAnsi"/>
        </w:rPr>
      </w:pPr>
      <w:r w:rsidRPr="003D395B">
        <w:rPr>
          <w:rFonts w:cstheme="minorHAnsi"/>
        </w:rPr>
        <w:t xml:space="preserve">zu einem Nachmittag, der Leib und Seele erfreuen soll! </w:t>
      </w:r>
    </w:p>
    <w:p w14:paraId="68BDACAD" w14:textId="56E4796E" w:rsidR="003D395B" w:rsidRPr="003D395B" w:rsidRDefault="003D5A59" w:rsidP="003D5A59">
      <w:pPr>
        <w:rPr>
          <w:rFonts w:cstheme="minorHAnsi"/>
        </w:rPr>
      </w:pPr>
      <w:r w:rsidRPr="003D395B">
        <w:rPr>
          <w:rFonts w:cstheme="minorHAnsi"/>
        </w:rPr>
        <w:t>Die nächste Veranstaltung finde</w:t>
      </w:r>
      <w:r w:rsidR="003D395B" w:rsidRPr="003D395B">
        <w:rPr>
          <w:rFonts w:cstheme="minorHAnsi"/>
        </w:rPr>
        <w:t>t</w:t>
      </w:r>
      <w:r w:rsidRPr="003D395B">
        <w:rPr>
          <w:rFonts w:cstheme="minorHAnsi"/>
        </w:rPr>
        <w:t xml:space="preserve"> statt am </w:t>
      </w:r>
      <w:r w:rsidRPr="003D395B">
        <w:rPr>
          <w:rFonts w:cstheme="minorHAnsi"/>
          <w:b/>
          <w:bCs/>
        </w:rPr>
        <w:t>2</w:t>
      </w:r>
      <w:r w:rsidR="003D395B" w:rsidRPr="003D395B">
        <w:rPr>
          <w:rFonts w:cstheme="minorHAnsi"/>
          <w:b/>
          <w:bCs/>
        </w:rPr>
        <w:t>4</w:t>
      </w:r>
      <w:r w:rsidRPr="003D395B">
        <w:rPr>
          <w:rFonts w:cstheme="minorHAnsi"/>
          <w:b/>
          <w:bCs/>
        </w:rPr>
        <w:t>. J</w:t>
      </w:r>
      <w:r w:rsidR="003D395B" w:rsidRPr="003D395B">
        <w:rPr>
          <w:rFonts w:cstheme="minorHAnsi"/>
          <w:b/>
          <w:bCs/>
        </w:rPr>
        <w:t>uni</w:t>
      </w:r>
      <w:r w:rsidRPr="003D395B">
        <w:rPr>
          <w:rFonts w:cstheme="minorHAnsi"/>
          <w:b/>
          <w:bCs/>
        </w:rPr>
        <w:t xml:space="preserve"> </w:t>
      </w:r>
      <w:r w:rsidRPr="003D395B">
        <w:rPr>
          <w:rFonts w:cstheme="minorHAnsi"/>
        </w:rPr>
        <w:t xml:space="preserve">um 14:30 Uhr im kleinen Saal des Gemeindezentrums, Collenbachstr. 10 </w:t>
      </w:r>
    </w:p>
    <w:p w14:paraId="2D549D3B" w14:textId="74BF44C2" w:rsidR="003D5A59" w:rsidRPr="003D395B" w:rsidRDefault="003D5A59" w:rsidP="003D5A59">
      <w:pPr>
        <w:rPr>
          <w:rFonts w:cstheme="minorHAnsi"/>
        </w:rPr>
      </w:pPr>
      <w:r w:rsidRPr="003D395B">
        <w:rPr>
          <w:rFonts w:cstheme="minorHAnsi"/>
        </w:rPr>
        <w:t xml:space="preserve">(1. Etage). Ein Aufzug ist vorhanden. </w:t>
      </w:r>
    </w:p>
    <w:p w14:paraId="2220A6F1" w14:textId="77777777" w:rsidR="003D5A59" w:rsidRPr="003D395B" w:rsidRDefault="003D5A59" w:rsidP="003D5A59">
      <w:pPr>
        <w:rPr>
          <w:rFonts w:cstheme="minorHAnsi"/>
        </w:rPr>
      </w:pPr>
      <w:r w:rsidRPr="003D395B">
        <w:rPr>
          <w:rFonts w:cstheme="minorHAnsi"/>
        </w:rPr>
        <w:t xml:space="preserve">Bitte melden Sie sich zur Erleichterung unserer Planung im </w:t>
      </w:r>
    </w:p>
    <w:p w14:paraId="59B14277" w14:textId="77777777" w:rsidR="003D5A59" w:rsidRPr="003D395B" w:rsidRDefault="003D5A59" w:rsidP="003D5A59">
      <w:pPr>
        <w:rPr>
          <w:rFonts w:cstheme="minorHAnsi"/>
        </w:rPr>
      </w:pPr>
      <w:r w:rsidRPr="003D395B">
        <w:rPr>
          <w:rFonts w:cstheme="minorHAnsi"/>
        </w:rPr>
        <w:t xml:space="preserve">„zentrum </w:t>
      </w:r>
      <w:r w:rsidRPr="003D395B">
        <w:rPr>
          <w:rFonts w:cstheme="minorHAnsi"/>
          <w:i/>
          <w:iCs/>
        </w:rPr>
        <w:t>plus</w:t>
      </w:r>
      <w:r w:rsidRPr="003D395B">
        <w:rPr>
          <w:rFonts w:cstheme="minorHAnsi"/>
        </w:rPr>
        <w:t>“ oder im Gemeindebüro an.</w:t>
      </w:r>
    </w:p>
    <w:p w14:paraId="004FC40C" w14:textId="77777777" w:rsidR="003D5A59" w:rsidRPr="003D395B" w:rsidRDefault="003D5A59" w:rsidP="003D5A59">
      <w:pPr>
        <w:spacing w:after="80"/>
        <w:rPr>
          <w:rFonts w:cstheme="minorHAnsi"/>
        </w:rPr>
      </w:pPr>
      <w:r w:rsidRPr="003D395B">
        <w:rPr>
          <w:rFonts w:cstheme="minorHAnsi"/>
        </w:rPr>
        <w:t xml:space="preserve">Wir freuen uns auf Sie! </w:t>
      </w:r>
    </w:p>
    <w:p w14:paraId="0F20BAA8" w14:textId="77777777" w:rsidR="003D5A59" w:rsidRPr="003D395B" w:rsidRDefault="003D5A59" w:rsidP="003D5A59">
      <w:pPr>
        <w:rPr>
          <w:rFonts w:cstheme="minorHAnsi"/>
        </w:rPr>
      </w:pPr>
      <w:r w:rsidRPr="003D395B">
        <w:rPr>
          <w:rFonts w:cstheme="minorHAnsi"/>
        </w:rPr>
        <w:t>Maike Keske, Ursula Mülhoff und Dirk Ströter</w:t>
      </w:r>
    </w:p>
    <w:p w14:paraId="75A57EA5" w14:textId="77777777" w:rsidR="003D5A59" w:rsidRPr="007E01E5" w:rsidRDefault="003D5A59" w:rsidP="003D5A59">
      <w:pPr>
        <w:rPr>
          <w:rFonts w:cstheme="minorHAnsi"/>
          <w:highlight w:val="yellow"/>
        </w:rPr>
      </w:pPr>
    </w:p>
    <w:p w14:paraId="68F87050" w14:textId="77777777" w:rsidR="003D5A59" w:rsidRPr="002D2EBB" w:rsidRDefault="003D5A59" w:rsidP="003D5A59">
      <w:pPr>
        <w:rPr>
          <w:rFonts w:cstheme="minorHAnsi"/>
          <w:b/>
          <w:bCs/>
        </w:rPr>
      </w:pPr>
      <w:r w:rsidRPr="002D2EBB">
        <w:rPr>
          <w:rFonts w:cstheme="minorHAnsi"/>
          <w:b/>
          <w:bCs/>
        </w:rPr>
        <w:t xml:space="preserve">„Miteinander - aktiv“ </w:t>
      </w:r>
    </w:p>
    <w:p w14:paraId="1DF9A088" w14:textId="77777777" w:rsidR="003D5A59" w:rsidRPr="002D2EBB" w:rsidRDefault="003D5A59" w:rsidP="003D5A59">
      <w:pPr>
        <w:rPr>
          <w:rFonts w:cstheme="minorHAnsi"/>
        </w:rPr>
      </w:pPr>
      <w:r w:rsidRPr="002D2EBB">
        <w:rPr>
          <w:rFonts w:cstheme="minorHAnsi"/>
        </w:rPr>
        <w:t>Das Leben ist immer schöner Miteinander ….</w:t>
      </w:r>
    </w:p>
    <w:p w14:paraId="7EEF97B5" w14:textId="065F8805" w:rsidR="003D395B" w:rsidRPr="002D2EBB" w:rsidRDefault="003D5A59" w:rsidP="003D5A59">
      <w:pPr>
        <w:rPr>
          <w:rFonts w:cstheme="minorHAnsi"/>
        </w:rPr>
      </w:pPr>
      <w:r w:rsidRPr="002D2EBB">
        <w:rPr>
          <w:rFonts w:cstheme="minorHAnsi"/>
        </w:rPr>
        <w:t>Darum möchten wir am zweiten Mittwoch im Monat auf unterschiedliche Arten und Weisen „Miteinander - aktiv“ werden.</w:t>
      </w:r>
    </w:p>
    <w:p w14:paraId="0889139A" w14:textId="77777777" w:rsidR="002D2EBB" w:rsidRPr="002D2EBB" w:rsidRDefault="002D2EBB" w:rsidP="002D2EBB">
      <w:pPr>
        <w:rPr>
          <w:rFonts w:cstheme="minorHAnsi"/>
          <w:b/>
          <w:bCs/>
        </w:rPr>
      </w:pPr>
      <w:r w:rsidRPr="002D2EBB">
        <w:rPr>
          <w:rFonts w:cstheme="minorHAnsi"/>
          <w:b/>
          <w:bCs/>
        </w:rPr>
        <w:t>22. April 2026 Spielenachmittag</w:t>
      </w:r>
    </w:p>
    <w:p w14:paraId="0DC1A835" w14:textId="77777777" w:rsidR="002D2EBB" w:rsidRPr="002D2EBB" w:rsidRDefault="002D2EBB" w:rsidP="002D2EBB">
      <w:pPr>
        <w:rPr>
          <w:rFonts w:cstheme="minorHAnsi"/>
        </w:rPr>
      </w:pPr>
      <w:r w:rsidRPr="002D2EBB">
        <w:rPr>
          <w:rFonts w:cstheme="minorHAnsi"/>
        </w:rPr>
        <w:t>Miteinander spielen, reden und lachen. Spiele sind vorhanden, es dürfen auch gerne eigene Spiele mitgebracht werden.</w:t>
      </w:r>
    </w:p>
    <w:p w14:paraId="595EA1A4" w14:textId="77777777" w:rsidR="002D2EBB" w:rsidRPr="002D2EBB" w:rsidRDefault="002D2EBB" w:rsidP="002D2EBB">
      <w:pPr>
        <w:rPr>
          <w:rFonts w:cstheme="minorHAnsi"/>
          <w:b/>
          <w:bCs/>
        </w:rPr>
      </w:pPr>
      <w:r w:rsidRPr="002D2EBB">
        <w:rPr>
          <w:rFonts w:cstheme="minorHAnsi"/>
          <w:b/>
          <w:bCs/>
        </w:rPr>
        <w:t>13. Mai 2026 Kreativangebot „Blumen-Werkstatt“</w:t>
      </w:r>
    </w:p>
    <w:p w14:paraId="1E6BE6BF" w14:textId="77777777" w:rsidR="002D2EBB" w:rsidRPr="002D2EBB" w:rsidRDefault="002D2EBB" w:rsidP="002D2EBB">
      <w:pPr>
        <w:rPr>
          <w:rFonts w:cstheme="minorHAnsi"/>
        </w:rPr>
      </w:pPr>
      <w:r w:rsidRPr="002D2EBB">
        <w:rPr>
          <w:rFonts w:cstheme="minorHAnsi"/>
        </w:rPr>
        <w:t xml:space="preserve">Wir basteln gemeinsam Blumen aus unterschiedlichen Materialien. </w:t>
      </w:r>
    </w:p>
    <w:p w14:paraId="2C8002E2" w14:textId="77777777" w:rsidR="002D2EBB" w:rsidRPr="002D2EBB" w:rsidRDefault="002D2EBB" w:rsidP="002D2EBB">
      <w:pPr>
        <w:rPr>
          <w:rFonts w:cstheme="minorHAnsi"/>
          <w:b/>
          <w:bCs/>
        </w:rPr>
      </w:pPr>
      <w:bookmarkStart w:id="2" w:name="_Hlk221704734"/>
      <w:r w:rsidRPr="002D2EBB">
        <w:rPr>
          <w:rFonts w:cstheme="minorHAnsi"/>
          <w:b/>
          <w:bCs/>
        </w:rPr>
        <w:t xml:space="preserve">10. Juni 2026 Kaffeeklatsch „Sommer“ </w:t>
      </w:r>
    </w:p>
    <w:p w14:paraId="45FB553E" w14:textId="77777777" w:rsidR="002D2EBB" w:rsidRPr="002D2EBB" w:rsidRDefault="002D2EBB" w:rsidP="002D2EBB">
      <w:pPr>
        <w:rPr>
          <w:rFonts w:cstheme="minorHAnsi"/>
        </w:rPr>
      </w:pPr>
      <w:r w:rsidRPr="002D2EBB">
        <w:rPr>
          <w:rFonts w:cstheme="minorHAnsi"/>
        </w:rPr>
        <w:t>In geselliger Runde möchten wir miteinander Kaffeetrinken, reden, lachen und sommerlichen Texten lauschen.</w:t>
      </w:r>
    </w:p>
    <w:bookmarkEnd w:id="2"/>
    <w:p w14:paraId="20BDF600" w14:textId="77777777" w:rsidR="008062D5" w:rsidRDefault="002D2EBB" w:rsidP="002D2EBB">
      <w:pPr>
        <w:rPr>
          <w:rFonts w:cstheme="minorHAnsi"/>
        </w:rPr>
      </w:pPr>
      <w:r w:rsidRPr="002D2EBB">
        <w:rPr>
          <w:rFonts w:cstheme="minorHAnsi"/>
        </w:rPr>
        <w:t>Die Veranstaltungen finden jeweils um 14:30 Uhr im kleinen Saal des Gemeindezentrums, Collenbachstr. 10 (1. Etage)</w:t>
      </w:r>
      <w:r w:rsidR="008062D5">
        <w:rPr>
          <w:rFonts w:cstheme="minorHAnsi"/>
        </w:rPr>
        <w:t xml:space="preserve"> statt</w:t>
      </w:r>
      <w:r w:rsidRPr="002D2EBB">
        <w:rPr>
          <w:rFonts w:cstheme="minorHAnsi"/>
        </w:rPr>
        <w:t xml:space="preserve">. </w:t>
      </w:r>
    </w:p>
    <w:p w14:paraId="56020DC1" w14:textId="210A3C74" w:rsidR="002D2EBB" w:rsidRPr="002D2EBB" w:rsidRDefault="002D2EBB" w:rsidP="002D2EBB">
      <w:pPr>
        <w:rPr>
          <w:rFonts w:cstheme="minorHAnsi"/>
        </w:rPr>
      </w:pPr>
      <w:r w:rsidRPr="002D2EBB">
        <w:rPr>
          <w:rFonts w:cstheme="minorHAnsi"/>
        </w:rPr>
        <w:t xml:space="preserve">Ein Aufzug ist vorhanden. </w:t>
      </w:r>
    </w:p>
    <w:p w14:paraId="27D683F9" w14:textId="77777777" w:rsidR="002D2EBB" w:rsidRPr="002D2EBB" w:rsidRDefault="002D2EBB" w:rsidP="002D2EBB">
      <w:pPr>
        <w:rPr>
          <w:rFonts w:cstheme="minorHAnsi"/>
        </w:rPr>
      </w:pPr>
      <w:r w:rsidRPr="002D2EBB">
        <w:rPr>
          <w:rFonts w:cstheme="minorHAnsi"/>
        </w:rPr>
        <w:t xml:space="preserve">Da die Platzzahl begrenzt ist, bitten wir um eine Anmeldung im „zentrum </w:t>
      </w:r>
      <w:r w:rsidRPr="002D2EBB">
        <w:rPr>
          <w:rFonts w:cstheme="minorHAnsi"/>
          <w:i/>
          <w:iCs/>
        </w:rPr>
        <w:t>plus</w:t>
      </w:r>
      <w:r w:rsidRPr="002D2EBB">
        <w:rPr>
          <w:rFonts w:cstheme="minorHAnsi"/>
        </w:rPr>
        <w:t>“ oder im Gemeindebüro.</w:t>
      </w:r>
    </w:p>
    <w:p w14:paraId="6B91BFA5" w14:textId="77777777" w:rsidR="002D2EBB" w:rsidRPr="002D2EBB" w:rsidRDefault="002D2EBB" w:rsidP="002D2EBB">
      <w:pPr>
        <w:rPr>
          <w:rFonts w:cstheme="minorHAnsi"/>
        </w:rPr>
      </w:pPr>
      <w:r w:rsidRPr="002D2EBB">
        <w:rPr>
          <w:rFonts w:cstheme="minorHAnsi"/>
        </w:rPr>
        <w:t xml:space="preserve">Wir freuen uns auf Sie! </w:t>
      </w:r>
    </w:p>
    <w:p w14:paraId="51721520" w14:textId="77777777" w:rsidR="002D2EBB" w:rsidRPr="002D2EBB" w:rsidRDefault="002D2EBB" w:rsidP="002D2EBB">
      <w:pPr>
        <w:rPr>
          <w:rFonts w:cstheme="minorHAnsi"/>
        </w:rPr>
      </w:pPr>
      <w:r w:rsidRPr="002D2EBB">
        <w:rPr>
          <w:rFonts w:cstheme="minorHAnsi"/>
        </w:rPr>
        <w:t>Ursula Mülhoff und Team</w:t>
      </w:r>
    </w:p>
    <w:p w14:paraId="097A8B23" w14:textId="77777777" w:rsidR="003D5A59" w:rsidRPr="007E01E5" w:rsidRDefault="003D5A59" w:rsidP="001F0E04">
      <w:pPr>
        <w:rPr>
          <w:rFonts w:cstheme="minorHAnsi"/>
          <w:b/>
          <w:bCs/>
          <w:highlight w:val="yellow"/>
        </w:rPr>
      </w:pPr>
    </w:p>
    <w:p w14:paraId="3727CFD2" w14:textId="77777777" w:rsidR="003D5A59" w:rsidRPr="007E01E5" w:rsidRDefault="003D5A59" w:rsidP="001F0E04">
      <w:pPr>
        <w:rPr>
          <w:rFonts w:cstheme="minorHAnsi"/>
          <w:b/>
          <w:bCs/>
          <w:highlight w:val="yellow"/>
        </w:rPr>
      </w:pPr>
    </w:p>
    <w:p w14:paraId="0D5C86C8" w14:textId="77777777" w:rsidR="003D5A59" w:rsidRPr="002D2EBB" w:rsidRDefault="003D5A59" w:rsidP="00FA5F29">
      <w:pPr>
        <w:spacing w:line="240" w:lineRule="auto"/>
        <w:rPr>
          <w:rFonts w:cstheme="minorHAnsi"/>
        </w:rPr>
      </w:pPr>
      <w:r w:rsidRPr="002D2EBB">
        <w:rPr>
          <w:rFonts w:cstheme="minorHAnsi"/>
          <w:b/>
          <w:bCs/>
        </w:rPr>
        <w:t xml:space="preserve"> „Bunte Stunde“ </w:t>
      </w:r>
    </w:p>
    <w:p w14:paraId="31AB51D1" w14:textId="77777777" w:rsidR="003D5A59" w:rsidRPr="002D2EBB" w:rsidRDefault="003D5A59" w:rsidP="00FA5F29">
      <w:pPr>
        <w:widowControl w:val="0"/>
        <w:spacing w:line="240" w:lineRule="auto"/>
        <w:rPr>
          <w:rFonts w:cstheme="minorHAnsi"/>
        </w:rPr>
      </w:pPr>
      <w:r w:rsidRPr="002D2EBB">
        <w:rPr>
          <w:rFonts w:cstheme="minorHAnsi"/>
        </w:rPr>
        <w:t xml:space="preserve">Zu einem bunt gemischten Nachmittag für Körper, Geist und Seele, laden wir Sie </w:t>
      </w:r>
      <w:r w:rsidRPr="002D2EBB">
        <w:rPr>
          <w:rFonts w:cstheme="minorHAnsi"/>
          <w:b/>
          <w:bCs/>
        </w:rPr>
        <w:t>jeden Dienstag von 14</w:t>
      </w:r>
      <w:r w:rsidR="008A7F07" w:rsidRPr="002D2EBB">
        <w:rPr>
          <w:rFonts w:cstheme="minorHAnsi"/>
          <w:b/>
          <w:bCs/>
        </w:rPr>
        <w:t xml:space="preserve"> bis </w:t>
      </w:r>
      <w:r w:rsidRPr="002D2EBB">
        <w:rPr>
          <w:rFonts w:cstheme="minorHAnsi"/>
          <w:b/>
          <w:bCs/>
        </w:rPr>
        <w:t>16 Uhr</w:t>
      </w:r>
      <w:r w:rsidRPr="002D2EBB">
        <w:rPr>
          <w:rFonts w:cstheme="minorHAnsi"/>
        </w:rPr>
        <w:t xml:space="preserve">, ins </w:t>
      </w:r>
    </w:p>
    <w:p w14:paraId="146E8A62" w14:textId="77777777" w:rsidR="003D5A59" w:rsidRPr="002D2EBB" w:rsidRDefault="003D5A59" w:rsidP="00FA5F29">
      <w:pPr>
        <w:widowControl w:val="0"/>
        <w:spacing w:line="240" w:lineRule="auto"/>
        <w:rPr>
          <w:rFonts w:cstheme="minorHAnsi"/>
        </w:rPr>
      </w:pPr>
      <w:r w:rsidRPr="002D2EBB">
        <w:rPr>
          <w:rFonts w:cstheme="minorHAnsi"/>
        </w:rPr>
        <w:t xml:space="preserve">„zentrum </w:t>
      </w:r>
      <w:r w:rsidRPr="002D2EBB">
        <w:rPr>
          <w:rFonts w:cstheme="minorHAnsi"/>
          <w:i/>
          <w:iCs/>
        </w:rPr>
        <w:t>plus</w:t>
      </w:r>
      <w:r w:rsidRPr="002D2EBB">
        <w:rPr>
          <w:rFonts w:cstheme="minorHAnsi"/>
        </w:rPr>
        <w:t>“ Derendorf-Golzheim ein.</w:t>
      </w:r>
    </w:p>
    <w:p w14:paraId="6FBF81B4" w14:textId="77777777" w:rsidR="003D5A59" w:rsidRPr="002D2EBB" w:rsidRDefault="003D5A59" w:rsidP="003D5A59">
      <w:pPr>
        <w:rPr>
          <w:rFonts w:cstheme="minorHAnsi"/>
        </w:rPr>
      </w:pPr>
      <w:r w:rsidRPr="002D2EBB">
        <w:rPr>
          <w:rFonts w:cstheme="minorHAnsi"/>
        </w:rPr>
        <w:t xml:space="preserve">Ein Programmschwerpunkt ist die Bewegung. Dazu gehört die </w:t>
      </w:r>
    </w:p>
    <w:p w14:paraId="20DFC7C2" w14:textId="77777777" w:rsidR="003D5A59" w:rsidRPr="002D2EBB" w:rsidRDefault="003D5A59" w:rsidP="003D5A59">
      <w:pPr>
        <w:rPr>
          <w:rFonts w:cstheme="minorHAnsi"/>
        </w:rPr>
      </w:pPr>
      <w:r w:rsidRPr="002D2EBB">
        <w:rPr>
          <w:rFonts w:cstheme="minorHAnsi"/>
        </w:rPr>
        <w:t xml:space="preserve">Aktivierung von Kraft, Beweglichkeit und Koordination um </w:t>
      </w:r>
    </w:p>
    <w:p w14:paraId="43FF3092" w14:textId="46B93B4C" w:rsidR="003D5A59" w:rsidRPr="002D2EBB" w:rsidRDefault="003D5A59" w:rsidP="003D5A59">
      <w:pPr>
        <w:rPr>
          <w:rFonts w:cstheme="minorHAnsi"/>
        </w:rPr>
      </w:pPr>
      <w:r w:rsidRPr="002D2EBB">
        <w:rPr>
          <w:rFonts w:cstheme="minorHAnsi"/>
        </w:rPr>
        <w:t>weiterhin gut und möglichst selbst</w:t>
      </w:r>
      <w:r w:rsidR="00CA3074">
        <w:rPr>
          <w:rFonts w:cstheme="minorHAnsi"/>
        </w:rPr>
        <w:t>st</w:t>
      </w:r>
      <w:r w:rsidRPr="002D2EBB">
        <w:rPr>
          <w:rFonts w:cstheme="minorHAnsi"/>
        </w:rPr>
        <w:t xml:space="preserve">ändig im Alltag </w:t>
      </w:r>
    </w:p>
    <w:p w14:paraId="2FF73BBD" w14:textId="77777777" w:rsidR="003D5A59" w:rsidRPr="002D2EBB" w:rsidRDefault="003D5A59" w:rsidP="003D5A59">
      <w:pPr>
        <w:rPr>
          <w:rFonts w:cstheme="minorHAnsi"/>
        </w:rPr>
      </w:pPr>
      <w:r w:rsidRPr="002D2EBB">
        <w:rPr>
          <w:rFonts w:cstheme="minorHAnsi"/>
        </w:rPr>
        <w:t xml:space="preserve">zurechtzukommen. Vorher stärken wir uns beim Kaffeetrinken in gemütlicher Runde. Wir beschäftigen uns mit wechselnden </w:t>
      </w:r>
    </w:p>
    <w:p w14:paraId="3ABB8E50" w14:textId="77777777" w:rsidR="003D5A59" w:rsidRPr="002D2EBB" w:rsidRDefault="003D5A59" w:rsidP="003D5A59">
      <w:pPr>
        <w:rPr>
          <w:rFonts w:cstheme="minorHAnsi"/>
        </w:rPr>
      </w:pPr>
      <w:r w:rsidRPr="002D2EBB">
        <w:rPr>
          <w:rFonts w:cstheme="minorHAnsi"/>
        </w:rPr>
        <w:t>Themen - zum Hören und Erzählen - mit Wortspielereien und Knobeleien.</w:t>
      </w:r>
    </w:p>
    <w:p w14:paraId="484F65EF" w14:textId="77777777" w:rsidR="003D5A59" w:rsidRPr="002D2EBB" w:rsidRDefault="003D5A59" w:rsidP="003D5A59">
      <w:pPr>
        <w:rPr>
          <w:rFonts w:cstheme="minorHAnsi"/>
        </w:rPr>
      </w:pPr>
    </w:p>
    <w:p w14:paraId="2906579E" w14:textId="77777777" w:rsidR="00FA5F29" w:rsidRPr="002D2EBB" w:rsidRDefault="00FA5F29" w:rsidP="003D5A59">
      <w:pPr>
        <w:rPr>
          <w:rFonts w:cstheme="minorHAnsi"/>
        </w:rPr>
      </w:pPr>
    </w:p>
    <w:p w14:paraId="735C2169" w14:textId="77777777" w:rsidR="003D5A59" w:rsidRPr="002D2EBB" w:rsidRDefault="003D5A59" w:rsidP="003D5A59">
      <w:pPr>
        <w:widowControl w:val="0"/>
        <w:spacing w:line="283" w:lineRule="auto"/>
        <w:rPr>
          <w:rFonts w:cstheme="minorHAnsi"/>
        </w:rPr>
      </w:pPr>
      <w:r w:rsidRPr="002D2EBB">
        <w:rPr>
          <w:rFonts w:cstheme="minorHAnsi"/>
        </w:rPr>
        <w:t>Ursula Mülhoff und Team</w:t>
      </w:r>
    </w:p>
    <w:p w14:paraId="307AB142" w14:textId="77777777" w:rsidR="003D5A59" w:rsidRPr="002D2EBB" w:rsidRDefault="003D5A59" w:rsidP="003D5A59">
      <w:r w:rsidRPr="002D2EBB">
        <w:t>Information: Ursula Mülhoff, Tel: 0178 689 03 17 (Mo 10 – 12 Uhr)</w:t>
      </w:r>
    </w:p>
    <w:p w14:paraId="6DEEEB0B" w14:textId="77777777" w:rsidR="001F0E04" w:rsidRPr="002D2EBB" w:rsidRDefault="001F0E04" w:rsidP="001F0E04">
      <w:pPr>
        <w:spacing w:line="240" w:lineRule="auto"/>
      </w:pPr>
    </w:p>
    <w:p w14:paraId="01BBFC70" w14:textId="77777777" w:rsidR="00EA6E79" w:rsidRPr="007E01E5" w:rsidRDefault="00EA6E79" w:rsidP="001F0E04">
      <w:pPr>
        <w:spacing w:line="240" w:lineRule="auto"/>
        <w:rPr>
          <w:highlight w:val="yellow"/>
        </w:rPr>
      </w:pPr>
    </w:p>
    <w:p w14:paraId="23CFF67B" w14:textId="77777777" w:rsidR="00EB4380" w:rsidRPr="007E01E5" w:rsidRDefault="00EB4380" w:rsidP="001F0E04">
      <w:pPr>
        <w:spacing w:line="240" w:lineRule="auto"/>
        <w:rPr>
          <w:highlight w:val="yellow"/>
        </w:rPr>
      </w:pPr>
    </w:p>
    <w:p w14:paraId="7C2FA373" w14:textId="77777777" w:rsidR="00EB4380" w:rsidRPr="007E01E5" w:rsidRDefault="00EB4380" w:rsidP="001F0E04">
      <w:pPr>
        <w:spacing w:line="240" w:lineRule="auto"/>
        <w:rPr>
          <w:highlight w:val="yellow"/>
        </w:rPr>
      </w:pPr>
    </w:p>
    <w:p w14:paraId="4A9E70A8" w14:textId="77777777" w:rsidR="00EB4380" w:rsidRPr="007E01E5" w:rsidRDefault="00EB4380" w:rsidP="001F0E04">
      <w:pPr>
        <w:spacing w:line="240" w:lineRule="auto"/>
        <w:rPr>
          <w:highlight w:val="yellow"/>
        </w:rPr>
      </w:pPr>
    </w:p>
    <w:p w14:paraId="3B54BCDD" w14:textId="77777777" w:rsidR="00EB4380" w:rsidRPr="007E01E5" w:rsidRDefault="00EB4380" w:rsidP="001F0E04">
      <w:pPr>
        <w:spacing w:line="240" w:lineRule="auto"/>
        <w:rPr>
          <w:highlight w:val="yellow"/>
        </w:rPr>
      </w:pPr>
    </w:p>
    <w:p w14:paraId="3CDE5057" w14:textId="77777777" w:rsidR="00EB4380" w:rsidRPr="007E01E5" w:rsidRDefault="00EB4380" w:rsidP="001F0E04">
      <w:pPr>
        <w:spacing w:line="240" w:lineRule="auto"/>
        <w:rPr>
          <w:highlight w:val="yellow"/>
        </w:rPr>
      </w:pPr>
    </w:p>
    <w:p w14:paraId="37BCDC38" w14:textId="77777777" w:rsidR="00EB4380" w:rsidRPr="007E01E5" w:rsidRDefault="00EB4380" w:rsidP="001F0E04">
      <w:pPr>
        <w:spacing w:line="240" w:lineRule="auto"/>
        <w:rPr>
          <w:highlight w:val="yellow"/>
        </w:rPr>
      </w:pPr>
    </w:p>
    <w:p w14:paraId="6359162D" w14:textId="77777777" w:rsidR="00EB4380" w:rsidRPr="007E01E5" w:rsidRDefault="00EB4380" w:rsidP="001F0E04">
      <w:pPr>
        <w:spacing w:line="240" w:lineRule="auto"/>
        <w:rPr>
          <w:highlight w:val="yellow"/>
        </w:rPr>
      </w:pPr>
    </w:p>
    <w:p w14:paraId="6BB4A146" w14:textId="77777777" w:rsidR="00EB4380" w:rsidRPr="007E01E5" w:rsidRDefault="00EB4380" w:rsidP="001F0E04">
      <w:pPr>
        <w:spacing w:line="240" w:lineRule="auto"/>
        <w:rPr>
          <w:highlight w:val="yellow"/>
        </w:rPr>
      </w:pPr>
    </w:p>
    <w:p w14:paraId="0B9BEDF9" w14:textId="77777777" w:rsidR="00EB4380" w:rsidRPr="007E01E5" w:rsidRDefault="00EB4380" w:rsidP="001F0E04">
      <w:pPr>
        <w:spacing w:line="240" w:lineRule="auto"/>
        <w:rPr>
          <w:highlight w:val="yellow"/>
        </w:rPr>
      </w:pPr>
    </w:p>
    <w:p w14:paraId="78052087" w14:textId="77777777" w:rsidR="00EB4380" w:rsidRPr="007E01E5" w:rsidRDefault="00EB4380" w:rsidP="001F0E04">
      <w:pPr>
        <w:spacing w:line="240" w:lineRule="auto"/>
        <w:rPr>
          <w:highlight w:val="yellow"/>
        </w:rPr>
      </w:pPr>
    </w:p>
    <w:p w14:paraId="77BDC849" w14:textId="77777777" w:rsidR="00EB4380" w:rsidRPr="007E01E5" w:rsidRDefault="00EB4380" w:rsidP="001F0E04">
      <w:pPr>
        <w:spacing w:line="240" w:lineRule="auto"/>
        <w:rPr>
          <w:highlight w:val="yellow"/>
        </w:rPr>
      </w:pPr>
    </w:p>
    <w:p w14:paraId="46B9926E" w14:textId="77777777" w:rsidR="00EB4380" w:rsidRPr="007E01E5" w:rsidRDefault="00EB4380" w:rsidP="001F0E04">
      <w:pPr>
        <w:spacing w:line="240" w:lineRule="auto"/>
        <w:rPr>
          <w:highlight w:val="yellow"/>
        </w:rPr>
      </w:pPr>
    </w:p>
    <w:p w14:paraId="58334DD1" w14:textId="77777777" w:rsidR="00EB4380" w:rsidRPr="007E01E5" w:rsidRDefault="00EB4380" w:rsidP="001F0E04">
      <w:pPr>
        <w:spacing w:line="240" w:lineRule="auto"/>
        <w:rPr>
          <w:highlight w:val="yellow"/>
        </w:rPr>
      </w:pPr>
    </w:p>
    <w:p w14:paraId="433D2C2F" w14:textId="77777777" w:rsidR="00EB4380" w:rsidRPr="007E01E5" w:rsidRDefault="00EB4380" w:rsidP="001F0E04">
      <w:pPr>
        <w:spacing w:line="240" w:lineRule="auto"/>
        <w:rPr>
          <w:highlight w:val="yellow"/>
        </w:rPr>
      </w:pPr>
    </w:p>
    <w:p w14:paraId="1CD4D813" w14:textId="77777777" w:rsidR="00EB4380" w:rsidRPr="007E01E5" w:rsidRDefault="00EB4380" w:rsidP="001F0E04">
      <w:pPr>
        <w:spacing w:line="240" w:lineRule="auto"/>
        <w:rPr>
          <w:highlight w:val="yellow"/>
        </w:rPr>
      </w:pPr>
    </w:p>
    <w:p w14:paraId="2C7211F1" w14:textId="77777777" w:rsidR="00EB4380" w:rsidRPr="007E01E5" w:rsidRDefault="00EB4380" w:rsidP="001F0E04">
      <w:pPr>
        <w:spacing w:line="240" w:lineRule="auto"/>
        <w:rPr>
          <w:highlight w:val="yellow"/>
        </w:rPr>
      </w:pPr>
    </w:p>
    <w:p w14:paraId="2F271781" w14:textId="77777777" w:rsidR="00EB4380" w:rsidRPr="002D2EBB" w:rsidRDefault="00EB4380" w:rsidP="00EB4380">
      <w:pPr>
        <w:rPr>
          <w:b/>
          <w:bCs/>
        </w:rPr>
      </w:pPr>
      <w:r w:rsidRPr="002D2EBB">
        <w:rPr>
          <w:b/>
          <w:bCs/>
        </w:rPr>
        <w:t>Evangelische Fachberatung Demenz</w:t>
      </w:r>
    </w:p>
    <w:p w14:paraId="09BD783F" w14:textId="77777777" w:rsidR="00EB4380" w:rsidRPr="002D2EBB" w:rsidRDefault="00EB4380" w:rsidP="00EB4380">
      <w:pPr>
        <w:rPr>
          <w:b/>
          <w:bCs/>
        </w:rPr>
      </w:pPr>
    </w:p>
    <w:p w14:paraId="44BACE32" w14:textId="77777777" w:rsidR="00EB4380" w:rsidRPr="002D2EBB" w:rsidRDefault="00EB4380" w:rsidP="00EB4380">
      <w:r w:rsidRPr="002D2EBB">
        <w:t xml:space="preserve">Vergesslichkeit macht unsicher. Es kann schwierig sein, mit der Vergesslichkeit anderer umzugehen, und erschreckend, wenn man sie an sich selbst bemerkt. Vergesslichkeit wirft Fragen auf. Wie kann ich die Nachbarin unterstützen, die sich immer schlechter orientieren kann? Ist das Nachlassen meines Gedächtnisses noch altersgerecht oder werde ich dement? Gerne stehe ich Ihnen zu diesem Thema zum Gespräch zur Verfügung. Der Austausch </w:t>
      </w:r>
    </w:p>
    <w:p w14:paraId="4D852EAD" w14:textId="77777777" w:rsidR="00EB4380" w:rsidRPr="002D2EBB" w:rsidRDefault="00EB4380" w:rsidP="00EB4380">
      <w:r w:rsidRPr="002D2EBB">
        <w:t>darüber ist ein erster wichtiger Schritt, und ich unterstütze Sie gerne dabei, für sich selbst u./o. für andere Betroffene einen guten Weg zu finden.</w:t>
      </w:r>
    </w:p>
    <w:p w14:paraId="095C8CE0" w14:textId="77777777" w:rsidR="00EB4380" w:rsidRPr="002D2EBB" w:rsidRDefault="00EB4380" w:rsidP="00EB4380"/>
    <w:p w14:paraId="3E9521AD" w14:textId="77777777" w:rsidR="00EB4380" w:rsidRPr="001E0B9C" w:rsidRDefault="00EB4380" w:rsidP="00EB4380">
      <w:pPr>
        <w:rPr>
          <w:i/>
          <w:iCs/>
        </w:rPr>
      </w:pPr>
      <w:r w:rsidRPr="001E0B9C">
        <w:rPr>
          <w:i/>
          <w:iCs/>
        </w:rPr>
        <w:t xml:space="preserve">Während der Abwesenheit von Maike Keske steht Ihnen </w:t>
      </w:r>
    </w:p>
    <w:p w14:paraId="7A39BB71" w14:textId="77777777" w:rsidR="00EB4380" w:rsidRPr="001E0B9C" w:rsidRDefault="00EB4380" w:rsidP="00EB4380">
      <w:pPr>
        <w:rPr>
          <w:i/>
          <w:iCs/>
        </w:rPr>
      </w:pPr>
      <w:r w:rsidRPr="001E0B9C">
        <w:rPr>
          <w:i/>
          <w:iCs/>
        </w:rPr>
        <w:t>Kirsten Schulte-Frohlinde aus dem „zentrum plus“</w:t>
      </w:r>
    </w:p>
    <w:p w14:paraId="6CEFAF81" w14:textId="77777777" w:rsidR="002D2EBB" w:rsidRPr="001E0B9C" w:rsidRDefault="00EB4380" w:rsidP="00EB4380">
      <w:pPr>
        <w:rPr>
          <w:i/>
          <w:iCs/>
        </w:rPr>
      </w:pPr>
      <w:r w:rsidRPr="001E0B9C">
        <w:rPr>
          <w:i/>
          <w:iCs/>
        </w:rPr>
        <w:t xml:space="preserve">Derendorf-Golzheim als Beraterin zur Verfügung. Sie ist erreichbar während der Öffnungszeiten des „zentrum plus“ unter der </w:t>
      </w:r>
    </w:p>
    <w:p w14:paraId="13D8D6D7" w14:textId="2CDB035F" w:rsidR="00EB4380" w:rsidRPr="001E0B9C" w:rsidRDefault="00EB4380" w:rsidP="00EB4380">
      <w:pPr>
        <w:rPr>
          <w:i/>
          <w:iCs/>
        </w:rPr>
      </w:pPr>
      <w:r w:rsidRPr="001E0B9C">
        <w:rPr>
          <w:i/>
          <w:iCs/>
        </w:rPr>
        <w:t xml:space="preserve">Telefon Nr. 0211/ 87 52 </w:t>
      </w:r>
      <w:r w:rsidR="005A5C3B">
        <w:rPr>
          <w:i/>
          <w:iCs/>
        </w:rPr>
        <w:t xml:space="preserve">82 </w:t>
      </w:r>
      <w:r w:rsidRPr="001E0B9C">
        <w:rPr>
          <w:i/>
          <w:iCs/>
        </w:rPr>
        <w:t xml:space="preserve">59. </w:t>
      </w:r>
    </w:p>
    <w:p w14:paraId="00B6A218" w14:textId="77777777" w:rsidR="00EB4380" w:rsidRPr="002D2EBB" w:rsidRDefault="00EB4380" w:rsidP="00EB4380"/>
    <w:p w14:paraId="797517BB" w14:textId="77777777" w:rsidR="00EB4380" w:rsidRPr="002D2EBB" w:rsidRDefault="00EB4380" w:rsidP="00EB4380">
      <w:r w:rsidRPr="002D2EBB">
        <w:t>Als Ergänzung zur Beratung habe ich viele Informationen gesammelt, die bei der Begleitung eines erkrankten Menschen hilfreich sein könnten, und diese im „Angehörigen-Navi“ im Internet für Sie zur Verfügung gestellt. Auch zu den Themen Vorsorge, Selbstsorge und Demenz werden Sie dort fündig.</w:t>
      </w:r>
    </w:p>
    <w:p w14:paraId="1C1C56CD" w14:textId="77777777" w:rsidR="00EB4380" w:rsidRPr="002D2EBB" w:rsidRDefault="00EB4380" w:rsidP="00EB4380">
      <w:pPr>
        <w:rPr>
          <w:b/>
          <w:sz w:val="24"/>
          <w:szCs w:val="24"/>
        </w:rPr>
      </w:pPr>
      <w:r w:rsidRPr="002D2EBB">
        <w:rPr>
          <w:b/>
          <w:sz w:val="24"/>
          <w:szCs w:val="24"/>
        </w:rPr>
        <w:t xml:space="preserve">                               www.angehoerigen-navi.de</w:t>
      </w:r>
    </w:p>
    <w:p w14:paraId="063AAADA" w14:textId="77777777" w:rsidR="00EB4380" w:rsidRPr="002D2EBB" w:rsidRDefault="00EB4380" w:rsidP="00EB4380">
      <w:r w:rsidRPr="002D2EBB">
        <w:t>Schauen Sie mal rein, auch wenn Sie gerade niemanden begleiten oder pflegen. Denn auch Wissen weitergeben kann sehr hilfreich sein!</w:t>
      </w:r>
    </w:p>
    <w:p w14:paraId="13B91F66" w14:textId="77777777" w:rsidR="00EB4380" w:rsidRPr="002D2EBB" w:rsidRDefault="00EB4380" w:rsidP="00EB4380"/>
    <w:p w14:paraId="3FF65A5B" w14:textId="77777777" w:rsidR="00EB4380" w:rsidRPr="002D2EBB" w:rsidRDefault="00EB4380" w:rsidP="00EB4380">
      <w:r w:rsidRPr="002D2EBB">
        <w:t>Mit herzlichen Grüßen</w:t>
      </w:r>
    </w:p>
    <w:p w14:paraId="68F527C7" w14:textId="77777777" w:rsidR="00EB4380" w:rsidRPr="002D2EBB" w:rsidRDefault="00EB4380" w:rsidP="00EB4380"/>
    <w:p w14:paraId="2003EB84" w14:textId="77777777" w:rsidR="00EB4380" w:rsidRPr="002D2EBB" w:rsidRDefault="00EB4380" w:rsidP="00EB4380">
      <w:r w:rsidRPr="002D2EBB">
        <w:t>Maike Keske</w:t>
      </w:r>
    </w:p>
    <w:p w14:paraId="516EE1D9" w14:textId="77777777" w:rsidR="00EB4380" w:rsidRPr="002D2EBB" w:rsidRDefault="00EB4380" w:rsidP="00EB4380">
      <w:pPr>
        <w:rPr>
          <w:b/>
        </w:rPr>
      </w:pPr>
    </w:p>
    <w:p w14:paraId="7F2A73D2" w14:textId="77777777" w:rsidR="000F7552" w:rsidRPr="007E01E5" w:rsidRDefault="000F7552" w:rsidP="008D3B54">
      <w:pPr>
        <w:rPr>
          <w:b/>
          <w:bCs/>
          <w:highlight w:val="yellow"/>
        </w:rPr>
      </w:pPr>
    </w:p>
    <w:p w14:paraId="1AAA2E09" w14:textId="77777777" w:rsidR="006E1371" w:rsidRPr="004B7933" w:rsidRDefault="009A0A92" w:rsidP="00A245E6">
      <w:pPr>
        <w:rPr>
          <w:b/>
        </w:rPr>
      </w:pPr>
      <w:r w:rsidRPr="004B7933">
        <w:rPr>
          <w:b/>
        </w:rPr>
        <w:lastRenderedPageBreak/>
        <w:t>Musikalische Angebote in der Kreuzkirche</w:t>
      </w:r>
    </w:p>
    <w:p w14:paraId="0DB4D4BB" w14:textId="77777777" w:rsidR="008C341D" w:rsidRPr="004B7933" w:rsidRDefault="008C341D" w:rsidP="008C341D">
      <w:pPr>
        <w:rPr>
          <w:bCs/>
        </w:rPr>
      </w:pPr>
    </w:p>
    <w:p w14:paraId="6EFF32F7" w14:textId="77777777" w:rsidR="004B7933" w:rsidRPr="004B7933" w:rsidRDefault="004B7933" w:rsidP="004B7933">
      <w:pPr>
        <w:rPr>
          <w:bCs/>
        </w:rPr>
      </w:pPr>
      <w:r w:rsidRPr="004B7933">
        <w:rPr>
          <w:b/>
          <w:bCs/>
        </w:rPr>
        <w:t>Benefiz-Chorkonzert: Song of Praise</w:t>
      </w:r>
    </w:p>
    <w:p w14:paraId="1C68A796" w14:textId="6C901EB2" w:rsidR="004B7933" w:rsidRPr="004B7933" w:rsidRDefault="004B7933" w:rsidP="004B7933">
      <w:pPr>
        <w:rPr>
          <w:bCs/>
        </w:rPr>
      </w:pPr>
      <w:r w:rsidRPr="004B7933">
        <w:rPr>
          <w:bCs/>
        </w:rPr>
        <w:t>Am Sonntag, dem 12. April um 17 Uhr findet in der Kreuzkirche ein Konzert des Bingener Frauenstimmen-Ensembles CLARA VOCE unter ihrem Leiter Alexander Müller in der Kreuzkirche statt.</w:t>
      </w:r>
      <w:r>
        <w:rPr>
          <w:bCs/>
        </w:rPr>
        <w:t xml:space="preserve"> </w:t>
      </w:r>
      <w:r w:rsidRPr="004B7933">
        <w:rPr>
          <w:bCs/>
        </w:rPr>
        <w:t>In dem farbenreichen Programm erklingt unter anderem das erst kürzlich uraufgeführte Stück „Die Liebe überflutet alles“ des in Düsseldorf lebenden österreichischen Komponisten Leonhard Bartussek.</w:t>
      </w:r>
    </w:p>
    <w:p w14:paraId="75F1DDD6" w14:textId="77777777" w:rsidR="004B7933" w:rsidRPr="004B7933" w:rsidRDefault="004B7933" w:rsidP="004B7933">
      <w:pPr>
        <w:rPr>
          <w:bCs/>
        </w:rPr>
      </w:pPr>
      <w:r w:rsidRPr="004B7933">
        <w:rPr>
          <w:bCs/>
        </w:rPr>
        <w:t>Der Eintritt ist frei. Am Ausgang erbitten wir eine Spende für die Arbeit des Düsseldorfer Vereins „African Angel e.V.”.</w:t>
      </w:r>
    </w:p>
    <w:p w14:paraId="6033757E" w14:textId="77777777" w:rsidR="004B7933" w:rsidRPr="004B7933" w:rsidRDefault="004B7933" w:rsidP="004B7933">
      <w:pPr>
        <w:rPr>
          <w:bCs/>
          <w:highlight w:val="yellow"/>
        </w:rPr>
      </w:pPr>
    </w:p>
    <w:p w14:paraId="312F520B" w14:textId="77777777" w:rsidR="004B7933" w:rsidRPr="004B7933" w:rsidRDefault="004B7933" w:rsidP="004B7933">
      <w:pPr>
        <w:rPr>
          <w:b/>
          <w:bCs/>
        </w:rPr>
      </w:pPr>
      <w:r w:rsidRPr="004B7933">
        <w:rPr>
          <w:b/>
          <w:bCs/>
        </w:rPr>
        <w:t>Chorkonzert: Cantate Domino – Singet dem Herrn!</w:t>
      </w:r>
    </w:p>
    <w:p w14:paraId="7F6B3FB7" w14:textId="77777777" w:rsidR="004B7933" w:rsidRPr="004B7933" w:rsidRDefault="004B7933" w:rsidP="004B7933">
      <w:pPr>
        <w:rPr>
          <w:bCs/>
        </w:rPr>
      </w:pPr>
      <w:r w:rsidRPr="004B7933">
        <w:rPr>
          <w:bCs/>
        </w:rPr>
        <w:t>Am Samstag, dem 2. Mai um 17 Uhr gestaltet die Kantorei unter Leitung von Dirk Ströter in der Kreuzkirche ein Chorkonzert mit Werken aus verschiedenen Epochen.</w:t>
      </w:r>
    </w:p>
    <w:p w14:paraId="507859DF" w14:textId="77777777" w:rsidR="004B7933" w:rsidRPr="004B7933" w:rsidRDefault="004B7933" w:rsidP="004B7933">
      <w:pPr>
        <w:rPr>
          <w:bCs/>
        </w:rPr>
      </w:pPr>
      <w:r w:rsidRPr="004B7933">
        <w:rPr>
          <w:bCs/>
        </w:rPr>
        <w:t>Außerdem wird auch die Sopranistin Sabine Schneider mitwirken.</w:t>
      </w:r>
    </w:p>
    <w:p w14:paraId="4B1B7147" w14:textId="6FF68E38" w:rsidR="004B7933" w:rsidRPr="004B7933" w:rsidRDefault="004B7933" w:rsidP="004B7933">
      <w:pPr>
        <w:rPr>
          <w:bCs/>
        </w:rPr>
      </w:pPr>
      <w:r w:rsidRPr="004B7933">
        <w:rPr>
          <w:bCs/>
        </w:rPr>
        <w:t>Sie dürfen sich auf ein vielfältiges musikalisches Programm freuen!</w:t>
      </w:r>
    </w:p>
    <w:p w14:paraId="78BB7FF4" w14:textId="60BAE869" w:rsidR="004B7933" w:rsidRPr="004B7933" w:rsidRDefault="004B7933" w:rsidP="004B7933">
      <w:pPr>
        <w:rPr>
          <w:bCs/>
        </w:rPr>
      </w:pPr>
      <w:r w:rsidRPr="004B7933">
        <w:rPr>
          <w:bCs/>
        </w:rPr>
        <w:t>Mit diesem Konzert feiern wir gleichzeitig das 50-jährige Bestehen des Freundeskreises der Musik an der Kreuzkirche.</w:t>
      </w:r>
    </w:p>
    <w:p w14:paraId="4C28A0A9" w14:textId="77777777" w:rsidR="004B7933" w:rsidRPr="004B7933" w:rsidRDefault="004B7933" w:rsidP="004B7933">
      <w:pPr>
        <w:rPr>
          <w:bCs/>
        </w:rPr>
      </w:pPr>
      <w:r w:rsidRPr="004B7933">
        <w:rPr>
          <w:bCs/>
        </w:rPr>
        <w:t>Eintritt frei, Spenden erbeten!</w:t>
      </w:r>
    </w:p>
    <w:p w14:paraId="4E513554" w14:textId="77777777" w:rsidR="004B7933" w:rsidRPr="004B7933" w:rsidRDefault="004B7933" w:rsidP="004B7933">
      <w:pPr>
        <w:rPr>
          <w:bCs/>
          <w:highlight w:val="yellow"/>
        </w:rPr>
      </w:pPr>
    </w:p>
    <w:p w14:paraId="1C77B4CE" w14:textId="77777777" w:rsidR="004B7933" w:rsidRPr="004B7933" w:rsidRDefault="004B7933" w:rsidP="004B7933">
      <w:pPr>
        <w:rPr>
          <w:b/>
          <w:bCs/>
        </w:rPr>
      </w:pPr>
      <w:r w:rsidRPr="004B7933">
        <w:rPr>
          <w:b/>
          <w:bCs/>
        </w:rPr>
        <w:t>Chorkonzert: I Himmelen – Skandinavische Chormusik</w:t>
      </w:r>
    </w:p>
    <w:p w14:paraId="784B034A" w14:textId="7D72FDE6" w:rsidR="004B7933" w:rsidRPr="004B7933" w:rsidRDefault="004B7933" w:rsidP="004B7933">
      <w:pPr>
        <w:rPr>
          <w:bCs/>
        </w:rPr>
      </w:pPr>
      <w:r w:rsidRPr="004B7933">
        <w:rPr>
          <w:bCs/>
        </w:rPr>
        <w:t>Der düsselChor singt am Sonntag, dem 28. Juni um 18 Uhr in der Kreuzkirche ein Programm mit Werken skandinavischer Komponisten aus verschiedenen Jahrhunderten. Zu hören sind neben geistlichen Stücken auch Volkslieder und „Gabriellas Lied“ aus dem Film „Wie im Himmel“. Dazu erklingen Solo-Lieder von Edvard Grieg, die von der Mezzosopranistin Bettina Ranch gesungen werden. Die musikalische Leitung hat Kantor Dirk Ströter.</w:t>
      </w:r>
    </w:p>
    <w:p w14:paraId="70CA33B4" w14:textId="77777777" w:rsidR="004B7933" w:rsidRDefault="004B7933" w:rsidP="004B7933">
      <w:pPr>
        <w:rPr>
          <w:bCs/>
        </w:rPr>
      </w:pPr>
      <w:r w:rsidRPr="004B7933">
        <w:rPr>
          <w:bCs/>
        </w:rPr>
        <w:t>Eintritt frei, Kollekte</w:t>
      </w:r>
    </w:p>
    <w:p w14:paraId="2F181928" w14:textId="77777777" w:rsidR="004B7933" w:rsidRPr="004B7933" w:rsidRDefault="004B7933" w:rsidP="004B7933">
      <w:pPr>
        <w:rPr>
          <w:bCs/>
        </w:rPr>
      </w:pPr>
    </w:p>
    <w:p w14:paraId="562E84E3" w14:textId="77777777" w:rsidR="004B7933" w:rsidRPr="004B7933" w:rsidRDefault="004B7933" w:rsidP="004B7933">
      <w:pPr>
        <w:rPr>
          <w:bCs/>
        </w:rPr>
      </w:pPr>
      <w:r w:rsidRPr="004B7933">
        <w:rPr>
          <w:bCs/>
        </w:rPr>
        <w:t>Wir freuen uns auf Sie!</w:t>
      </w:r>
    </w:p>
    <w:p w14:paraId="5C7DC531" w14:textId="77777777" w:rsidR="004250E8" w:rsidRPr="007E01E5" w:rsidRDefault="004250E8" w:rsidP="00731F72">
      <w:pPr>
        <w:rPr>
          <w:highlight w:val="yellow"/>
        </w:rPr>
        <w:sectPr w:rsidR="004250E8" w:rsidRPr="007E01E5" w:rsidSect="00E47D40">
          <w:headerReference w:type="default" r:id="rId43"/>
          <w:pgSz w:w="8392" w:h="11907" w:code="11"/>
          <w:pgMar w:top="992" w:right="454" w:bottom="567" w:left="567" w:header="567" w:footer="170" w:gutter="0"/>
          <w:cols w:space="283"/>
          <w:docGrid w:linePitch="360"/>
        </w:sectPr>
      </w:pPr>
    </w:p>
    <w:p w14:paraId="6002CA95" w14:textId="77777777" w:rsidR="003A5A2D" w:rsidRPr="004B7933" w:rsidRDefault="003A5A2D" w:rsidP="00731F72">
      <w:pPr>
        <w:rPr>
          <w:b/>
          <w:bCs/>
        </w:rPr>
      </w:pPr>
      <w:r w:rsidRPr="004B7933">
        <w:rPr>
          <w:b/>
          <w:bCs/>
        </w:rPr>
        <w:lastRenderedPageBreak/>
        <w:t>Haftungsausschluss</w:t>
      </w:r>
    </w:p>
    <w:p w14:paraId="6622918A" w14:textId="77777777" w:rsidR="00AC2BBE" w:rsidRPr="004B7933" w:rsidRDefault="003A5A2D" w:rsidP="00731F72">
      <w:r w:rsidRPr="004B7933">
        <w:t xml:space="preserve">Bei Ausfall von Veranstaltungen, Führungen, Ausflügen etc. </w:t>
      </w:r>
    </w:p>
    <w:p w14:paraId="57364C0C" w14:textId="77777777" w:rsidR="00AC2BBE" w:rsidRPr="004B7933" w:rsidRDefault="003A5A2D" w:rsidP="00731F72">
      <w:r w:rsidRPr="004B7933">
        <w:t xml:space="preserve">wegen höherer Gewalt übernehmen wir keine Haftung und </w:t>
      </w:r>
    </w:p>
    <w:p w14:paraId="59105E4C" w14:textId="77777777" w:rsidR="003A5A2D" w:rsidRPr="004B7933" w:rsidRDefault="00035337" w:rsidP="00731F72">
      <w:r w:rsidRPr="004B7933">
        <w:t>erstatten keine g</w:t>
      </w:r>
      <w:r w:rsidR="003A5A2D" w:rsidRPr="004B7933">
        <w:t>ezahlten Kosten.</w:t>
      </w:r>
    </w:p>
    <w:p w14:paraId="30AA4AEB" w14:textId="2B71B379" w:rsidR="003A5A2D" w:rsidRPr="004B7933" w:rsidRDefault="003A5A2D" w:rsidP="00731F72">
      <w:r w:rsidRPr="004B7933">
        <w:t>Wir bitten um Ihr Verständnis.</w:t>
      </w:r>
    </w:p>
    <w:p w14:paraId="1008DAA3" w14:textId="77777777" w:rsidR="00026FA4" w:rsidRPr="004B7933" w:rsidRDefault="00026FA4" w:rsidP="00026FA4">
      <w:pPr>
        <w:pStyle w:val="Listenabsatz"/>
        <w:rPr>
          <w:b/>
          <w:bCs/>
          <w:i/>
        </w:rPr>
      </w:pPr>
    </w:p>
    <w:p w14:paraId="3EB85AB5" w14:textId="77777777" w:rsidR="003A5A2D" w:rsidRPr="004B7933" w:rsidRDefault="003A5A2D" w:rsidP="00731F72">
      <w:pPr>
        <w:rPr>
          <w:b/>
          <w:bCs/>
        </w:rPr>
      </w:pPr>
      <w:r w:rsidRPr="004B7933">
        <w:rPr>
          <w:b/>
          <w:bCs/>
        </w:rPr>
        <w:t>Kartenverkauf für Veranstaltungen</w:t>
      </w:r>
    </w:p>
    <w:p w14:paraId="417CB423" w14:textId="77777777" w:rsidR="00A13C2D" w:rsidRPr="004B7933" w:rsidRDefault="003A5A2D" w:rsidP="00731F72">
      <w:r w:rsidRPr="004B7933">
        <w:t xml:space="preserve">Bitte haben Sie Verständnis dafür, dass der Kartenverkauf für </w:t>
      </w:r>
    </w:p>
    <w:p w14:paraId="68176925" w14:textId="77777777" w:rsidR="003A5A2D" w:rsidRPr="004B7933" w:rsidRDefault="003A5A2D" w:rsidP="00731F72">
      <w:r w:rsidRPr="004B7933">
        <w:t>bestimmte Veranstaltungen nur zu festgelegten Zeiten stattf</w:t>
      </w:r>
      <w:r w:rsidR="00BC4376" w:rsidRPr="004B7933">
        <w:t xml:space="preserve">inden kann. Sie erleichtern </w:t>
      </w:r>
      <w:r w:rsidRPr="004B7933">
        <w:t>damit die Verwaltung und die sichere Verwahrung der eingenommenen Gelder.</w:t>
      </w:r>
    </w:p>
    <w:p w14:paraId="6529A6C0" w14:textId="77777777" w:rsidR="003A5A2D" w:rsidRPr="004B7933" w:rsidRDefault="003A5A2D" w:rsidP="00731F72"/>
    <w:p w14:paraId="09EF0CB0" w14:textId="77777777" w:rsidR="00745037" w:rsidRPr="004B7933" w:rsidRDefault="003A5A2D" w:rsidP="00BC6AEA">
      <w:pPr>
        <w:ind w:left="284"/>
      </w:pPr>
      <w:r w:rsidRPr="004B7933">
        <w:t xml:space="preserve">Kartenverkauf </w:t>
      </w:r>
      <w:r w:rsidRPr="004B7933">
        <w:rPr>
          <w:b/>
          <w:bCs/>
        </w:rPr>
        <w:t>Kultur am Rhein</w:t>
      </w:r>
      <w:r w:rsidRPr="004B7933">
        <w:t xml:space="preserve"> (artcard)</w:t>
      </w:r>
      <w:r w:rsidR="00745037" w:rsidRPr="004B7933">
        <w:t xml:space="preserve"> </w:t>
      </w:r>
      <w:r w:rsidR="00BF1E1B" w:rsidRPr="004B7933">
        <w:t xml:space="preserve">wird </w:t>
      </w:r>
      <w:r w:rsidR="00745037" w:rsidRPr="004B7933">
        <w:rPr>
          <w:b/>
          <w:u w:val="single"/>
        </w:rPr>
        <w:t>nicht</w:t>
      </w:r>
      <w:r w:rsidR="00745037" w:rsidRPr="004B7933">
        <w:t xml:space="preserve"> </w:t>
      </w:r>
    </w:p>
    <w:p w14:paraId="32C675DC" w14:textId="77777777" w:rsidR="003A5A2D" w:rsidRPr="004B7933" w:rsidRDefault="00BF1E1B" w:rsidP="00BC6AEA">
      <w:pPr>
        <w:ind w:left="284"/>
      </w:pPr>
      <w:r w:rsidRPr="004B7933">
        <w:t>mehr angeboten</w:t>
      </w:r>
      <w:r w:rsidR="00745037" w:rsidRPr="004B7933">
        <w:t>!</w:t>
      </w:r>
    </w:p>
    <w:p w14:paraId="02A43C10" w14:textId="77777777" w:rsidR="003A5A2D" w:rsidRPr="004B7933" w:rsidRDefault="003A5A2D" w:rsidP="00BC6AEA">
      <w:pPr>
        <w:ind w:left="284"/>
      </w:pPr>
      <w:r w:rsidRPr="004B7933">
        <w:t xml:space="preserve">Kartenverkauf </w:t>
      </w:r>
      <w:r w:rsidRPr="004B7933">
        <w:rPr>
          <w:b/>
          <w:bCs/>
        </w:rPr>
        <w:t>externe Veranstaltungen</w:t>
      </w:r>
      <w:r w:rsidRPr="004B7933">
        <w:t xml:space="preserve"> (z. B. Oper)</w:t>
      </w:r>
    </w:p>
    <w:p w14:paraId="71A0DBB2" w14:textId="77777777" w:rsidR="003A5A2D" w:rsidRPr="004B7933" w:rsidRDefault="003A5A2D" w:rsidP="00BC6AEA">
      <w:pPr>
        <w:ind w:left="284"/>
      </w:pPr>
      <w:r w:rsidRPr="004B7933">
        <w:t>beim Telefondienst – täglich 10 bis 12 Uhr</w:t>
      </w:r>
    </w:p>
    <w:p w14:paraId="43192A1C" w14:textId="77777777" w:rsidR="003A5A2D" w:rsidRPr="004B7933" w:rsidRDefault="003A5A2D" w:rsidP="00026FA4"/>
    <w:p w14:paraId="37715B0D" w14:textId="77777777" w:rsidR="00901D65" w:rsidRPr="004B7933" w:rsidRDefault="00901D65" w:rsidP="00901D65">
      <w:pPr>
        <w:rPr>
          <w:b/>
          <w:bCs/>
        </w:rPr>
      </w:pPr>
      <w:r w:rsidRPr="004B7933">
        <w:rPr>
          <w:b/>
          <w:bCs/>
        </w:rPr>
        <w:t>Kulturliste Düsseldorf</w:t>
      </w:r>
    </w:p>
    <w:p w14:paraId="12BEC443" w14:textId="77777777" w:rsidR="00901D65" w:rsidRPr="004B7933" w:rsidRDefault="00901D65" w:rsidP="00901D65">
      <w:r w:rsidRPr="004B7933">
        <w:t>Die Kulturliste ist eine gemeinnützige Initiative und ermöglicht Düsseldorfern mit geringem Einkommen die Teilnahme am kulturellen Leben. Die teilnehmenden Kulturinstitute stellen der Kulturliste Düsseldorf Kartenkontingente für ihre Veranstaltungen zur Verfügung. Bei Interesse wenden Sie sich an uns.</w:t>
      </w:r>
    </w:p>
    <w:p w14:paraId="3B7BFD35" w14:textId="77777777" w:rsidR="00901D65" w:rsidRPr="004B7933" w:rsidRDefault="00901D65" w:rsidP="00901D65">
      <w:r w:rsidRPr="004B7933">
        <w:t xml:space="preserve">Das „zentrum </w:t>
      </w:r>
      <w:r w:rsidRPr="004B7933">
        <w:rPr>
          <w:i/>
        </w:rPr>
        <w:t>plus</w:t>
      </w:r>
      <w:r w:rsidRPr="004B7933">
        <w:t xml:space="preserve">“ Derendorf-Golzheim ist Kooperationspartner der Kulturliste Düsseldorf. </w:t>
      </w:r>
    </w:p>
    <w:p w14:paraId="1EAD9CF1" w14:textId="77777777" w:rsidR="00901D65" w:rsidRPr="004B7933" w:rsidRDefault="00901D65" w:rsidP="00901D65">
      <w:r w:rsidRPr="004B7933">
        <w:t>Info: Inge Gößling</w:t>
      </w:r>
    </w:p>
    <w:p w14:paraId="056A965B" w14:textId="77777777" w:rsidR="0033732B" w:rsidRPr="004B7933" w:rsidRDefault="0033732B" w:rsidP="006026D0">
      <w:pPr>
        <w:spacing w:line="240" w:lineRule="auto"/>
        <w:rPr>
          <w:b/>
          <w:bCs/>
        </w:rPr>
      </w:pPr>
    </w:p>
    <w:p w14:paraId="6516DB80" w14:textId="77777777" w:rsidR="005045EC" w:rsidRPr="007E01E5" w:rsidRDefault="005045EC">
      <w:pPr>
        <w:spacing w:line="240" w:lineRule="auto"/>
        <w:rPr>
          <w:b/>
          <w:bCs/>
          <w:highlight w:val="yellow"/>
        </w:rPr>
      </w:pPr>
    </w:p>
    <w:p w14:paraId="38EFB16A" w14:textId="77777777" w:rsidR="005045EC" w:rsidRPr="007E01E5" w:rsidRDefault="005045EC">
      <w:pPr>
        <w:spacing w:line="240" w:lineRule="auto"/>
        <w:rPr>
          <w:b/>
          <w:bCs/>
          <w:highlight w:val="yellow"/>
        </w:rPr>
      </w:pPr>
    </w:p>
    <w:p w14:paraId="5E760945" w14:textId="77777777" w:rsidR="005045EC" w:rsidRPr="007E01E5" w:rsidRDefault="005045EC" w:rsidP="006026D0">
      <w:pPr>
        <w:spacing w:line="240" w:lineRule="auto"/>
        <w:rPr>
          <w:b/>
          <w:bCs/>
          <w:highlight w:val="yellow"/>
        </w:rPr>
        <w:sectPr w:rsidR="005045EC" w:rsidRPr="007E01E5" w:rsidSect="00E47D40">
          <w:headerReference w:type="default" r:id="rId44"/>
          <w:pgSz w:w="8392" w:h="11907" w:code="11"/>
          <w:pgMar w:top="992" w:right="454" w:bottom="567" w:left="567" w:header="567" w:footer="170" w:gutter="0"/>
          <w:cols w:space="283"/>
          <w:docGrid w:linePitch="360"/>
        </w:sectPr>
      </w:pPr>
    </w:p>
    <w:p w14:paraId="714E8D21" w14:textId="77777777" w:rsidR="00083531" w:rsidRPr="004B7933" w:rsidRDefault="006026D0" w:rsidP="006026D0">
      <w:pPr>
        <w:rPr>
          <w:b/>
          <w:bCs/>
        </w:rPr>
      </w:pPr>
      <w:r w:rsidRPr="004B7933">
        <w:lastRenderedPageBreak/>
        <w:t>„</w:t>
      </w:r>
      <w:r w:rsidRPr="004B7933">
        <w:rPr>
          <w:b/>
          <w:bCs/>
        </w:rPr>
        <w:t xml:space="preserve">zentrum </w:t>
      </w:r>
      <w:r w:rsidRPr="004B7933">
        <w:rPr>
          <w:b/>
          <w:bCs/>
          <w:i/>
        </w:rPr>
        <w:t>plus</w:t>
      </w:r>
      <w:r w:rsidRPr="004B7933">
        <w:t>“</w:t>
      </w:r>
      <w:r w:rsidR="006C2F7C" w:rsidRPr="004B7933">
        <w:rPr>
          <w:b/>
          <w:bCs/>
        </w:rPr>
        <w:t xml:space="preserve"> Derendorf-Golzhei</w:t>
      </w:r>
      <w:r w:rsidR="00083531" w:rsidRPr="004B7933">
        <w:rPr>
          <w:b/>
          <w:bCs/>
        </w:rPr>
        <w:t>m</w:t>
      </w:r>
    </w:p>
    <w:p w14:paraId="6D892EDC" w14:textId="77777777" w:rsidR="006026D0" w:rsidRPr="004B7933" w:rsidRDefault="00BC2241" w:rsidP="00083531">
      <w:pPr>
        <w:rPr>
          <w:b/>
          <w:bCs/>
        </w:rPr>
      </w:pPr>
      <w:r w:rsidRPr="004B7933">
        <w:t>Inge Gößling: Sprechzeiten nach Absprache</w:t>
      </w:r>
    </w:p>
    <w:p w14:paraId="42D7A223" w14:textId="77777777" w:rsidR="006026D0" w:rsidRPr="004B7933" w:rsidRDefault="006026D0" w:rsidP="006026D0">
      <w:pPr>
        <w:rPr>
          <w:lang w:val="en-US"/>
        </w:rPr>
      </w:pPr>
      <w:r w:rsidRPr="004B7933">
        <w:tab/>
        <w:t>E-</w:t>
      </w:r>
      <w:r w:rsidRPr="004B7933">
        <w:rPr>
          <w:lang w:val="en-US"/>
        </w:rPr>
        <w:t>Mail: inge.goessling@diakonie-duesseldorf.de</w:t>
      </w:r>
    </w:p>
    <w:p w14:paraId="6573E810" w14:textId="77777777" w:rsidR="006026D0" w:rsidRPr="004B7933" w:rsidRDefault="006026D0" w:rsidP="006026D0">
      <w:r w:rsidRPr="004B7933">
        <w:t>Kirsten Schulte-Frohlinde: Sprechzeiten nach Absprache</w:t>
      </w:r>
    </w:p>
    <w:p w14:paraId="2A9A955D" w14:textId="77777777" w:rsidR="006026D0" w:rsidRPr="004B7933" w:rsidRDefault="006026D0" w:rsidP="006026D0">
      <w:pPr>
        <w:rPr>
          <w:lang w:val="en-US"/>
        </w:rPr>
      </w:pPr>
      <w:r w:rsidRPr="004B7933">
        <w:tab/>
        <w:t>E-</w:t>
      </w:r>
      <w:r w:rsidRPr="004B7933">
        <w:rPr>
          <w:lang w:val="en-US"/>
        </w:rPr>
        <w:t>Mail: kirsten.schulte-frohlinde@diakonie-duesseldorf.de</w:t>
      </w:r>
    </w:p>
    <w:p w14:paraId="0760EBAD" w14:textId="77777777" w:rsidR="006026D0" w:rsidRPr="004B7933" w:rsidRDefault="006026D0" w:rsidP="006026D0">
      <w:pPr>
        <w:rPr>
          <w:lang w:val="en-US"/>
        </w:rPr>
      </w:pPr>
    </w:p>
    <w:p w14:paraId="2C3E0BFD" w14:textId="77777777" w:rsidR="006026D0" w:rsidRPr="004B7933" w:rsidRDefault="006026D0" w:rsidP="006026D0">
      <w:pPr>
        <w:tabs>
          <w:tab w:val="left" w:pos="1276"/>
        </w:tabs>
      </w:pPr>
      <w:r w:rsidRPr="004B7933">
        <w:t>Anschrift</w:t>
      </w:r>
      <w:r w:rsidRPr="004B7933">
        <w:tab/>
        <w:t>Klever Straße 75</w:t>
      </w:r>
      <w:r w:rsidRPr="004B7933">
        <w:br/>
      </w:r>
      <w:r w:rsidRPr="004B7933">
        <w:tab/>
        <w:t>40477 Düsseldorf</w:t>
      </w:r>
    </w:p>
    <w:p w14:paraId="635EAEF7" w14:textId="77777777" w:rsidR="006026D0" w:rsidRPr="004B7933" w:rsidRDefault="006026D0" w:rsidP="006026D0">
      <w:pPr>
        <w:tabs>
          <w:tab w:val="left" w:pos="1276"/>
        </w:tabs>
      </w:pPr>
      <w:r w:rsidRPr="004B7933">
        <w:t>Telefon</w:t>
      </w:r>
      <w:r w:rsidRPr="004B7933">
        <w:tab/>
        <w:t>0211 / 87 52 82 59</w:t>
      </w:r>
    </w:p>
    <w:p w14:paraId="426B3390" w14:textId="77777777" w:rsidR="006026D0" w:rsidRPr="004B7933" w:rsidRDefault="006026D0" w:rsidP="006026D0">
      <w:pPr>
        <w:tabs>
          <w:tab w:val="left" w:pos="1276"/>
        </w:tabs>
      </w:pPr>
      <w:r w:rsidRPr="004B7933">
        <w:t>Internet</w:t>
      </w:r>
      <w:r w:rsidRPr="004B7933">
        <w:tab/>
      </w:r>
      <w:hyperlink r:id="rId45" w:history="1">
        <w:r w:rsidRPr="004B7933">
          <w:rPr>
            <w:rStyle w:val="Hyperlink"/>
            <w:color w:val="auto"/>
            <w:u w:val="none"/>
          </w:rPr>
          <w:t>www.zentrum-plus-diakonie.de</w:t>
        </w:r>
      </w:hyperlink>
      <w:r w:rsidRPr="004B7933">
        <w:br/>
      </w:r>
    </w:p>
    <w:p w14:paraId="25A6027E" w14:textId="77777777" w:rsidR="006026D0" w:rsidRPr="004B7933" w:rsidRDefault="006026D0" w:rsidP="006026D0">
      <w:pPr>
        <w:tabs>
          <w:tab w:val="left" w:pos="1276"/>
        </w:tabs>
      </w:pPr>
      <w:r w:rsidRPr="004B7933">
        <w:t>Öffnungszeiten</w:t>
      </w:r>
    </w:p>
    <w:p w14:paraId="6CBA53D1" w14:textId="77777777" w:rsidR="00F9352E" w:rsidRPr="004B7933" w:rsidRDefault="006026D0" w:rsidP="006026D0">
      <w:pPr>
        <w:tabs>
          <w:tab w:val="left" w:pos="567"/>
          <w:tab w:val="left" w:pos="2694"/>
        </w:tabs>
      </w:pPr>
      <w:r w:rsidRPr="004B7933">
        <w:tab/>
        <w:t>Montag– Freitag</w:t>
      </w:r>
      <w:r w:rsidRPr="004B7933">
        <w:tab/>
      </w:r>
      <w:r w:rsidRPr="004B7933">
        <w:rPr>
          <w:b/>
          <w:bCs/>
        </w:rPr>
        <w:t>09:30 bis 16:30</w:t>
      </w:r>
      <w:r w:rsidRPr="004B7933">
        <w:t xml:space="preserve"> Uhr</w:t>
      </w:r>
      <w:r w:rsidR="00F9352E" w:rsidRPr="004B7933">
        <w:t xml:space="preserve"> und </w:t>
      </w:r>
    </w:p>
    <w:p w14:paraId="432E7408" w14:textId="77777777" w:rsidR="006026D0" w:rsidRPr="004B7933" w:rsidRDefault="00936DC0" w:rsidP="006026D0">
      <w:pPr>
        <w:tabs>
          <w:tab w:val="left" w:pos="567"/>
          <w:tab w:val="left" w:pos="2694"/>
        </w:tabs>
      </w:pPr>
      <w:r w:rsidRPr="004B7933">
        <w:tab/>
      </w:r>
      <w:r w:rsidRPr="004B7933">
        <w:tab/>
      </w:r>
      <w:r w:rsidR="00F9352E" w:rsidRPr="004B7933">
        <w:t>abends nach Angebot</w:t>
      </w:r>
    </w:p>
    <w:p w14:paraId="68264187" w14:textId="77777777" w:rsidR="006026D0" w:rsidRPr="004B7933" w:rsidRDefault="006026D0" w:rsidP="006026D0">
      <w:pPr>
        <w:tabs>
          <w:tab w:val="left" w:pos="567"/>
          <w:tab w:val="left" w:pos="2694"/>
        </w:tabs>
      </w:pPr>
      <w:r w:rsidRPr="004B7933">
        <w:tab/>
        <w:t>Samstag</w:t>
      </w:r>
      <w:r w:rsidRPr="004B7933">
        <w:tab/>
      </w:r>
      <w:r w:rsidRPr="004B7933">
        <w:rPr>
          <w:b/>
          <w:bCs/>
        </w:rPr>
        <w:t>14 bis 16 Uhr</w:t>
      </w:r>
      <w:r w:rsidRPr="004B7933">
        <w:t xml:space="preserve"> (nach Angebot)</w:t>
      </w:r>
    </w:p>
    <w:p w14:paraId="1EACC418" w14:textId="77777777" w:rsidR="006026D0" w:rsidRPr="004B7933" w:rsidRDefault="006026D0" w:rsidP="006026D0">
      <w:pPr>
        <w:tabs>
          <w:tab w:val="left" w:pos="567"/>
          <w:tab w:val="left" w:pos="2694"/>
        </w:tabs>
      </w:pPr>
      <w:r w:rsidRPr="004B7933">
        <w:tab/>
        <w:t xml:space="preserve">Sonntag </w:t>
      </w:r>
      <w:r w:rsidRPr="004B7933">
        <w:tab/>
        <w:t>(nach Angebot)</w:t>
      </w:r>
    </w:p>
    <w:p w14:paraId="64EB7D58" w14:textId="77777777" w:rsidR="00F9352E" w:rsidRPr="004B7933" w:rsidRDefault="00F9352E" w:rsidP="006026D0">
      <w:pPr>
        <w:tabs>
          <w:tab w:val="left" w:pos="567"/>
          <w:tab w:val="left" w:pos="2694"/>
        </w:tabs>
      </w:pPr>
    </w:p>
    <w:p w14:paraId="393494C0" w14:textId="77777777" w:rsidR="006026D0" w:rsidRPr="004B7933" w:rsidRDefault="006026D0" w:rsidP="006026D0">
      <w:r w:rsidRPr="004B7933">
        <w:t xml:space="preserve">Es stehen Ihnen telefonisch und persönlich ehrenamtliche Mitarbeitende als Ansprechpartner zur Verfügung und nehmen </w:t>
      </w:r>
    </w:p>
    <w:p w14:paraId="313B664A" w14:textId="77777777" w:rsidR="00F9352E" w:rsidRPr="004B7933" w:rsidRDefault="006026D0" w:rsidP="006026D0">
      <w:r w:rsidRPr="004B7933">
        <w:t>Anmeldungen entgegen:</w:t>
      </w:r>
    </w:p>
    <w:p w14:paraId="4ECFE4DF" w14:textId="77777777" w:rsidR="006026D0" w:rsidRPr="004B7933" w:rsidRDefault="006026D0" w:rsidP="006026D0">
      <w:pPr>
        <w:ind w:firstLine="709"/>
      </w:pPr>
      <w:r w:rsidRPr="004B7933">
        <w:t>Mo</w:t>
      </w:r>
      <w:r w:rsidR="00936DC0" w:rsidRPr="004B7933">
        <w:t>ntag</w:t>
      </w:r>
      <w:r w:rsidR="00F9352E" w:rsidRPr="004B7933">
        <w:t xml:space="preserve"> bis Fr</w:t>
      </w:r>
      <w:r w:rsidR="00936DC0" w:rsidRPr="004B7933">
        <w:t>eitag</w:t>
      </w:r>
      <w:r w:rsidRPr="004B7933">
        <w:tab/>
      </w:r>
      <w:r w:rsidRPr="004B7933">
        <w:tab/>
      </w:r>
      <w:r w:rsidRPr="004B7933">
        <w:rPr>
          <w:b/>
          <w:bCs/>
        </w:rPr>
        <w:t>10 bis 16:30 Uhr</w:t>
      </w:r>
    </w:p>
    <w:p w14:paraId="188C1D80" w14:textId="77777777" w:rsidR="006026D0" w:rsidRPr="004B7933" w:rsidRDefault="006026D0" w:rsidP="006026D0">
      <w:pPr>
        <w:ind w:firstLine="709"/>
      </w:pPr>
      <w:r w:rsidRPr="004B7933">
        <w:br/>
        <w:t xml:space="preserve">Über aktuelle Änderungen informieren unsere Aushänge im </w:t>
      </w:r>
    </w:p>
    <w:p w14:paraId="52546CD9" w14:textId="77777777" w:rsidR="006026D0" w:rsidRPr="004B7933" w:rsidRDefault="006026D0" w:rsidP="006026D0">
      <w:r w:rsidRPr="004B7933">
        <w:t xml:space="preserve">„zentrum </w:t>
      </w:r>
      <w:r w:rsidRPr="004B7933">
        <w:rPr>
          <w:i/>
        </w:rPr>
        <w:t>plus</w:t>
      </w:r>
      <w:r w:rsidRPr="004B7933">
        <w:t>“.</w:t>
      </w:r>
    </w:p>
    <w:p w14:paraId="0BE0A743" w14:textId="77777777" w:rsidR="006026D0" w:rsidRPr="004B7933" w:rsidRDefault="006026D0" w:rsidP="006026D0"/>
    <w:p w14:paraId="447D746E" w14:textId="77777777" w:rsidR="006026D0" w:rsidRPr="004B7933" w:rsidRDefault="006026D0" w:rsidP="006026D0">
      <w:r w:rsidRPr="004B7933">
        <w:t>Diakonie-Spendenkonto bei der</w:t>
      </w:r>
    </w:p>
    <w:p w14:paraId="1BE8778E" w14:textId="77777777" w:rsidR="006026D0" w:rsidRPr="004B7933" w:rsidRDefault="006026D0" w:rsidP="006026D0">
      <w:r w:rsidRPr="004B7933">
        <w:t>Stadtsparkasse Düsseldorf</w:t>
      </w:r>
    </w:p>
    <w:p w14:paraId="403F4306" w14:textId="77777777" w:rsidR="00296287" w:rsidRPr="004B7933" w:rsidRDefault="006026D0" w:rsidP="006026D0">
      <w:r w:rsidRPr="004B7933">
        <w:t xml:space="preserve">IBAN: DE87 3005 0110 0010 1057 57 BIC: DUSSDE DDXXX </w:t>
      </w:r>
    </w:p>
    <w:p w14:paraId="55FB1F1C" w14:textId="77777777" w:rsidR="00501DD2" w:rsidRPr="004B7933" w:rsidRDefault="006026D0" w:rsidP="000272C1">
      <w:r w:rsidRPr="004B7933">
        <w:t>Stichwort: „zentrum plus“ Derendo</w:t>
      </w:r>
      <w:r w:rsidR="000272C1" w:rsidRPr="004B7933">
        <w:t>rf-Golzheim</w:t>
      </w:r>
    </w:p>
    <w:p w14:paraId="1DE55E86" w14:textId="77777777" w:rsidR="00501DD2" w:rsidRPr="007E01E5" w:rsidRDefault="00501DD2" w:rsidP="000272C1">
      <w:pPr>
        <w:rPr>
          <w:highlight w:val="yellow"/>
        </w:rPr>
        <w:sectPr w:rsidR="00501DD2" w:rsidRPr="007E01E5" w:rsidSect="00E47D40">
          <w:headerReference w:type="default" r:id="rId46"/>
          <w:pgSz w:w="8392" w:h="11907" w:code="11"/>
          <w:pgMar w:top="992" w:right="454" w:bottom="567" w:left="567" w:header="567" w:footer="170" w:gutter="0"/>
          <w:cols w:space="283"/>
          <w:docGrid w:linePitch="360"/>
        </w:sectPr>
      </w:pPr>
    </w:p>
    <w:p w14:paraId="0367FCFF" w14:textId="77777777" w:rsidR="008F7AF8" w:rsidRPr="007E01E5" w:rsidRDefault="008F7AF8" w:rsidP="009B09BD">
      <w:pPr>
        <w:rPr>
          <w:rFonts w:ascii="Arial Nova" w:hAnsi="Arial Nova"/>
          <w:b/>
          <w:bCs/>
          <w:sz w:val="24"/>
          <w:szCs w:val="24"/>
          <w:highlight w:val="yellow"/>
        </w:rPr>
      </w:pPr>
    </w:p>
    <w:p w14:paraId="47616C99" w14:textId="77777777" w:rsidR="009B09BD" w:rsidRPr="00AF5D79" w:rsidRDefault="00D252DC" w:rsidP="009B09BD">
      <w:pPr>
        <w:rPr>
          <w:rFonts w:ascii="Arial Nova" w:hAnsi="Arial Nova"/>
          <w:b/>
          <w:bCs/>
          <w:sz w:val="24"/>
          <w:szCs w:val="24"/>
        </w:rPr>
      </w:pPr>
      <w:r w:rsidRPr="00AF5D79">
        <w:rPr>
          <w:rFonts w:ascii="Arial Nova" w:hAnsi="Arial Nova"/>
          <w:b/>
          <w:bCs/>
          <w:sz w:val="24"/>
          <w:szCs w:val="24"/>
        </w:rPr>
        <w:t>„</w:t>
      </w:r>
      <w:r w:rsidR="00792457" w:rsidRPr="00AF5D79">
        <w:rPr>
          <w:rFonts w:ascii="Arial Nova" w:hAnsi="Arial Nova"/>
          <w:b/>
          <w:bCs/>
          <w:sz w:val="24"/>
          <w:szCs w:val="24"/>
        </w:rPr>
        <w:t>zentr</w:t>
      </w:r>
      <w:r w:rsidR="009B09BD" w:rsidRPr="00AF5D79">
        <w:rPr>
          <w:rFonts w:ascii="Arial Nova" w:hAnsi="Arial Nova"/>
          <w:b/>
          <w:bCs/>
          <w:sz w:val="24"/>
          <w:szCs w:val="24"/>
        </w:rPr>
        <w:t xml:space="preserve">um </w:t>
      </w:r>
      <w:r w:rsidR="009B09BD" w:rsidRPr="00AF5D79">
        <w:rPr>
          <w:rFonts w:ascii="Arial Nova" w:hAnsi="Arial Nova"/>
          <w:b/>
          <w:bCs/>
          <w:i/>
          <w:sz w:val="24"/>
          <w:szCs w:val="24"/>
        </w:rPr>
        <w:t>plus</w:t>
      </w:r>
      <w:r w:rsidR="009B09BD" w:rsidRPr="00AF5D79">
        <w:rPr>
          <w:rFonts w:ascii="Arial Nova" w:hAnsi="Arial Nova"/>
          <w:sz w:val="24"/>
          <w:szCs w:val="24"/>
        </w:rPr>
        <w:t>“</w:t>
      </w:r>
    </w:p>
    <w:p w14:paraId="7F8FF8A1" w14:textId="77777777" w:rsidR="009B09BD" w:rsidRPr="00AF5D79" w:rsidRDefault="009B09BD" w:rsidP="009B09BD">
      <w:pPr>
        <w:rPr>
          <w:rFonts w:ascii="Arial Nova" w:hAnsi="Arial Nova"/>
          <w:b/>
          <w:bCs/>
          <w:sz w:val="24"/>
          <w:szCs w:val="24"/>
        </w:rPr>
      </w:pPr>
      <w:r w:rsidRPr="00AF5D79">
        <w:rPr>
          <w:rFonts w:ascii="Arial Nova" w:hAnsi="Arial Nova"/>
          <w:b/>
          <w:bCs/>
          <w:sz w:val="24"/>
          <w:szCs w:val="24"/>
        </w:rPr>
        <w:t>Derendorf-Golzheim</w:t>
      </w:r>
    </w:p>
    <w:p w14:paraId="51422A87" w14:textId="77777777" w:rsidR="009B09BD" w:rsidRPr="00AF5D79" w:rsidRDefault="009B09BD" w:rsidP="009B09BD">
      <w:pPr>
        <w:rPr>
          <w:rFonts w:ascii="Arial Nova" w:hAnsi="Arial Nova"/>
          <w:sz w:val="20"/>
          <w:szCs w:val="20"/>
        </w:rPr>
      </w:pPr>
      <w:r w:rsidRPr="00AF5D79">
        <w:rPr>
          <w:rFonts w:ascii="Arial Nova" w:hAnsi="Arial Nova"/>
          <w:sz w:val="20"/>
          <w:szCs w:val="20"/>
        </w:rPr>
        <w:t>Klever Straße 75</w:t>
      </w:r>
    </w:p>
    <w:p w14:paraId="72666890" w14:textId="77777777" w:rsidR="009B09BD" w:rsidRPr="00AF5D79" w:rsidRDefault="00170F9D" w:rsidP="009B09BD">
      <w:pPr>
        <w:rPr>
          <w:rFonts w:ascii="Arial Nova" w:hAnsi="Arial Nova"/>
          <w:sz w:val="20"/>
          <w:szCs w:val="20"/>
        </w:rPr>
      </w:pPr>
      <w:r w:rsidRPr="00AF5D79">
        <w:rPr>
          <w:rFonts w:ascii="Arial Nova" w:hAnsi="Arial Nova"/>
          <w:i/>
          <w:iCs/>
          <w:noProof/>
          <w:sz w:val="20"/>
          <w:szCs w:val="20"/>
        </w:rPr>
        <w:drawing>
          <wp:anchor distT="0" distB="0" distL="114300" distR="114300" simplePos="0" relativeHeight="251667968" behindDoc="0" locked="0" layoutInCell="1" allowOverlap="1" wp14:anchorId="34F12C02" wp14:editId="233210E2">
            <wp:simplePos x="0" y="0"/>
            <wp:positionH relativeFrom="column">
              <wp:posOffset>6985</wp:posOffset>
            </wp:positionH>
            <wp:positionV relativeFrom="paragraph">
              <wp:posOffset>294640</wp:posOffset>
            </wp:positionV>
            <wp:extent cx="4678680" cy="3959225"/>
            <wp:effectExtent l="0" t="0" r="7620" b="3175"/>
            <wp:wrapThrough wrapText="bothSides">
              <wp:wrapPolygon edited="0">
                <wp:start x="0" y="0"/>
                <wp:lineTo x="0" y="21513"/>
                <wp:lineTo x="21547" y="21513"/>
                <wp:lineTo x="21547" y="0"/>
                <wp:lineTo x="0" y="0"/>
              </wp:wrapPolygon>
            </wp:wrapThrough>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aßenkarte Düsseldorf-Derendorf-Golzheim.png"/>
                    <pic:cNvPicPr/>
                  </pic:nvPicPr>
                  <pic:blipFill>
                    <a:blip r:embed="rId47">
                      <a:extLst>
                        <a:ext uri="{28A0092B-C50C-407E-A947-70E740481C1C}">
                          <a14:useLocalDpi xmlns:a14="http://schemas.microsoft.com/office/drawing/2010/main" val="0"/>
                        </a:ext>
                      </a:extLst>
                    </a:blip>
                    <a:stretch>
                      <a:fillRect/>
                    </a:stretch>
                  </pic:blipFill>
                  <pic:spPr>
                    <a:xfrm>
                      <a:off x="0" y="0"/>
                      <a:ext cx="4678680" cy="3959225"/>
                    </a:xfrm>
                    <a:prstGeom prst="rect">
                      <a:avLst/>
                    </a:prstGeom>
                  </pic:spPr>
                </pic:pic>
              </a:graphicData>
            </a:graphic>
            <wp14:sizeRelV relativeFrom="margin">
              <wp14:pctHeight>0</wp14:pctHeight>
            </wp14:sizeRelV>
          </wp:anchor>
        </w:drawing>
      </w:r>
      <w:r w:rsidR="009B09BD" w:rsidRPr="00AF5D79">
        <w:rPr>
          <w:rFonts w:ascii="Arial Nova" w:hAnsi="Arial Nova"/>
          <w:sz w:val="20"/>
          <w:szCs w:val="20"/>
        </w:rPr>
        <w:t>40477 Düsseldorf</w:t>
      </w:r>
    </w:p>
    <w:p w14:paraId="5DC64F40" w14:textId="77777777" w:rsidR="009B09BD" w:rsidRPr="00AF5D79" w:rsidRDefault="009B09BD" w:rsidP="009B09BD">
      <w:pPr>
        <w:spacing w:line="240" w:lineRule="auto"/>
        <w:jc w:val="right"/>
        <w:rPr>
          <w:i/>
          <w:iCs/>
          <w:sz w:val="16"/>
          <w:szCs w:val="16"/>
        </w:rPr>
      </w:pPr>
      <w:r w:rsidRPr="00AF5D79">
        <w:rPr>
          <w:i/>
          <w:iCs/>
          <w:sz w:val="16"/>
          <w:szCs w:val="16"/>
        </w:rPr>
        <w:t xml:space="preserve">Quelle: </w:t>
      </w:r>
      <w:r w:rsidRPr="00AF5D79">
        <w:rPr>
          <w:i/>
          <w:iCs/>
          <w:color w:val="222222"/>
          <w:sz w:val="16"/>
          <w:szCs w:val="16"/>
          <w:shd w:val="clear" w:color="auto" w:fill="FFFFFF"/>
        </w:rPr>
        <w:t>Basiskarte und Daten von OpenStreetMap und OpenStreetMap Foundation</w:t>
      </w:r>
    </w:p>
    <w:p w14:paraId="1BDB3CAB" w14:textId="77777777" w:rsidR="009B09BD" w:rsidRPr="00AF5D79" w:rsidRDefault="009B09BD" w:rsidP="009B09BD">
      <w:pPr>
        <w:rPr>
          <w:rFonts w:ascii="Arial Nova" w:hAnsi="Arial Nova"/>
          <w:sz w:val="20"/>
          <w:szCs w:val="20"/>
        </w:rPr>
      </w:pPr>
    </w:p>
    <w:p w14:paraId="44B32D9C" w14:textId="4F4C3E7D" w:rsidR="009B09BD" w:rsidRDefault="009B09BD" w:rsidP="009B09BD">
      <w:pPr>
        <w:rPr>
          <w:rFonts w:ascii="Arial Nova" w:hAnsi="Arial Nova"/>
          <w:sz w:val="20"/>
          <w:szCs w:val="20"/>
        </w:rPr>
      </w:pPr>
      <w:r w:rsidRPr="00AF5D79">
        <w:rPr>
          <w:rFonts w:ascii="Arial Nova" w:hAnsi="Arial Nova"/>
          <w:sz w:val="20"/>
          <w:szCs w:val="20"/>
        </w:rPr>
        <w:t>U-Bahn: U78 und U79, Haltestelle Klever Straße, Fußweg 7 Minuten</w:t>
      </w:r>
      <w:r w:rsidR="00B92614">
        <w:rPr>
          <w:rFonts w:ascii="Arial Nova" w:hAnsi="Arial Nova"/>
          <w:sz w:val="20"/>
          <w:szCs w:val="20"/>
        </w:rPr>
        <w:t xml:space="preserve"> oder</w:t>
      </w:r>
    </w:p>
    <w:p w14:paraId="7527CE38" w14:textId="45BA0AA0" w:rsidR="00B92614" w:rsidRPr="00AF5D79" w:rsidRDefault="00B92614" w:rsidP="009B09BD">
      <w:pPr>
        <w:rPr>
          <w:rFonts w:ascii="Arial Nova" w:hAnsi="Arial Nova"/>
          <w:sz w:val="20"/>
          <w:szCs w:val="20"/>
        </w:rPr>
      </w:pPr>
      <w:r>
        <w:rPr>
          <w:rFonts w:ascii="Arial Nova" w:hAnsi="Arial Nova"/>
          <w:sz w:val="20"/>
          <w:szCs w:val="20"/>
        </w:rPr>
        <w:t>Umstieg Haltestelle Steinstr./Königsallee in 701, 705 – bis Dreieck</w:t>
      </w:r>
    </w:p>
    <w:p w14:paraId="28E98A12" w14:textId="77777777" w:rsidR="009B09BD" w:rsidRPr="00AF5D79" w:rsidRDefault="009B09BD" w:rsidP="009B09BD">
      <w:pPr>
        <w:rPr>
          <w:rFonts w:ascii="Arial Nova" w:hAnsi="Arial Nova"/>
          <w:sz w:val="20"/>
          <w:szCs w:val="20"/>
        </w:rPr>
      </w:pPr>
      <w:r w:rsidRPr="00AF5D79">
        <w:rPr>
          <w:rFonts w:ascii="Arial Nova" w:hAnsi="Arial Nova"/>
          <w:sz w:val="20"/>
          <w:szCs w:val="20"/>
        </w:rPr>
        <w:t>Straßenbahn: 701, 705 und 707 Haltestelle Dreieck, Fußweg 3 Minuten</w:t>
      </w:r>
    </w:p>
    <w:p w14:paraId="2262AA8F" w14:textId="77777777" w:rsidR="009B09BD" w:rsidRPr="00AF5D79" w:rsidRDefault="009B09BD" w:rsidP="009B09BD">
      <w:pPr>
        <w:rPr>
          <w:rFonts w:ascii="Arial Nova" w:hAnsi="Arial Nova"/>
          <w:sz w:val="20"/>
          <w:szCs w:val="20"/>
        </w:rPr>
      </w:pPr>
      <w:r w:rsidRPr="00AF5D79">
        <w:rPr>
          <w:rFonts w:ascii="Arial Nova" w:hAnsi="Arial Nova"/>
          <w:sz w:val="20"/>
          <w:szCs w:val="20"/>
        </w:rPr>
        <w:t>Bus: 721, Haltestelle Münsterstraße/Feuerwache, Fußweg 8 Minuten</w:t>
      </w:r>
    </w:p>
    <w:p w14:paraId="3E35F782" w14:textId="77777777" w:rsidR="00697BD6" w:rsidRDefault="009B09BD" w:rsidP="00697BD6">
      <w:pPr>
        <w:rPr>
          <w:rFonts w:ascii="Arial Nova" w:hAnsi="Arial Nova"/>
          <w:sz w:val="20"/>
          <w:szCs w:val="20"/>
        </w:rPr>
      </w:pPr>
      <w:r w:rsidRPr="00AF5D79">
        <w:rPr>
          <w:rFonts w:ascii="Arial Nova" w:hAnsi="Arial Nova"/>
          <w:sz w:val="20"/>
          <w:szCs w:val="20"/>
        </w:rPr>
        <w:t>Bus</w:t>
      </w:r>
      <w:r w:rsidR="004F3BF3" w:rsidRPr="00AF5D79">
        <w:rPr>
          <w:rFonts w:ascii="Arial Nova" w:hAnsi="Arial Nova"/>
          <w:sz w:val="20"/>
          <w:szCs w:val="20"/>
        </w:rPr>
        <w:t>:</w:t>
      </w:r>
      <w:r w:rsidRPr="00AF5D79">
        <w:rPr>
          <w:rFonts w:ascii="Arial Nova" w:hAnsi="Arial Nova"/>
          <w:sz w:val="20"/>
          <w:szCs w:val="20"/>
        </w:rPr>
        <w:t xml:space="preserve"> 722, Haltestell</w:t>
      </w:r>
      <w:r w:rsidR="00CA0879" w:rsidRPr="00AF5D79">
        <w:rPr>
          <w:rFonts w:ascii="Arial Nova" w:hAnsi="Arial Nova"/>
          <w:sz w:val="20"/>
          <w:szCs w:val="20"/>
        </w:rPr>
        <w:t>e Kolpingplatz, Fußweg 3</w:t>
      </w:r>
      <w:r w:rsidR="002B79FF" w:rsidRPr="00AF5D79">
        <w:rPr>
          <w:rFonts w:ascii="Arial Nova" w:hAnsi="Arial Nova"/>
          <w:sz w:val="20"/>
          <w:szCs w:val="20"/>
        </w:rPr>
        <w:t xml:space="preserve"> Minuten</w:t>
      </w:r>
    </w:p>
    <w:p w14:paraId="3764FB9C" w14:textId="77777777" w:rsidR="00697BD6" w:rsidRPr="00697BD6" w:rsidRDefault="00697BD6" w:rsidP="00697BD6">
      <w:pPr>
        <w:rPr>
          <w:rFonts w:ascii="Arial Nova" w:hAnsi="Arial Nova"/>
          <w:sz w:val="20"/>
          <w:szCs w:val="20"/>
        </w:rPr>
      </w:pPr>
    </w:p>
    <w:p w14:paraId="38157128" w14:textId="77777777" w:rsidR="00A37D22" w:rsidRPr="00697BD6" w:rsidRDefault="00A37D22" w:rsidP="00697BD6">
      <w:pPr>
        <w:jc w:val="center"/>
        <w:rPr>
          <w:rFonts w:ascii="Arial Nova" w:hAnsi="Arial Nova"/>
          <w:sz w:val="20"/>
          <w:szCs w:val="20"/>
        </w:rPr>
      </w:pPr>
    </w:p>
    <w:sectPr w:rsidR="00A37D22" w:rsidRPr="00697BD6" w:rsidSect="00697BD6">
      <w:headerReference w:type="default" r:id="rId48"/>
      <w:footerReference w:type="default" r:id="rId49"/>
      <w:pgSz w:w="8392" w:h="11907" w:code="11"/>
      <w:pgMar w:top="992" w:right="454" w:bottom="567" w:left="567" w:header="567" w:footer="416"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4F3D3" w14:textId="77777777" w:rsidR="00D06768" w:rsidRDefault="00D06768" w:rsidP="00731F72">
      <w:r>
        <w:separator/>
      </w:r>
    </w:p>
  </w:endnote>
  <w:endnote w:type="continuationSeparator" w:id="0">
    <w:p w14:paraId="7ECE5187" w14:textId="77777777" w:rsidR="00D06768" w:rsidRDefault="00D06768" w:rsidP="00731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RWEgyptienneT">
    <w:altName w:val="Calibri"/>
    <w:charset w:val="00"/>
    <w:family w:val="auto"/>
    <w:pitch w:val="variable"/>
    <w:sig w:usb0="800000AF" w:usb1="1000204A" w:usb2="00000010" w:usb3="00000000" w:csb0="00000011" w:csb1="00000000"/>
  </w:font>
  <w:font w:name="Suisse Works">
    <w:panose1 w:val="02020504060000000000"/>
    <w:charset w:val="00"/>
    <w:family w:val="roman"/>
    <w:pitch w:val="variable"/>
    <w:sig w:usb0="A000007F" w:usb1="4000203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Neue LT 55 Roman">
    <w:panose1 w:val="02000503040000020004"/>
    <w:charset w:val="00"/>
    <w:family w:val="auto"/>
    <w:pitch w:val="variable"/>
    <w:sig w:usb0="80000027" w:usb1="00000000" w:usb2="00000000" w:usb3="00000000" w:csb0="00000001" w:csb1="00000000"/>
  </w:font>
  <w:font w:name="HelveticaNeueLTPro-Roman">
    <w:altName w:val="Arial"/>
    <w:panose1 w:val="00000000000000000000"/>
    <w:charset w:val="4D"/>
    <w:family w:val="auto"/>
    <w:notTrueType/>
    <w:pitch w:val="default"/>
    <w:sig w:usb0="00000003" w:usb1="00000000" w:usb2="00000000" w:usb3="00000000" w:csb0="00000001" w:csb1="00000000"/>
  </w:font>
  <w:font w:name="HelveticaNeueLT Pro 55 Roman">
    <w:altName w:val="Times New Roman"/>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Suisse Works Italic">
    <w:panose1 w:val="02020504060000000000"/>
    <w:charset w:val="00"/>
    <w:family w:val="auto"/>
    <w:pitch w:val="variable"/>
    <w:sig w:usb0="00000003" w:usb1="00000000" w:usb2="00000000" w:usb3="00000000" w:csb0="00000001" w:csb1="00000000"/>
  </w:font>
  <w:font w:name="HelveticaNeueLT Pro 75 Bd">
    <w:altName w:val="Arial"/>
    <w:charset w:val="00"/>
    <w:family w:val="auto"/>
    <w:pitch w:val="variable"/>
    <w:sig w:usb0="00000001" w:usb1="5000204A" w:usb2="00000000" w:usb3="00000000" w:csb0="0000009B" w:csb1="00000000"/>
  </w:font>
  <w:font w:name="SuisseWorks">
    <w:altName w:val="Suisse Works"/>
    <w:panose1 w:val="00000000000000000000"/>
    <w:charset w:val="4D"/>
    <w:family w:val="auto"/>
    <w:notTrueType/>
    <w:pitch w:val="default"/>
    <w:sig w:usb0="00000003" w:usb1="00000000" w:usb2="00000000" w:usb3="00000000" w:csb0="00000001" w:csb1="00000000"/>
  </w:font>
  <w:font w:name="HelveticaNeueLTPro-Bd">
    <w:altName w:val="Arial"/>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Futura Lt BT">
    <w:altName w:val="Arial"/>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02512"/>
      <w:docPartObj>
        <w:docPartGallery w:val="Page Numbers (Bottom of Page)"/>
        <w:docPartUnique/>
      </w:docPartObj>
    </w:sdtPr>
    <w:sdtEndPr/>
    <w:sdtContent>
      <w:p w14:paraId="16081CFE" w14:textId="3FF782E9" w:rsidR="00D06768" w:rsidRDefault="00D06768">
        <w:pPr>
          <w:pStyle w:val="Fuzeile"/>
        </w:pPr>
        <w:r>
          <w:fldChar w:fldCharType="begin"/>
        </w:r>
        <w:r>
          <w:instrText>PAGE   \* MERGEFORMAT</w:instrText>
        </w:r>
        <w:r>
          <w:fldChar w:fldCharType="separate"/>
        </w:r>
        <w:r w:rsidR="007801BA">
          <w:rPr>
            <w:noProof/>
          </w:rPr>
          <w:t>3</w:t>
        </w:r>
        <w:r>
          <w:fldChar w:fldCharType="end"/>
        </w:r>
      </w:p>
    </w:sdtContent>
  </w:sdt>
  <w:p w14:paraId="504CF19F" w14:textId="77777777" w:rsidR="00D06768" w:rsidRDefault="00D06768" w:rsidP="008C5EF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F52AD" w14:textId="77777777" w:rsidR="00D06768" w:rsidRDefault="00D06768" w:rsidP="008C5EF4">
    <w:pPr>
      <w:pStyle w:val="Fuzeile"/>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FBCDC" w14:textId="77777777" w:rsidR="00D06768" w:rsidRDefault="00D06768">
    <w:pPr>
      <w:pStyle w:val="Fuzeile"/>
    </w:pPr>
  </w:p>
  <w:p w14:paraId="4C4D3118" w14:textId="77777777" w:rsidR="00D06768" w:rsidRPr="00925466" w:rsidRDefault="00D06768" w:rsidP="0092546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7544644"/>
      <w:docPartObj>
        <w:docPartGallery w:val="Page Numbers (Bottom of Page)"/>
        <w:docPartUnique/>
      </w:docPartObj>
    </w:sdtPr>
    <w:sdtEndPr/>
    <w:sdtContent>
      <w:p w14:paraId="57352465" w14:textId="6E49D742" w:rsidR="00D06768" w:rsidRDefault="00D06768" w:rsidP="008C5EF4">
        <w:pPr>
          <w:pStyle w:val="Fuzeile"/>
        </w:pPr>
        <w:r>
          <w:fldChar w:fldCharType="begin"/>
        </w:r>
        <w:r>
          <w:instrText>PAGE   \* MERGEFORMAT</w:instrText>
        </w:r>
        <w:r>
          <w:fldChar w:fldCharType="separate"/>
        </w:r>
        <w:r w:rsidR="007801BA">
          <w:rPr>
            <w:noProof/>
          </w:rPr>
          <w:t>12</w:t>
        </w:r>
        <w:r>
          <w:rPr>
            <w:noProof/>
          </w:rPr>
          <w:fldChar w:fldCharType="end"/>
        </w:r>
      </w:p>
    </w:sdtContent>
  </w:sdt>
  <w:p w14:paraId="2CC20824" w14:textId="77777777" w:rsidR="00D06768" w:rsidRDefault="00D06768" w:rsidP="008C5EF4">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1546696"/>
      <w:docPartObj>
        <w:docPartGallery w:val="Page Numbers (Bottom of Page)"/>
        <w:docPartUnique/>
      </w:docPartObj>
    </w:sdtPr>
    <w:sdtEndPr/>
    <w:sdtContent>
      <w:p w14:paraId="58FDEE3D" w14:textId="3E375FB7" w:rsidR="00D06768" w:rsidRDefault="00D06768" w:rsidP="00925466">
        <w:pPr>
          <w:pStyle w:val="Fuzeile"/>
        </w:pPr>
        <w:r>
          <w:fldChar w:fldCharType="begin"/>
        </w:r>
        <w:r>
          <w:instrText>PAGE   \* MERGEFORMAT</w:instrText>
        </w:r>
        <w:r>
          <w:fldChar w:fldCharType="separate"/>
        </w:r>
        <w:r w:rsidR="00635236">
          <w:rPr>
            <w:noProof/>
          </w:rPr>
          <w:t>36</w:t>
        </w:r>
        <w:r>
          <w:rPr>
            <w:noProof/>
          </w:rPr>
          <w:fldChar w:fldCharType="end"/>
        </w:r>
      </w:p>
    </w:sdtContent>
  </w:sdt>
  <w:p w14:paraId="20A98C21" w14:textId="77777777" w:rsidR="00D06768" w:rsidRDefault="00D06768" w:rsidP="008C5EF4">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4507155"/>
      <w:docPartObj>
        <w:docPartGallery w:val="Page Numbers (Bottom of Page)"/>
        <w:docPartUnique/>
      </w:docPartObj>
    </w:sdtPr>
    <w:sdtEndPr/>
    <w:sdtContent>
      <w:p w14:paraId="6B58A332" w14:textId="469DE3ED" w:rsidR="00D06768" w:rsidRDefault="00D06768">
        <w:pPr>
          <w:pStyle w:val="Fuzeile"/>
        </w:pPr>
        <w:r>
          <w:fldChar w:fldCharType="begin"/>
        </w:r>
        <w:r>
          <w:instrText>PAGE   \* MERGEFORMAT</w:instrText>
        </w:r>
        <w:r>
          <w:fldChar w:fldCharType="separate"/>
        </w:r>
        <w:r w:rsidR="00635236">
          <w:rPr>
            <w:noProof/>
          </w:rPr>
          <w:t>15</w:t>
        </w:r>
        <w:r>
          <w:fldChar w:fldCharType="end"/>
        </w:r>
      </w:p>
    </w:sdtContent>
  </w:sdt>
  <w:p w14:paraId="427993A6" w14:textId="77777777" w:rsidR="00D06768" w:rsidRPr="00925466" w:rsidRDefault="00D06768" w:rsidP="00925466">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7F14B" w14:textId="77777777" w:rsidR="00D06768" w:rsidRPr="002B79FF" w:rsidRDefault="00D06768" w:rsidP="002B79F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C1F86" w14:textId="77777777" w:rsidR="00D06768" w:rsidRDefault="00D06768" w:rsidP="00731F72">
      <w:r>
        <w:separator/>
      </w:r>
    </w:p>
  </w:footnote>
  <w:footnote w:type="continuationSeparator" w:id="0">
    <w:p w14:paraId="1E8452FF" w14:textId="77777777" w:rsidR="00D06768" w:rsidRDefault="00D06768" w:rsidP="00731F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B50D8" w14:textId="77777777" w:rsidR="00D06768" w:rsidRPr="00FA1531" w:rsidRDefault="00D06768" w:rsidP="00FA1531">
    <w:pPr>
      <w:pageBreakBefore/>
      <w:widowControl w:val="0"/>
      <w:shd w:val="clear" w:color="auto" w:fill="D9D9D9" w:themeFill="background1" w:themeFillShade="D9"/>
      <w:tabs>
        <w:tab w:val="right" w:pos="7230"/>
      </w:tabs>
      <w:spacing w:line="240" w:lineRule="auto"/>
      <w:contextualSpacing/>
      <w:outlineLvl w:val="0"/>
      <w:rPr>
        <w:rFonts w:eastAsiaTheme="majorEastAsia" w:cstheme="majorBidi"/>
        <w:i/>
        <w:iCs/>
        <w:spacing w:val="4"/>
        <w:kern w:val="48"/>
        <w:position w:val="6"/>
        <w:sz w:val="28"/>
        <w:szCs w:val="28"/>
      </w:rPr>
    </w:pPr>
    <w:r w:rsidRPr="00FA1531">
      <w:rPr>
        <w:rFonts w:eastAsiaTheme="majorEastAsia" w:cstheme="majorBidi"/>
        <w:i/>
        <w:iCs/>
        <w:spacing w:val="4"/>
        <w:kern w:val="48"/>
        <w:position w:val="6"/>
        <w:sz w:val="28"/>
        <w:szCs w:val="28"/>
      </w:rPr>
      <w:t>Inhaltsverzeichnis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D2080" w14:textId="77777777" w:rsidR="00D06768" w:rsidRPr="00A26749" w:rsidRDefault="00D06768" w:rsidP="001179CF">
    <w:pPr>
      <w:pStyle w:val="Abschnittkopf"/>
      <w:shd w:val="clear" w:color="auto" w:fill="D9D9D9" w:themeFill="background1" w:themeFillShade="D9"/>
      <w:tabs>
        <w:tab w:val="right" w:pos="7230"/>
      </w:tabs>
    </w:pPr>
    <w:r>
      <w:t>Sprachen</w:t>
    </w:r>
    <w:r>
      <w:tab/>
      <w:t>Klever Straße 75</w:t>
    </w:r>
  </w:p>
  <w:p w14:paraId="1CD49BD4" w14:textId="77777777" w:rsidR="00D06768" w:rsidRDefault="00D06768" w:rsidP="004903D1">
    <w:pPr>
      <w:pStyle w:val="Abschnittkopf"/>
      <w:tabs>
        <w:tab w:val="left" w:pos="2077"/>
      </w:tabs>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EE071" w14:textId="77777777" w:rsidR="00D06768" w:rsidRPr="00A26749" w:rsidRDefault="00D06768" w:rsidP="001179CF">
    <w:pPr>
      <w:pStyle w:val="Abschnittkopf"/>
      <w:shd w:val="clear" w:color="auto" w:fill="D9D9D9" w:themeFill="background1" w:themeFillShade="D9"/>
      <w:tabs>
        <w:tab w:val="right" w:pos="7230"/>
      </w:tabs>
    </w:pPr>
    <w:r>
      <w:t>MenPower-Gruppe</w:t>
    </w:r>
    <w:r>
      <w:tab/>
      <w:t>Klever Straße 75</w:t>
    </w:r>
  </w:p>
  <w:p w14:paraId="36C52B70" w14:textId="77777777" w:rsidR="00D06768" w:rsidRDefault="00D06768" w:rsidP="004903D1">
    <w:pPr>
      <w:pStyle w:val="Abschnittkopf"/>
      <w:tabs>
        <w:tab w:val="left" w:pos="2077"/>
      </w:tabs>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80C2D" w14:textId="77777777" w:rsidR="00D06768" w:rsidRPr="00A26749" w:rsidRDefault="00D06768" w:rsidP="001179CF">
    <w:pPr>
      <w:pStyle w:val="Abschnittkopf"/>
      <w:shd w:val="clear" w:color="auto" w:fill="D9D9D9" w:themeFill="background1" w:themeFillShade="D9"/>
      <w:tabs>
        <w:tab w:val="right" w:pos="7230"/>
      </w:tabs>
    </w:pPr>
    <w:r>
      <w:t>Internetcafé</w:t>
    </w:r>
    <w:r>
      <w:tab/>
      <w:t>Klever Straße 75</w:t>
    </w:r>
  </w:p>
  <w:p w14:paraId="4407CEF3" w14:textId="77777777" w:rsidR="00D06768" w:rsidRDefault="00D06768" w:rsidP="004903D1">
    <w:pPr>
      <w:pStyle w:val="Abschnittkopf"/>
      <w:tabs>
        <w:tab w:val="left" w:pos="2077"/>
      </w:tabs>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72E5E" w14:textId="77777777" w:rsidR="00D06768" w:rsidRDefault="00D06768" w:rsidP="00111A0A">
    <w:pPr>
      <w:pStyle w:val="Abschnittkopf"/>
      <w:shd w:val="clear" w:color="auto" w:fill="D9D9D9" w:themeFill="background1" w:themeFillShade="D9"/>
      <w:tabs>
        <w:tab w:val="right" w:pos="7230"/>
      </w:tabs>
    </w:pPr>
    <w:r>
      <w:t xml:space="preserve"> Standort Golzheim</w:t>
    </w:r>
    <w:r w:rsidRPr="00A02CB3">
      <w:tab/>
    </w:r>
    <w:r>
      <w:t>Tersteegenplatz 1</w:t>
    </w:r>
  </w:p>
  <w:p w14:paraId="7F3A980C" w14:textId="77777777" w:rsidR="00D06768" w:rsidRPr="00A26749" w:rsidRDefault="00D06768" w:rsidP="00731F72">
    <w:pPr>
      <w:pStyle w:val="Abschnittkopf"/>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6B9DB" w14:textId="77777777" w:rsidR="00D06768" w:rsidRDefault="00D06768" w:rsidP="00111A0A">
    <w:pPr>
      <w:pStyle w:val="Abschnittkopf"/>
      <w:shd w:val="clear" w:color="auto" w:fill="D9D9D9" w:themeFill="background1" w:themeFillShade="D9"/>
    </w:pPr>
    <w:r>
      <w:t xml:space="preserve"> Veranstaltungen der </w:t>
    </w:r>
  </w:p>
  <w:p w14:paraId="6A14DBD3" w14:textId="77777777" w:rsidR="00D06768" w:rsidRDefault="00D06768" w:rsidP="00111A0A">
    <w:pPr>
      <w:pStyle w:val="Abschnittkopf"/>
      <w:shd w:val="clear" w:color="auto" w:fill="D9D9D9" w:themeFill="background1" w:themeFillShade="D9"/>
    </w:pPr>
    <w:r>
      <w:t xml:space="preserve"> Kirchengemeinde Düsseldorf-Mitte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6CFA1" w14:textId="77777777" w:rsidR="00D06768" w:rsidRDefault="00D06768" w:rsidP="00111A0A">
    <w:pPr>
      <w:pStyle w:val="Abschnittkopf"/>
      <w:shd w:val="clear" w:color="auto" w:fill="D9D9D9" w:themeFill="background1" w:themeFillShade="D9"/>
    </w:pPr>
    <w:r>
      <w:t>Hinweise</w:t>
    </w:r>
  </w:p>
  <w:p w14:paraId="2AC8313A" w14:textId="77777777" w:rsidR="00D06768" w:rsidRPr="0025441E" w:rsidRDefault="00D06768" w:rsidP="00731F72">
    <w:pPr>
      <w:pStyle w:val="Abschnittkopf"/>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0AA25" w14:textId="77777777" w:rsidR="00D06768" w:rsidRDefault="00D06768" w:rsidP="003215A9">
    <w:pPr>
      <w:pStyle w:val="Abschnittkopf"/>
      <w:shd w:val="clear" w:color="auto" w:fill="D9D9D9" w:themeFill="background1" w:themeFillShade="D9"/>
    </w:pPr>
    <w:r>
      <w:t>Wir für Sie</w:t>
    </w:r>
  </w:p>
  <w:p w14:paraId="073C08CA" w14:textId="77777777" w:rsidR="00D06768" w:rsidRDefault="00D06768" w:rsidP="00731F72">
    <w:pPr>
      <w:pStyle w:val="Abschnittkopf"/>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532E8" w14:textId="77777777" w:rsidR="00D06768" w:rsidRPr="002B79FF" w:rsidRDefault="00D06768" w:rsidP="002B79F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DE1E5" w14:textId="77777777" w:rsidR="00D06768" w:rsidRDefault="00D06768" w:rsidP="00925466">
    <w:pPr>
      <w:pStyle w:val="Kopfzeile"/>
      <w:shd w:val="clear" w:color="auto" w:fill="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935DC" w14:textId="77777777" w:rsidR="00D06768" w:rsidRPr="00750461" w:rsidRDefault="00D06768" w:rsidP="00925466">
    <w:pPr>
      <w:pStyle w:val="Kopfzeile"/>
      <w:shd w:val="clear" w:color="auto" w:fill="FFFFFF" w:themeFill="background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D99C5" w14:textId="77777777" w:rsidR="00D06768" w:rsidRPr="00FA1531" w:rsidRDefault="00D06768" w:rsidP="00FA1531">
    <w:pPr>
      <w:pageBreakBefore/>
      <w:widowControl w:val="0"/>
      <w:shd w:val="clear" w:color="auto" w:fill="D9D9D9" w:themeFill="background1" w:themeFillShade="D9"/>
      <w:tabs>
        <w:tab w:val="right" w:pos="7230"/>
      </w:tabs>
      <w:spacing w:line="240" w:lineRule="auto"/>
      <w:contextualSpacing/>
      <w:outlineLvl w:val="0"/>
      <w:rPr>
        <w:rFonts w:eastAsiaTheme="majorEastAsia" w:cstheme="majorBidi"/>
        <w:i/>
        <w:iCs/>
        <w:spacing w:val="4"/>
        <w:kern w:val="48"/>
        <w:position w:val="6"/>
        <w:sz w:val="28"/>
        <w:szCs w:val="28"/>
      </w:rPr>
    </w:pPr>
    <w:r w:rsidRPr="00FA1531">
      <w:rPr>
        <w:rFonts w:eastAsiaTheme="majorEastAsia" w:cstheme="majorBidi"/>
        <w:i/>
        <w:iCs/>
        <w:spacing w:val="4"/>
        <w:kern w:val="48"/>
        <w:position w:val="6"/>
        <w:sz w:val="28"/>
        <w:szCs w:val="28"/>
      </w:rPr>
      <w:t xml:space="preserve"> Vorwort</w:t>
    </w:r>
  </w:p>
  <w:p w14:paraId="1190FCBA" w14:textId="77777777" w:rsidR="00D06768" w:rsidRPr="00A26749" w:rsidRDefault="00D06768" w:rsidP="00731F72">
    <w:pPr>
      <w:pStyle w:val="Abschnittkopf"/>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41434" w14:textId="77777777" w:rsidR="00D06768" w:rsidRPr="00FA1531" w:rsidRDefault="00D06768" w:rsidP="00FA1531">
    <w:pPr>
      <w:pageBreakBefore/>
      <w:widowControl w:val="0"/>
      <w:shd w:val="clear" w:color="auto" w:fill="D9D9D9" w:themeFill="background1" w:themeFillShade="D9"/>
      <w:tabs>
        <w:tab w:val="right" w:pos="7230"/>
      </w:tabs>
      <w:spacing w:line="240" w:lineRule="auto"/>
      <w:contextualSpacing/>
      <w:outlineLvl w:val="0"/>
      <w:rPr>
        <w:rFonts w:eastAsiaTheme="majorEastAsia" w:cstheme="majorBidi"/>
        <w:i/>
        <w:iCs/>
        <w:spacing w:val="4"/>
        <w:kern w:val="48"/>
        <w:position w:val="6"/>
        <w:sz w:val="28"/>
        <w:szCs w:val="28"/>
      </w:rPr>
    </w:pPr>
    <w:r w:rsidRPr="00FA1531">
      <w:rPr>
        <w:rFonts w:eastAsiaTheme="majorEastAsia" w:cstheme="majorBidi"/>
        <w:i/>
        <w:iCs/>
        <w:spacing w:val="4"/>
        <w:kern w:val="48"/>
        <w:position w:val="6"/>
        <w:sz w:val="28"/>
        <w:szCs w:val="28"/>
      </w:rPr>
      <w:t xml:space="preserve"> Information</w:t>
    </w:r>
  </w:p>
  <w:p w14:paraId="2007B3FB" w14:textId="77777777" w:rsidR="00D06768" w:rsidRPr="00A26749" w:rsidRDefault="00D06768" w:rsidP="00731F72">
    <w:pPr>
      <w:pStyle w:val="Abschnittkopf"/>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E3AAC" w14:textId="77777777" w:rsidR="00D06768" w:rsidRPr="00C26CA7" w:rsidRDefault="00D06768" w:rsidP="0001741B">
    <w:pPr>
      <w:pStyle w:val="Kopfzeile"/>
      <w:tabs>
        <w:tab w:val="right" w:pos="7230"/>
      </w:tabs>
    </w:pPr>
    <w:bookmarkStart w:id="0" w:name="_Toc18325805"/>
    <w:r w:rsidRPr="00C26CA7">
      <w:t xml:space="preserve"> Regelmäßige Angebote</w:t>
    </w:r>
    <w:r w:rsidRPr="00C26CA7">
      <w:tab/>
      <w:t>Klever Straße 75</w:t>
    </w:r>
    <w:bookmarkEnd w:id="0"/>
  </w:p>
  <w:p w14:paraId="2BDDC8CE" w14:textId="77777777" w:rsidR="00D06768" w:rsidRPr="0070422D" w:rsidRDefault="00D06768" w:rsidP="00731F72">
    <w:pPr>
      <w:pStyle w:val="Abschnittkopf"/>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5D1AB" w14:textId="77777777" w:rsidR="00D06768" w:rsidRDefault="00D06768" w:rsidP="00956E38">
    <w:pPr>
      <w:pStyle w:val="Kopfzeile"/>
      <w:tabs>
        <w:tab w:val="right" w:pos="7230"/>
      </w:tabs>
    </w:pPr>
    <w:r>
      <w:t xml:space="preserve"> </w:t>
    </w:r>
    <w:r w:rsidRPr="00A02CB3">
      <w:t>Besondere Angebote</w:t>
    </w:r>
    <w:r w:rsidRPr="00A02CB3">
      <w:tab/>
      <w:t>Klever Straße 75</w:t>
    </w:r>
  </w:p>
  <w:p w14:paraId="1E1960E5" w14:textId="77777777" w:rsidR="00D06768" w:rsidRPr="00A26749" w:rsidRDefault="00D06768" w:rsidP="00731F72">
    <w:pPr>
      <w:pStyle w:val="Abschnittkopf"/>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C80E0" w14:textId="77777777" w:rsidR="00D06768" w:rsidRPr="00055EB9" w:rsidRDefault="00D06768" w:rsidP="00055EB9">
    <w:pPr>
      <w:pageBreakBefore/>
      <w:widowControl w:val="0"/>
      <w:shd w:val="clear" w:color="auto" w:fill="D9D9D9" w:themeFill="background1" w:themeFillShade="D9"/>
      <w:tabs>
        <w:tab w:val="right" w:pos="7230"/>
      </w:tabs>
      <w:spacing w:line="240" w:lineRule="auto"/>
      <w:contextualSpacing/>
      <w:outlineLvl w:val="0"/>
      <w:rPr>
        <w:rFonts w:eastAsiaTheme="majorEastAsia" w:cstheme="majorBidi"/>
        <w:i/>
        <w:iCs/>
        <w:spacing w:val="4"/>
        <w:kern w:val="48"/>
        <w:position w:val="6"/>
        <w:sz w:val="28"/>
        <w:szCs w:val="28"/>
      </w:rPr>
    </w:pPr>
    <w:r w:rsidRPr="00055EB9">
      <w:rPr>
        <w:rFonts w:eastAsiaTheme="majorEastAsia" w:cstheme="majorBidi"/>
        <w:i/>
        <w:iCs/>
        <w:spacing w:val="4"/>
        <w:kern w:val="48"/>
        <w:position w:val="6"/>
        <w:sz w:val="28"/>
        <w:szCs w:val="28"/>
      </w:rPr>
      <w:t>Bes</w:t>
    </w:r>
    <w:r>
      <w:rPr>
        <w:rFonts w:eastAsiaTheme="majorEastAsia" w:cstheme="majorBidi"/>
        <w:i/>
        <w:iCs/>
        <w:spacing w:val="4"/>
        <w:kern w:val="48"/>
        <w:position w:val="6"/>
        <w:sz w:val="28"/>
        <w:szCs w:val="28"/>
      </w:rPr>
      <w:t>ondere Angebote</w:t>
    </w:r>
    <w:r>
      <w:rPr>
        <w:rFonts w:eastAsiaTheme="majorEastAsia" w:cstheme="majorBidi"/>
        <w:i/>
        <w:iCs/>
        <w:spacing w:val="4"/>
        <w:kern w:val="48"/>
        <w:position w:val="6"/>
        <w:sz w:val="28"/>
        <w:szCs w:val="28"/>
      </w:rPr>
      <w:tab/>
      <w:t>Klever Straße 75</w:t>
    </w:r>
  </w:p>
  <w:p w14:paraId="1EB90DFC" w14:textId="77777777" w:rsidR="00D06768" w:rsidRPr="00055EB9" w:rsidRDefault="00D06768" w:rsidP="00055EB9">
    <w:pPr>
      <w:pStyle w:val="Kopfzeile"/>
      <w:shd w:val="clear" w:color="auto" w:fill="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916C1" w14:textId="77777777" w:rsidR="00D06768" w:rsidRPr="00A26749" w:rsidRDefault="00D06768" w:rsidP="001179CF">
    <w:pPr>
      <w:pStyle w:val="Abschnittkopf"/>
      <w:shd w:val="clear" w:color="auto" w:fill="D9D9D9" w:themeFill="background1" w:themeFillShade="D9"/>
      <w:tabs>
        <w:tab w:val="right" w:pos="7230"/>
      </w:tabs>
    </w:pPr>
    <w:r>
      <w:t xml:space="preserve"> Beratung</w:t>
    </w:r>
    <w:r>
      <w:tab/>
      <w:t>Klever Straße 75</w:t>
    </w:r>
  </w:p>
  <w:p w14:paraId="3EDAA515" w14:textId="77777777" w:rsidR="00D06768" w:rsidRDefault="00D06768" w:rsidP="00731F72">
    <w:pPr>
      <w:pStyle w:val="Abschnittkop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54D2"/>
    <w:multiLevelType w:val="hybridMultilevel"/>
    <w:tmpl w:val="0D6EB4FA"/>
    <w:lvl w:ilvl="0" w:tplc="04070001">
      <w:start w:val="1"/>
      <w:numFmt w:val="bullet"/>
      <w:lvlText w:val=""/>
      <w:lvlJc w:val="left"/>
      <w:pPr>
        <w:ind w:left="502" w:hanging="360"/>
      </w:pPr>
      <w:rPr>
        <w:rFonts w:ascii="Symbol" w:hAnsi="Symbol" w:hint="default"/>
      </w:rPr>
    </w:lvl>
    <w:lvl w:ilvl="1" w:tplc="04070003">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 w15:restartNumberingAfterBreak="0">
    <w:nsid w:val="01A53575"/>
    <w:multiLevelType w:val="hybridMultilevel"/>
    <w:tmpl w:val="FD288F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2DC52FF"/>
    <w:multiLevelType w:val="hybridMultilevel"/>
    <w:tmpl w:val="910A9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1413FD"/>
    <w:multiLevelType w:val="hybridMultilevel"/>
    <w:tmpl w:val="F1202088"/>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4" w15:restartNumberingAfterBreak="0">
    <w:nsid w:val="14E713C1"/>
    <w:multiLevelType w:val="multilevel"/>
    <w:tmpl w:val="EF564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105C4F"/>
    <w:multiLevelType w:val="hybridMultilevel"/>
    <w:tmpl w:val="38CC5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BB67D4"/>
    <w:multiLevelType w:val="hybridMultilevel"/>
    <w:tmpl w:val="1C286E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E167346"/>
    <w:multiLevelType w:val="hybridMultilevel"/>
    <w:tmpl w:val="94061AD8"/>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5043A55"/>
    <w:multiLevelType w:val="multilevel"/>
    <w:tmpl w:val="6A98E994"/>
    <w:lvl w:ilvl="0">
      <w:start w:val="1"/>
      <w:numFmt w:val="bullet"/>
      <w:pStyle w:val="FliesstextSpiegelstricheDiakonie"/>
      <w:lvlText w:val="–"/>
      <w:lvlJc w:val="left"/>
      <w:pPr>
        <w:tabs>
          <w:tab w:val="num" w:pos="170"/>
        </w:tabs>
        <w:ind w:left="170" w:hanging="170"/>
      </w:pPr>
      <w:rPr>
        <w:rFonts w:ascii="URWEgyptienneT" w:hAnsi="URWEgyptienneT" w:hint="default"/>
      </w:rPr>
    </w:lvl>
    <w:lvl w:ilvl="1">
      <w:start w:val="1"/>
      <w:numFmt w:val="bullet"/>
      <w:pStyle w:val="SpiegelstrichmitEinzugDiakonie"/>
      <w:lvlText w:val="–"/>
      <w:lvlJc w:val="left"/>
      <w:pPr>
        <w:tabs>
          <w:tab w:val="num" w:pos="170"/>
        </w:tabs>
        <w:ind w:left="170" w:firstLine="397"/>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26460220"/>
    <w:multiLevelType w:val="hybridMultilevel"/>
    <w:tmpl w:val="9FE456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1C3E52"/>
    <w:multiLevelType w:val="hybridMultilevel"/>
    <w:tmpl w:val="CF64A9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9D1A79"/>
    <w:multiLevelType w:val="hybridMultilevel"/>
    <w:tmpl w:val="A52C0C6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331F6A94"/>
    <w:multiLevelType w:val="hybridMultilevel"/>
    <w:tmpl w:val="E90613D8"/>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3" w15:restartNumberingAfterBreak="0">
    <w:nsid w:val="3A813575"/>
    <w:multiLevelType w:val="hybridMultilevel"/>
    <w:tmpl w:val="23225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213B2F"/>
    <w:multiLevelType w:val="hybridMultilevel"/>
    <w:tmpl w:val="4F60878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E1B231A"/>
    <w:multiLevelType w:val="hybridMultilevel"/>
    <w:tmpl w:val="B8BCB3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F157237"/>
    <w:multiLevelType w:val="hybridMultilevel"/>
    <w:tmpl w:val="EA9AB460"/>
    <w:lvl w:ilvl="0" w:tplc="04070001">
      <w:start w:val="1"/>
      <w:numFmt w:val="bullet"/>
      <w:lvlText w:val=""/>
      <w:lvlJc w:val="left"/>
      <w:pPr>
        <w:ind w:left="927"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32001E8"/>
    <w:multiLevelType w:val="hybridMultilevel"/>
    <w:tmpl w:val="C478BB20"/>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8" w15:restartNumberingAfterBreak="0">
    <w:nsid w:val="6EB6053D"/>
    <w:multiLevelType w:val="hybridMultilevel"/>
    <w:tmpl w:val="54B2CA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E914979"/>
    <w:multiLevelType w:val="hybridMultilevel"/>
    <w:tmpl w:val="838C37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89792710">
    <w:abstractNumId w:val="8"/>
  </w:num>
  <w:num w:numId="2" w16cid:durableId="1101146412">
    <w:abstractNumId w:val="12"/>
  </w:num>
  <w:num w:numId="3" w16cid:durableId="556085441">
    <w:abstractNumId w:val="6"/>
  </w:num>
  <w:num w:numId="4" w16cid:durableId="580260241">
    <w:abstractNumId w:val="2"/>
  </w:num>
  <w:num w:numId="5" w16cid:durableId="573127745">
    <w:abstractNumId w:val="3"/>
  </w:num>
  <w:num w:numId="6" w16cid:durableId="1299844069">
    <w:abstractNumId w:val="0"/>
  </w:num>
  <w:num w:numId="7" w16cid:durableId="52583234">
    <w:abstractNumId w:val="13"/>
  </w:num>
  <w:num w:numId="8" w16cid:durableId="791636706">
    <w:abstractNumId w:val="10"/>
  </w:num>
  <w:num w:numId="9" w16cid:durableId="1013338510">
    <w:abstractNumId w:val="16"/>
  </w:num>
  <w:num w:numId="10" w16cid:durableId="863252310">
    <w:abstractNumId w:val="14"/>
  </w:num>
  <w:num w:numId="11" w16cid:durableId="1277249727">
    <w:abstractNumId w:val="17"/>
  </w:num>
  <w:num w:numId="12" w16cid:durableId="959382069">
    <w:abstractNumId w:val="7"/>
  </w:num>
  <w:num w:numId="13" w16cid:durableId="742676347">
    <w:abstractNumId w:val="1"/>
  </w:num>
  <w:num w:numId="14" w16cid:durableId="608976325">
    <w:abstractNumId w:val="19"/>
  </w:num>
  <w:num w:numId="15" w16cid:durableId="1022248036">
    <w:abstractNumId w:val="4"/>
  </w:num>
  <w:num w:numId="16" w16cid:durableId="4999771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96608462">
    <w:abstractNumId w:val="5"/>
  </w:num>
  <w:num w:numId="18" w16cid:durableId="2122070769">
    <w:abstractNumId w:val="18"/>
  </w:num>
  <w:num w:numId="19" w16cid:durableId="371618767">
    <w:abstractNumId w:val="15"/>
  </w:num>
  <w:num w:numId="20" w16cid:durableId="195724716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documentProtection w:formatting="1" w:enforcement="0"/>
  <w:defaultTabStop w:val="709"/>
  <w:autoHyphenation/>
  <w:consecutiveHyphenLimit w:val="3"/>
  <w:hyphenationZone w:val="454"/>
  <w:doNotHyphenateCaps/>
  <w:characterSpacingControl w:val="doNotCompress"/>
  <w:hdrShapeDefaults>
    <o:shapedefaults v:ext="edit" spidmax="11417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urErsteSeite@@" w:val="true"/>
    <w:docVar w:name="PublishingViewTables" w:val="0"/>
  </w:docVars>
  <w:rsids>
    <w:rsidRoot w:val="00366FFD"/>
    <w:rsid w:val="000003BA"/>
    <w:rsid w:val="0000046F"/>
    <w:rsid w:val="00000892"/>
    <w:rsid w:val="00000D00"/>
    <w:rsid w:val="00001016"/>
    <w:rsid w:val="00001310"/>
    <w:rsid w:val="000016BC"/>
    <w:rsid w:val="00001C42"/>
    <w:rsid w:val="00001E9E"/>
    <w:rsid w:val="00001FF2"/>
    <w:rsid w:val="00002200"/>
    <w:rsid w:val="000023F4"/>
    <w:rsid w:val="00002C8A"/>
    <w:rsid w:val="0000309A"/>
    <w:rsid w:val="00003270"/>
    <w:rsid w:val="00003297"/>
    <w:rsid w:val="00003318"/>
    <w:rsid w:val="00003692"/>
    <w:rsid w:val="00003805"/>
    <w:rsid w:val="00003AC7"/>
    <w:rsid w:val="00004278"/>
    <w:rsid w:val="000044B4"/>
    <w:rsid w:val="00005BE5"/>
    <w:rsid w:val="00005C4F"/>
    <w:rsid w:val="00005EB3"/>
    <w:rsid w:val="000063E0"/>
    <w:rsid w:val="00006AF1"/>
    <w:rsid w:val="00007110"/>
    <w:rsid w:val="0000712C"/>
    <w:rsid w:val="00007519"/>
    <w:rsid w:val="00007822"/>
    <w:rsid w:val="00010382"/>
    <w:rsid w:val="000107DF"/>
    <w:rsid w:val="00011709"/>
    <w:rsid w:val="00011A1D"/>
    <w:rsid w:val="00011ACF"/>
    <w:rsid w:val="00011B34"/>
    <w:rsid w:val="00011C24"/>
    <w:rsid w:val="000120A1"/>
    <w:rsid w:val="0001220F"/>
    <w:rsid w:val="00012293"/>
    <w:rsid w:val="00012590"/>
    <w:rsid w:val="00012AA9"/>
    <w:rsid w:val="0001348E"/>
    <w:rsid w:val="000134A6"/>
    <w:rsid w:val="000135D9"/>
    <w:rsid w:val="0001366F"/>
    <w:rsid w:val="00013854"/>
    <w:rsid w:val="000139CA"/>
    <w:rsid w:val="0001413F"/>
    <w:rsid w:val="0001474A"/>
    <w:rsid w:val="00015168"/>
    <w:rsid w:val="00015227"/>
    <w:rsid w:val="00015DCB"/>
    <w:rsid w:val="000161EA"/>
    <w:rsid w:val="00016223"/>
    <w:rsid w:val="00016272"/>
    <w:rsid w:val="000162D5"/>
    <w:rsid w:val="00016746"/>
    <w:rsid w:val="0001741B"/>
    <w:rsid w:val="0001751F"/>
    <w:rsid w:val="000176A7"/>
    <w:rsid w:val="000179E3"/>
    <w:rsid w:val="00017EC4"/>
    <w:rsid w:val="00020234"/>
    <w:rsid w:val="000207DE"/>
    <w:rsid w:val="00020BDD"/>
    <w:rsid w:val="00020E11"/>
    <w:rsid w:val="0002100C"/>
    <w:rsid w:val="00021068"/>
    <w:rsid w:val="000214B7"/>
    <w:rsid w:val="00021864"/>
    <w:rsid w:val="00021D25"/>
    <w:rsid w:val="00022F52"/>
    <w:rsid w:val="0002342A"/>
    <w:rsid w:val="000235B0"/>
    <w:rsid w:val="00023854"/>
    <w:rsid w:val="00024810"/>
    <w:rsid w:val="00024C25"/>
    <w:rsid w:val="00025000"/>
    <w:rsid w:val="000252E1"/>
    <w:rsid w:val="00025B6B"/>
    <w:rsid w:val="00026394"/>
    <w:rsid w:val="00026D08"/>
    <w:rsid w:val="00026FA4"/>
    <w:rsid w:val="000272C1"/>
    <w:rsid w:val="00027C7C"/>
    <w:rsid w:val="00027E65"/>
    <w:rsid w:val="00030008"/>
    <w:rsid w:val="00030021"/>
    <w:rsid w:val="0003018A"/>
    <w:rsid w:val="0003051A"/>
    <w:rsid w:val="00030B48"/>
    <w:rsid w:val="0003135F"/>
    <w:rsid w:val="00031A15"/>
    <w:rsid w:val="00031AE7"/>
    <w:rsid w:val="00031B95"/>
    <w:rsid w:val="000321EB"/>
    <w:rsid w:val="0003310B"/>
    <w:rsid w:val="00033396"/>
    <w:rsid w:val="00033727"/>
    <w:rsid w:val="00033750"/>
    <w:rsid w:val="00033755"/>
    <w:rsid w:val="000340C5"/>
    <w:rsid w:val="000343FD"/>
    <w:rsid w:val="000346E1"/>
    <w:rsid w:val="00034ADA"/>
    <w:rsid w:val="000350F1"/>
    <w:rsid w:val="00035337"/>
    <w:rsid w:val="0003553D"/>
    <w:rsid w:val="00035A17"/>
    <w:rsid w:val="00035A4D"/>
    <w:rsid w:val="00035DBD"/>
    <w:rsid w:val="0003694D"/>
    <w:rsid w:val="00036A79"/>
    <w:rsid w:val="00036CCA"/>
    <w:rsid w:val="00036E13"/>
    <w:rsid w:val="000370F8"/>
    <w:rsid w:val="000374EC"/>
    <w:rsid w:val="000376E1"/>
    <w:rsid w:val="000378CE"/>
    <w:rsid w:val="00037A81"/>
    <w:rsid w:val="00040447"/>
    <w:rsid w:val="00040AA8"/>
    <w:rsid w:val="00040F89"/>
    <w:rsid w:val="00041707"/>
    <w:rsid w:val="00041ACB"/>
    <w:rsid w:val="00041CAB"/>
    <w:rsid w:val="000422C7"/>
    <w:rsid w:val="00042489"/>
    <w:rsid w:val="000426AE"/>
    <w:rsid w:val="00042734"/>
    <w:rsid w:val="00042A33"/>
    <w:rsid w:val="00042C3B"/>
    <w:rsid w:val="00043554"/>
    <w:rsid w:val="00043566"/>
    <w:rsid w:val="00043C09"/>
    <w:rsid w:val="000442C9"/>
    <w:rsid w:val="00044330"/>
    <w:rsid w:val="00044331"/>
    <w:rsid w:val="0004465B"/>
    <w:rsid w:val="00044D48"/>
    <w:rsid w:val="00044F5A"/>
    <w:rsid w:val="0004578E"/>
    <w:rsid w:val="00045AB2"/>
    <w:rsid w:val="00046281"/>
    <w:rsid w:val="00046292"/>
    <w:rsid w:val="00046581"/>
    <w:rsid w:val="00046911"/>
    <w:rsid w:val="0004695D"/>
    <w:rsid w:val="00046CC5"/>
    <w:rsid w:val="000471B7"/>
    <w:rsid w:val="0004725E"/>
    <w:rsid w:val="000477A5"/>
    <w:rsid w:val="00047974"/>
    <w:rsid w:val="00047D15"/>
    <w:rsid w:val="00050383"/>
    <w:rsid w:val="00050803"/>
    <w:rsid w:val="000509AB"/>
    <w:rsid w:val="00050C82"/>
    <w:rsid w:val="000514F0"/>
    <w:rsid w:val="00051DE2"/>
    <w:rsid w:val="00052451"/>
    <w:rsid w:val="00052DA3"/>
    <w:rsid w:val="000532B5"/>
    <w:rsid w:val="00053A44"/>
    <w:rsid w:val="00053BC6"/>
    <w:rsid w:val="0005420B"/>
    <w:rsid w:val="00054A02"/>
    <w:rsid w:val="00055029"/>
    <w:rsid w:val="00055099"/>
    <w:rsid w:val="00055233"/>
    <w:rsid w:val="0005584C"/>
    <w:rsid w:val="000559B3"/>
    <w:rsid w:val="000559E1"/>
    <w:rsid w:val="00055D1C"/>
    <w:rsid w:val="00055EB9"/>
    <w:rsid w:val="0005638F"/>
    <w:rsid w:val="000564A0"/>
    <w:rsid w:val="00056643"/>
    <w:rsid w:val="00056C23"/>
    <w:rsid w:val="00056CDB"/>
    <w:rsid w:val="00056DFF"/>
    <w:rsid w:val="00057080"/>
    <w:rsid w:val="000573F1"/>
    <w:rsid w:val="00057425"/>
    <w:rsid w:val="00057654"/>
    <w:rsid w:val="00057BDE"/>
    <w:rsid w:val="00057CFF"/>
    <w:rsid w:val="00060044"/>
    <w:rsid w:val="00061024"/>
    <w:rsid w:val="00061250"/>
    <w:rsid w:val="00061972"/>
    <w:rsid w:val="000628FE"/>
    <w:rsid w:val="00062A0D"/>
    <w:rsid w:val="00062F5C"/>
    <w:rsid w:val="00063138"/>
    <w:rsid w:val="0006338C"/>
    <w:rsid w:val="00063662"/>
    <w:rsid w:val="00063921"/>
    <w:rsid w:val="00063BEB"/>
    <w:rsid w:val="00063EE9"/>
    <w:rsid w:val="000647C2"/>
    <w:rsid w:val="00065074"/>
    <w:rsid w:val="000651C8"/>
    <w:rsid w:val="000654E0"/>
    <w:rsid w:val="00065644"/>
    <w:rsid w:val="00065F7B"/>
    <w:rsid w:val="000660AB"/>
    <w:rsid w:val="0006667C"/>
    <w:rsid w:val="00066695"/>
    <w:rsid w:val="000671A0"/>
    <w:rsid w:val="000672BB"/>
    <w:rsid w:val="00067617"/>
    <w:rsid w:val="000676DB"/>
    <w:rsid w:val="00067835"/>
    <w:rsid w:val="00067E92"/>
    <w:rsid w:val="00070891"/>
    <w:rsid w:val="00070B1D"/>
    <w:rsid w:val="00070B24"/>
    <w:rsid w:val="000712AF"/>
    <w:rsid w:val="000712D4"/>
    <w:rsid w:val="00071609"/>
    <w:rsid w:val="00071CC5"/>
    <w:rsid w:val="000725E8"/>
    <w:rsid w:val="000726D0"/>
    <w:rsid w:val="00072965"/>
    <w:rsid w:val="00072E10"/>
    <w:rsid w:val="00073411"/>
    <w:rsid w:val="000737D9"/>
    <w:rsid w:val="0007395F"/>
    <w:rsid w:val="00073CD1"/>
    <w:rsid w:val="000747EE"/>
    <w:rsid w:val="00074877"/>
    <w:rsid w:val="00074B2C"/>
    <w:rsid w:val="00074C44"/>
    <w:rsid w:val="00074D58"/>
    <w:rsid w:val="00075A01"/>
    <w:rsid w:val="000765DA"/>
    <w:rsid w:val="0007663E"/>
    <w:rsid w:val="000766FF"/>
    <w:rsid w:val="000770AB"/>
    <w:rsid w:val="00077369"/>
    <w:rsid w:val="0007798E"/>
    <w:rsid w:val="00077A98"/>
    <w:rsid w:val="00077B4B"/>
    <w:rsid w:val="00077D7A"/>
    <w:rsid w:val="00077E47"/>
    <w:rsid w:val="00077EB0"/>
    <w:rsid w:val="00080863"/>
    <w:rsid w:val="00080998"/>
    <w:rsid w:val="00081143"/>
    <w:rsid w:val="0008170E"/>
    <w:rsid w:val="0008199E"/>
    <w:rsid w:val="00081A4E"/>
    <w:rsid w:val="0008285A"/>
    <w:rsid w:val="0008287F"/>
    <w:rsid w:val="0008289A"/>
    <w:rsid w:val="00082AE1"/>
    <w:rsid w:val="00082FD8"/>
    <w:rsid w:val="0008346C"/>
    <w:rsid w:val="00083531"/>
    <w:rsid w:val="000842A1"/>
    <w:rsid w:val="000845C7"/>
    <w:rsid w:val="00084BC6"/>
    <w:rsid w:val="00084D66"/>
    <w:rsid w:val="00084DFC"/>
    <w:rsid w:val="00084F2F"/>
    <w:rsid w:val="0008510C"/>
    <w:rsid w:val="00085139"/>
    <w:rsid w:val="00085AD8"/>
    <w:rsid w:val="0008632F"/>
    <w:rsid w:val="000863B6"/>
    <w:rsid w:val="000866DF"/>
    <w:rsid w:val="00086A7F"/>
    <w:rsid w:val="00086F02"/>
    <w:rsid w:val="00090DFD"/>
    <w:rsid w:val="000913AA"/>
    <w:rsid w:val="00091BE6"/>
    <w:rsid w:val="00092258"/>
    <w:rsid w:val="00092514"/>
    <w:rsid w:val="00092793"/>
    <w:rsid w:val="000928A6"/>
    <w:rsid w:val="00092AF6"/>
    <w:rsid w:val="00092B0C"/>
    <w:rsid w:val="00092BE2"/>
    <w:rsid w:val="000938C6"/>
    <w:rsid w:val="00093B52"/>
    <w:rsid w:val="00093E04"/>
    <w:rsid w:val="00094133"/>
    <w:rsid w:val="00094183"/>
    <w:rsid w:val="000942B7"/>
    <w:rsid w:val="000943BB"/>
    <w:rsid w:val="00094493"/>
    <w:rsid w:val="0009528E"/>
    <w:rsid w:val="000952FA"/>
    <w:rsid w:val="000954C1"/>
    <w:rsid w:val="000955A4"/>
    <w:rsid w:val="00095A40"/>
    <w:rsid w:val="00095D69"/>
    <w:rsid w:val="00096214"/>
    <w:rsid w:val="00096346"/>
    <w:rsid w:val="00096785"/>
    <w:rsid w:val="0009681D"/>
    <w:rsid w:val="00097128"/>
    <w:rsid w:val="000971FB"/>
    <w:rsid w:val="00097448"/>
    <w:rsid w:val="000975B6"/>
    <w:rsid w:val="00097822"/>
    <w:rsid w:val="000A05C6"/>
    <w:rsid w:val="000A08AF"/>
    <w:rsid w:val="000A1BBB"/>
    <w:rsid w:val="000A1EC2"/>
    <w:rsid w:val="000A2CF9"/>
    <w:rsid w:val="000A2D36"/>
    <w:rsid w:val="000A2D9E"/>
    <w:rsid w:val="000A3B6E"/>
    <w:rsid w:val="000A3BBD"/>
    <w:rsid w:val="000A3F33"/>
    <w:rsid w:val="000A3FA8"/>
    <w:rsid w:val="000A4402"/>
    <w:rsid w:val="000A453E"/>
    <w:rsid w:val="000A4549"/>
    <w:rsid w:val="000A457C"/>
    <w:rsid w:val="000A49A6"/>
    <w:rsid w:val="000A49D1"/>
    <w:rsid w:val="000A4AD6"/>
    <w:rsid w:val="000A4FBB"/>
    <w:rsid w:val="000A57BF"/>
    <w:rsid w:val="000A5823"/>
    <w:rsid w:val="000A63F5"/>
    <w:rsid w:val="000A677C"/>
    <w:rsid w:val="000A6A0D"/>
    <w:rsid w:val="000A6CDD"/>
    <w:rsid w:val="000A70EF"/>
    <w:rsid w:val="000A71A9"/>
    <w:rsid w:val="000A73AA"/>
    <w:rsid w:val="000A7410"/>
    <w:rsid w:val="000A7AB6"/>
    <w:rsid w:val="000A7D4A"/>
    <w:rsid w:val="000B1782"/>
    <w:rsid w:val="000B1FFD"/>
    <w:rsid w:val="000B2111"/>
    <w:rsid w:val="000B3643"/>
    <w:rsid w:val="000B3990"/>
    <w:rsid w:val="000B3DB7"/>
    <w:rsid w:val="000B45E3"/>
    <w:rsid w:val="000B476A"/>
    <w:rsid w:val="000B48C7"/>
    <w:rsid w:val="000B499A"/>
    <w:rsid w:val="000B4C13"/>
    <w:rsid w:val="000B4E70"/>
    <w:rsid w:val="000B4FE5"/>
    <w:rsid w:val="000B4FF8"/>
    <w:rsid w:val="000B5704"/>
    <w:rsid w:val="000B5B5C"/>
    <w:rsid w:val="000B5C49"/>
    <w:rsid w:val="000B5D90"/>
    <w:rsid w:val="000B5DEC"/>
    <w:rsid w:val="000B62DD"/>
    <w:rsid w:val="000B66BC"/>
    <w:rsid w:val="000B6800"/>
    <w:rsid w:val="000B6A02"/>
    <w:rsid w:val="000B6ABE"/>
    <w:rsid w:val="000B7552"/>
    <w:rsid w:val="000B75B5"/>
    <w:rsid w:val="000B7D4E"/>
    <w:rsid w:val="000B7F84"/>
    <w:rsid w:val="000C0B19"/>
    <w:rsid w:val="000C0B62"/>
    <w:rsid w:val="000C1465"/>
    <w:rsid w:val="000C14C6"/>
    <w:rsid w:val="000C156F"/>
    <w:rsid w:val="000C15A2"/>
    <w:rsid w:val="000C269F"/>
    <w:rsid w:val="000C2EFF"/>
    <w:rsid w:val="000C30BC"/>
    <w:rsid w:val="000C366E"/>
    <w:rsid w:val="000C40B3"/>
    <w:rsid w:val="000C42D8"/>
    <w:rsid w:val="000C42F6"/>
    <w:rsid w:val="000C489F"/>
    <w:rsid w:val="000C5227"/>
    <w:rsid w:val="000C55B3"/>
    <w:rsid w:val="000C5648"/>
    <w:rsid w:val="000C5A64"/>
    <w:rsid w:val="000C5B42"/>
    <w:rsid w:val="000C63A7"/>
    <w:rsid w:val="000C66BB"/>
    <w:rsid w:val="000C6BA1"/>
    <w:rsid w:val="000C6D98"/>
    <w:rsid w:val="000C6FE4"/>
    <w:rsid w:val="000C7304"/>
    <w:rsid w:val="000C7322"/>
    <w:rsid w:val="000C73AF"/>
    <w:rsid w:val="000C7596"/>
    <w:rsid w:val="000C7613"/>
    <w:rsid w:val="000C768A"/>
    <w:rsid w:val="000C7978"/>
    <w:rsid w:val="000C7D25"/>
    <w:rsid w:val="000C7D59"/>
    <w:rsid w:val="000D0A91"/>
    <w:rsid w:val="000D0E4F"/>
    <w:rsid w:val="000D10B2"/>
    <w:rsid w:val="000D1690"/>
    <w:rsid w:val="000D185B"/>
    <w:rsid w:val="000D186D"/>
    <w:rsid w:val="000D18C4"/>
    <w:rsid w:val="000D193A"/>
    <w:rsid w:val="000D1B55"/>
    <w:rsid w:val="000D1D05"/>
    <w:rsid w:val="000D20B2"/>
    <w:rsid w:val="000D224E"/>
    <w:rsid w:val="000D2557"/>
    <w:rsid w:val="000D28A8"/>
    <w:rsid w:val="000D2E04"/>
    <w:rsid w:val="000D2FB3"/>
    <w:rsid w:val="000D3162"/>
    <w:rsid w:val="000D3294"/>
    <w:rsid w:val="000D32D8"/>
    <w:rsid w:val="000D35ED"/>
    <w:rsid w:val="000D3E7D"/>
    <w:rsid w:val="000D40E8"/>
    <w:rsid w:val="000D4896"/>
    <w:rsid w:val="000D4AFA"/>
    <w:rsid w:val="000D4C9E"/>
    <w:rsid w:val="000D505C"/>
    <w:rsid w:val="000D53BD"/>
    <w:rsid w:val="000D571D"/>
    <w:rsid w:val="000D5FFF"/>
    <w:rsid w:val="000D6081"/>
    <w:rsid w:val="000D60E6"/>
    <w:rsid w:val="000D60F8"/>
    <w:rsid w:val="000D64F4"/>
    <w:rsid w:val="000D6606"/>
    <w:rsid w:val="000D66A5"/>
    <w:rsid w:val="000D6F8F"/>
    <w:rsid w:val="000D7064"/>
    <w:rsid w:val="000D723D"/>
    <w:rsid w:val="000D7309"/>
    <w:rsid w:val="000D745E"/>
    <w:rsid w:val="000D771E"/>
    <w:rsid w:val="000D7A36"/>
    <w:rsid w:val="000D7B64"/>
    <w:rsid w:val="000D7CBC"/>
    <w:rsid w:val="000E00A4"/>
    <w:rsid w:val="000E0111"/>
    <w:rsid w:val="000E03C9"/>
    <w:rsid w:val="000E07C3"/>
    <w:rsid w:val="000E0E3B"/>
    <w:rsid w:val="000E1B9D"/>
    <w:rsid w:val="000E1D65"/>
    <w:rsid w:val="000E1FAF"/>
    <w:rsid w:val="000E20C7"/>
    <w:rsid w:val="000E21F5"/>
    <w:rsid w:val="000E27A7"/>
    <w:rsid w:val="000E2CEA"/>
    <w:rsid w:val="000E3084"/>
    <w:rsid w:val="000E31A4"/>
    <w:rsid w:val="000E31D4"/>
    <w:rsid w:val="000E3618"/>
    <w:rsid w:val="000E37CB"/>
    <w:rsid w:val="000E3AEC"/>
    <w:rsid w:val="000E4251"/>
    <w:rsid w:val="000E43A5"/>
    <w:rsid w:val="000E4FAA"/>
    <w:rsid w:val="000E53C1"/>
    <w:rsid w:val="000E55D9"/>
    <w:rsid w:val="000E6766"/>
    <w:rsid w:val="000E704B"/>
    <w:rsid w:val="000E71B2"/>
    <w:rsid w:val="000E72F1"/>
    <w:rsid w:val="000E730C"/>
    <w:rsid w:val="000E7311"/>
    <w:rsid w:val="000E73C6"/>
    <w:rsid w:val="000E740E"/>
    <w:rsid w:val="000E7980"/>
    <w:rsid w:val="000E79B1"/>
    <w:rsid w:val="000E7CED"/>
    <w:rsid w:val="000E7CF5"/>
    <w:rsid w:val="000F0519"/>
    <w:rsid w:val="000F064A"/>
    <w:rsid w:val="000F1161"/>
    <w:rsid w:val="000F14AD"/>
    <w:rsid w:val="000F1940"/>
    <w:rsid w:val="000F22FD"/>
    <w:rsid w:val="000F2355"/>
    <w:rsid w:val="000F253B"/>
    <w:rsid w:val="000F25FA"/>
    <w:rsid w:val="000F2978"/>
    <w:rsid w:val="000F2B8F"/>
    <w:rsid w:val="000F33B1"/>
    <w:rsid w:val="000F341C"/>
    <w:rsid w:val="000F3444"/>
    <w:rsid w:val="000F3BBE"/>
    <w:rsid w:val="000F48D6"/>
    <w:rsid w:val="000F4C22"/>
    <w:rsid w:val="000F4C71"/>
    <w:rsid w:val="000F4D5B"/>
    <w:rsid w:val="000F50E4"/>
    <w:rsid w:val="000F50E9"/>
    <w:rsid w:val="000F5742"/>
    <w:rsid w:val="000F605D"/>
    <w:rsid w:val="000F61B3"/>
    <w:rsid w:val="000F62D6"/>
    <w:rsid w:val="000F6775"/>
    <w:rsid w:val="000F700E"/>
    <w:rsid w:val="000F7138"/>
    <w:rsid w:val="000F7552"/>
    <w:rsid w:val="000F789F"/>
    <w:rsid w:val="000F7D7D"/>
    <w:rsid w:val="00100AF0"/>
    <w:rsid w:val="00101363"/>
    <w:rsid w:val="00101CB6"/>
    <w:rsid w:val="00101E5F"/>
    <w:rsid w:val="00101F38"/>
    <w:rsid w:val="00102235"/>
    <w:rsid w:val="0010240F"/>
    <w:rsid w:val="00102CFA"/>
    <w:rsid w:val="00102E34"/>
    <w:rsid w:val="00103212"/>
    <w:rsid w:val="001035C9"/>
    <w:rsid w:val="0010371D"/>
    <w:rsid w:val="001040CD"/>
    <w:rsid w:val="001047BF"/>
    <w:rsid w:val="00104FEF"/>
    <w:rsid w:val="001051C4"/>
    <w:rsid w:val="0010564F"/>
    <w:rsid w:val="001057A3"/>
    <w:rsid w:val="00105974"/>
    <w:rsid w:val="00105D9E"/>
    <w:rsid w:val="00105F78"/>
    <w:rsid w:val="00106176"/>
    <w:rsid w:val="00106711"/>
    <w:rsid w:val="00106738"/>
    <w:rsid w:val="00110177"/>
    <w:rsid w:val="001104AC"/>
    <w:rsid w:val="0011058C"/>
    <w:rsid w:val="00110A9D"/>
    <w:rsid w:val="00110DED"/>
    <w:rsid w:val="001111AE"/>
    <w:rsid w:val="0011165D"/>
    <w:rsid w:val="00111A0A"/>
    <w:rsid w:val="001124E5"/>
    <w:rsid w:val="00112C2F"/>
    <w:rsid w:val="00112F93"/>
    <w:rsid w:val="00113229"/>
    <w:rsid w:val="001132B0"/>
    <w:rsid w:val="00113641"/>
    <w:rsid w:val="0011379F"/>
    <w:rsid w:val="00113916"/>
    <w:rsid w:val="00114B91"/>
    <w:rsid w:val="00114D12"/>
    <w:rsid w:val="00114F83"/>
    <w:rsid w:val="00115274"/>
    <w:rsid w:val="00115506"/>
    <w:rsid w:val="001159D8"/>
    <w:rsid w:val="00116AAE"/>
    <w:rsid w:val="00117381"/>
    <w:rsid w:val="001179CF"/>
    <w:rsid w:val="00117AD6"/>
    <w:rsid w:val="0012071A"/>
    <w:rsid w:val="00120B3B"/>
    <w:rsid w:val="00120FDA"/>
    <w:rsid w:val="001212A3"/>
    <w:rsid w:val="001212D6"/>
    <w:rsid w:val="00121939"/>
    <w:rsid w:val="00121986"/>
    <w:rsid w:val="00121B7E"/>
    <w:rsid w:val="00122091"/>
    <w:rsid w:val="0012294C"/>
    <w:rsid w:val="00122E13"/>
    <w:rsid w:val="001232F0"/>
    <w:rsid w:val="001233D2"/>
    <w:rsid w:val="00123421"/>
    <w:rsid w:val="001234B2"/>
    <w:rsid w:val="00123C0E"/>
    <w:rsid w:val="00123F2A"/>
    <w:rsid w:val="001241DA"/>
    <w:rsid w:val="00124540"/>
    <w:rsid w:val="001247FE"/>
    <w:rsid w:val="00124B5F"/>
    <w:rsid w:val="00125024"/>
    <w:rsid w:val="00125072"/>
    <w:rsid w:val="00125688"/>
    <w:rsid w:val="00125BB4"/>
    <w:rsid w:val="00126568"/>
    <w:rsid w:val="00126AAD"/>
    <w:rsid w:val="00126C67"/>
    <w:rsid w:val="00126F03"/>
    <w:rsid w:val="00127310"/>
    <w:rsid w:val="0012736E"/>
    <w:rsid w:val="001275EB"/>
    <w:rsid w:val="00130066"/>
    <w:rsid w:val="00130D42"/>
    <w:rsid w:val="00130EF4"/>
    <w:rsid w:val="00131014"/>
    <w:rsid w:val="001318FD"/>
    <w:rsid w:val="0013191C"/>
    <w:rsid w:val="00131C35"/>
    <w:rsid w:val="00131CD5"/>
    <w:rsid w:val="00131D95"/>
    <w:rsid w:val="00131EA0"/>
    <w:rsid w:val="00132103"/>
    <w:rsid w:val="001326A2"/>
    <w:rsid w:val="00132A70"/>
    <w:rsid w:val="00132B60"/>
    <w:rsid w:val="001334EF"/>
    <w:rsid w:val="00133821"/>
    <w:rsid w:val="00134B4B"/>
    <w:rsid w:val="00134B88"/>
    <w:rsid w:val="00134E63"/>
    <w:rsid w:val="0013511E"/>
    <w:rsid w:val="001357B5"/>
    <w:rsid w:val="001363AE"/>
    <w:rsid w:val="001366F1"/>
    <w:rsid w:val="0013689D"/>
    <w:rsid w:val="00136E1C"/>
    <w:rsid w:val="00137175"/>
    <w:rsid w:val="00137316"/>
    <w:rsid w:val="00137735"/>
    <w:rsid w:val="00137753"/>
    <w:rsid w:val="00137B63"/>
    <w:rsid w:val="00137C07"/>
    <w:rsid w:val="00137F0B"/>
    <w:rsid w:val="00137F9E"/>
    <w:rsid w:val="00140005"/>
    <w:rsid w:val="001404DD"/>
    <w:rsid w:val="00140FD4"/>
    <w:rsid w:val="001419D3"/>
    <w:rsid w:val="00142C7C"/>
    <w:rsid w:val="00142ECD"/>
    <w:rsid w:val="00143013"/>
    <w:rsid w:val="001431CE"/>
    <w:rsid w:val="001431ED"/>
    <w:rsid w:val="00143939"/>
    <w:rsid w:val="001439A2"/>
    <w:rsid w:val="00143D37"/>
    <w:rsid w:val="00143F06"/>
    <w:rsid w:val="00144D92"/>
    <w:rsid w:val="001455F1"/>
    <w:rsid w:val="0014760A"/>
    <w:rsid w:val="001478FB"/>
    <w:rsid w:val="00147D30"/>
    <w:rsid w:val="00147F0D"/>
    <w:rsid w:val="00150713"/>
    <w:rsid w:val="00150B43"/>
    <w:rsid w:val="00150B91"/>
    <w:rsid w:val="00150F22"/>
    <w:rsid w:val="0015125F"/>
    <w:rsid w:val="001514D2"/>
    <w:rsid w:val="0015189E"/>
    <w:rsid w:val="00151D0F"/>
    <w:rsid w:val="00151FD7"/>
    <w:rsid w:val="001521CB"/>
    <w:rsid w:val="00152595"/>
    <w:rsid w:val="00152609"/>
    <w:rsid w:val="0015276B"/>
    <w:rsid w:val="00152ACE"/>
    <w:rsid w:val="00152C7C"/>
    <w:rsid w:val="00152D3A"/>
    <w:rsid w:val="00152D9B"/>
    <w:rsid w:val="00152E74"/>
    <w:rsid w:val="00153055"/>
    <w:rsid w:val="00153263"/>
    <w:rsid w:val="001533EB"/>
    <w:rsid w:val="0015345A"/>
    <w:rsid w:val="00153463"/>
    <w:rsid w:val="001534EB"/>
    <w:rsid w:val="00153720"/>
    <w:rsid w:val="0015373C"/>
    <w:rsid w:val="00153899"/>
    <w:rsid w:val="001539CE"/>
    <w:rsid w:val="00153E79"/>
    <w:rsid w:val="001546FE"/>
    <w:rsid w:val="0015505B"/>
    <w:rsid w:val="0015555A"/>
    <w:rsid w:val="00155BF1"/>
    <w:rsid w:val="001560E1"/>
    <w:rsid w:val="00156366"/>
    <w:rsid w:val="001563D6"/>
    <w:rsid w:val="00157979"/>
    <w:rsid w:val="00160094"/>
    <w:rsid w:val="0016040E"/>
    <w:rsid w:val="00160494"/>
    <w:rsid w:val="001604D7"/>
    <w:rsid w:val="00161197"/>
    <w:rsid w:val="00161331"/>
    <w:rsid w:val="00161B7F"/>
    <w:rsid w:val="001620A5"/>
    <w:rsid w:val="0016242B"/>
    <w:rsid w:val="00162668"/>
    <w:rsid w:val="00162B36"/>
    <w:rsid w:val="00163159"/>
    <w:rsid w:val="001639BA"/>
    <w:rsid w:val="00163B8C"/>
    <w:rsid w:val="00163D11"/>
    <w:rsid w:val="001640BE"/>
    <w:rsid w:val="00164E37"/>
    <w:rsid w:val="001650E9"/>
    <w:rsid w:val="001651CC"/>
    <w:rsid w:val="001655BC"/>
    <w:rsid w:val="00165909"/>
    <w:rsid w:val="001670D6"/>
    <w:rsid w:val="00167131"/>
    <w:rsid w:val="00167407"/>
    <w:rsid w:val="001676A7"/>
    <w:rsid w:val="001677D6"/>
    <w:rsid w:val="00167C97"/>
    <w:rsid w:val="00167D3B"/>
    <w:rsid w:val="00170066"/>
    <w:rsid w:val="0017022F"/>
    <w:rsid w:val="001702FF"/>
    <w:rsid w:val="001707E5"/>
    <w:rsid w:val="00170F9D"/>
    <w:rsid w:val="0017162E"/>
    <w:rsid w:val="001717B5"/>
    <w:rsid w:val="0017194B"/>
    <w:rsid w:val="00171A37"/>
    <w:rsid w:val="001721AD"/>
    <w:rsid w:val="00172E7E"/>
    <w:rsid w:val="00172F82"/>
    <w:rsid w:val="00173E12"/>
    <w:rsid w:val="00174362"/>
    <w:rsid w:val="001749A6"/>
    <w:rsid w:val="001751A3"/>
    <w:rsid w:val="001756F8"/>
    <w:rsid w:val="00175B5B"/>
    <w:rsid w:val="00175F12"/>
    <w:rsid w:val="00176DD6"/>
    <w:rsid w:val="00176F07"/>
    <w:rsid w:val="001775CB"/>
    <w:rsid w:val="00177646"/>
    <w:rsid w:val="0017773B"/>
    <w:rsid w:val="0017778C"/>
    <w:rsid w:val="00177C81"/>
    <w:rsid w:val="00177E9E"/>
    <w:rsid w:val="00177EBE"/>
    <w:rsid w:val="001802C6"/>
    <w:rsid w:val="00180493"/>
    <w:rsid w:val="00180932"/>
    <w:rsid w:val="00180C9E"/>
    <w:rsid w:val="00180FC4"/>
    <w:rsid w:val="001812FB"/>
    <w:rsid w:val="00181463"/>
    <w:rsid w:val="0018166E"/>
    <w:rsid w:val="00181814"/>
    <w:rsid w:val="0018193D"/>
    <w:rsid w:val="00181CA8"/>
    <w:rsid w:val="00182075"/>
    <w:rsid w:val="001829B6"/>
    <w:rsid w:val="001836A0"/>
    <w:rsid w:val="00183DC9"/>
    <w:rsid w:val="0018405A"/>
    <w:rsid w:val="00184E52"/>
    <w:rsid w:val="00184F03"/>
    <w:rsid w:val="001854E6"/>
    <w:rsid w:val="0018594F"/>
    <w:rsid w:val="00185DA1"/>
    <w:rsid w:val="00186031"/>
    <w:rsid w:val="0018644E"/>
    <w:rsid w:val="001872A6"/>
    <w:rsid w:val="001872B7"/>
    <w:rsid w:val="00187939"/>
    <w:rsid w:val="00187BF2"/>
    <w:rsid w:val="001900F2"/>
    <w:rsid w:val="001906DF"/>
    <w:rsid w:val="00190F85"/>
    <w:rsid w:val="00191008"/>
    <w:rsid w:val="0019108A"/>
    <w:rsid w:val="001910CC"/>
    <w:rsid w:val="00191570"/>
    <w:rsid w:val="00191764"/>
    <w:rsid w:val="00191DD3"/>
    <w:rsid w:val="00191E91"/>
    <w:rsid w:val="00192171"/>
    <w:rsid w:val="00192588"/>
    <w:rsid w:val="00192CD0"/>
    <w:rsid w:val="0019315B"/>
    <w:rsid w:val="00193576"/>
    <w:rsid w:val="00193B36"/>
    <w:rsid w:val="00193CCC"/>
    <w:rsid w:val="00193DDD"/>
    <w:rsid w:val="00193FDB"/>
    <w:rsid w:val="001946B2"/>
    <w:rsid w:val="00194C9C"/>
    <w:rsid w:val="0019566C"/>
    <w:rsid w:val="00195B3D"/>
    <w:rsid w:val="0019616E"/>
    <w:rsid w:val="00196364"/>
    <w:rsid w:val="0019643D"/>
    <w:rsid w:val="0019643E"/>
    <w:rsid w:val="001973C3"/>
    <w:rsid w:val="001974BC"/>
    <w:rsid w:val="00197604"/>
    <w:rsid w:val="0019763C"/>
    <w:rsid w:val="001A0651"/>
    <w:rsid w:val="001A09F4"/>
    <w:rsid w:val="001A0BCE"/>
    <w:rsid w:val="001A14CC"/>
    <w:rsid w:val="001A1BBB"/>
    <w:rsid w:val="001A1C6B"/>
    <w:rsid w:val="001A2188"/>
    <w:rsid w:val="001A21C0"/>
    <w:rsid w:val="001A2235"/>
    <w:rsid w:val="001A284F"/>
    <w:rsid w:val="001A2B89"/>
    <w:rsid w:val="001A2D01"/>
    <w:rsid w:val="001A329F"/>
    <w:rsid w:val="001A3316"/>
    <w:rsid w:val="001A34C3"/>
    <w:rsid w:val="001A350B"/>
    <w:rsid w:val="001A38C9"/>
    <w:rsid w:val="001A3C24"/>
    <w:rsid w:val="001A3FEF"/>
    <w:rsid w:val="001A4145"/>
    <w:rsid w:val="001A4305"/>
    <w:rsid w:val="001A45D7"/>
    <w:rsid w:val="001A492D"/>
    <w:rsid w:val="001A4C58"/>
    <w:rsid w:val="001A4E50"/>
    <w:rsid w:val="001A518C"/>
    <w:rsid w:val="001A55EB"/>
    <w:rsid w:val="001A57F0"/>
    <w:rsid w:val="001A5F5E"/>
    <w:rsid w:val="001A686E"/>
    <w:rsid w:val="001A69FD"/>
    <w:rsid w:val="001A6D97"/>
    <w:rsid w:val="001A70B5"/>
    <w:rsid w:val="001A7620"/>
    <w:rsid w:val="001A7805"/>
    <w:rsid w:val="001A7B30"/>
    <w:rsid w:val="001A7E48"/>
    <w:rsid w:val="001A7F61"/>
    <w:rsid w:val="001B03AE"/>
    <w:rsid w:val="001B0424"/>
    <w:rsid w:val="001B04A8"/>
    <w:rsid w:val="001B06BE"/>
    <w:rsid w:val="001B075C"/>
    <w:rsid w:val="001B0897"/>
    <w:rsid w:val="001B1472"/>
    <w:rsid w:val="001B14AB"/>
    <w:rsid w:val="001B163B"/>
    <w:rsid w:val="001B218B"/>
    <w:rsid w:val="001B2951"/>
    <w:rsid w:val="001B29BA"/>
    <w:rsid w:val="001B2AD3"/>
    <w:rsid w:val="001B2F8E"/>
    <w:rsid w:val="001B3048"/>
    <w:rsid w:val="001B320F"/>
    <w:rsid w:val="001B35DC"/>
    <w:rsid w:val="001B367B"/>
    <w:rsid w:val="001B3F57"/>
    <w:rsid w:val="001B49AB"/>
    <w:rsid w:val="001B49C6"/>
    <w:rsid w:val="001B4B1A"/>
    <w:rsid w:val="001B4B66"/>
    <w:rsid w:val="001B4F95"/>
    <w:rsid w:val="001B55C2"/>
    <w:rsid w:val="001B565C"/>
    <w:rsid w:val="001B5A4A"/>
    <w:rsid w:val="001B5A62"/>
    <w:rsid w:val="001B5CB5"/>
    <w:rsid w:val="001B5E29"/>
    <w:rsid w:val="001B64B7"/>
    <w:rsid w:val="001B6B09"/>
    <w:rsid w:val="001B6E3B"/>
    <w:rsid w:val="001B6EB7"/>
    <w:rsid w:val="001B6F5A"/>
    <w:rsid w:val="001B7397"/>
    <w:rsid w:val="001B769E"/>
    <w:rsid w:val="001B78C5"/>
    <w:rsid w:val="001B7FF5"/>
    <w:rsid w:val="001C136C"/>
    <w:rsid w:val="001C14D1"/>
    <w:rsid w:val="001C1784"/>
    <w:rsid w:val="001C17B3"/>
    <w:rsid w:val="001C1946"/>
    <w:rsid w:val="001C227B"/>
    <w:rsid w:val="001C2451"/>
    <w:rsid w:val="001C2991"/>
    <w:rsid w:val="001C2A55"/>
    <w:rsid w:val="001C30D9"/>
    <w:rsid w:val="001C3643"/>
    <w:rsid w:val="001C373F"/>
    <w:rsid w:val="001C37FB"/>
    <w:rsid w:val="001C39F7"/>
    <w:rsid w:val="001C4009"/>
    <w:rsid w:val="001C4358"/>
    <w:rsid w:val="001C454B"/>
    <w:rsid w:val="001C48EE"/>
    <w:rsid w:val="001C4A8B"/>
    <w:rsid w:val="001C4AE2"/>
    <w:rsid w:val="001C4B32"/>
    <w:rsid w:val="001C4C00"/>
    <w:rsid w:val="001C6120"/>
    <w:rsid w:val="001C62EB"/>
    <w:rsid w:val="001C636B"/>
    <w:rsid w:val="001C6A57"/>
    <w:rsid w:val="001C6D2C"/>
    <w:rsid w:val="001C7009"/>
    <w:rsid w:val="001C70DC"/>
    <w:rsid w:val="001C7194"/>
    <w:rsid w:val="001C7277"/>
    <w:rsid w:val="001C76DC"/>
    <w:rsid w:val="001C7A4F"/>
    <w:rsid w:val="001D04B9"/>
    <w:rsid w:val="001D0512"/>
    <w:rsid w:val="001D0DEE"/>
    <w:rsid w:val="001D0E3D"/>
    <w:rsid w:val="001D1002"/>
    <w:rsid w:val="001D144F"/>
    <w:rsid w:val="001D1DC8"/>
    <w:rsid w:val="001D20F4"/>
    <w:rsid w:val="001D227E"/>
    <w:rsid w:val="001D26B6"/>
    <w:rsid w:val="001D27B2"/>
    <w:rsid w:val="001D2987"/>
    <w:rsid w:val="001D2BB6"/>
    <w:rsid w:val="001D2C76"/>
    <w:rsid w:val="001D2F5D"/>
    <w:rsid w:val="001D31CC"/>
    <w:rsid w:val="001D3461"/>
    <w:rsid w:val="001D363F"/>
    <w:rsid w:val="001D3EF8"/>
    <w:rsid w:val="001D3FCB"/>
    <w:rsid w:val="001D41B9"/>
    <w:rsid w:val="001D432B"/>
    <w:rsid w:val="001D440A"/>
    <w:rsid w:val="001D4664"/>
    <w:rsid w:val="001D4673"/>
    <w:rsid w:val="001D48FA"/>
    <w:rsid w:val="001D4A76"/>
    <w:rsid w:val="001D4D58"/>
    <w:rsid w:val="001D544F"/>
    <w:rsid w:val="001D5926"/>
    <w:rsid w:val="001D6134"/>
    <w:rsid w:val="001D628D"/>
    <w:rsid w:val="001D657D"/>
    <w:rsid w:val="001D691F"/>
    <w:rsid w:val="001D695B"/>
    <w:rsid w:val="001D7284"/>
    <w:rsid w:val="001D738A"/>
    <w:rsid w:val="001D74A1"/>
    <w:rsid w:val="001E00D4"/>
    <w:rsid w:val="001E0368"/>
    <w:rsid w:val="001E0652"/>
    <w:rsid w:val="001E0B9C"/>
    <w:rsid w:val="001E1AF3"/>
    <w:rsid w:val="001E1BAE"/>
    <w:rsid w:val="001E1CAB"/>
    <w:rsid w:val="001E1D76"/>
    <w:rsid w:val="001E1E0F"/>
    <w:rsid w:val="001E2339"/>
    <w:rsid w:val="001E249B"/>
    <w:rsid w:val="001E24D5"/>
    <w:rsid w:val="001E28B6"/>
    <w:rsid w:val="001E2C3B"/>
    <w:rsid w:val="001E3039"/>
    <w:rsid w:val="001E3672"/>
    <w:rsid w:val="001E40D0"/>
    <w:rsid w:val="001E4399"/>
    <w:rsid w:val="001E4448"/>
    <w:rsid w:val="001E444D"/>
    <w:rsid w:val="001E469C"/>
    <w:rsid w:val="001E47B3"/>
    <w:rsid w:val="001E546B"/>
    <w:rsid w:val="001E5BA8"/>
    <w:rsid w:val="001E6198"/>
    <w:rsid w:val="001E6488"/>
    <w:rsid w:val="001E653D"/>
    <w:rsid w:val="001E6770"/>
    <w:rsid w:val="001E6BD0"/>
    <w:rsid w:val="001E6CA5"/>
    <w:rsid w:val="001E764B"/>
    <w:rsid w:val="001E7FC7"/>
    <w:rsid w:val="001F02DC"/>
    <w:rsid w:val="001F02E0"/>
    <w:rsid w:val="001F0800"/>
    <w:rsid w:val="001F08D7"/>
    <w:rsid w:val="001F0E04"/>
    <w:rsid w:val="001F0E22"/>
    <w:rsid w:val="001F0EBC"/>
    <w:rsid w:val="001F0FBA"/>
    <w:rsid w:val="001F14E4"/>
    <w:rsid w:val="001F1624"/>
    <w:rsid w:val="001F1A80"/>
    <w:rsid w:val="001F2284"/>
    <w:rsid w:val="001F24F1"/>
    <w:rsid w:val="001F28B9"/>
    <w:rsid w:val="001F2B1B"/>
    <w:rsid w:val="001F2C96"/>
    <w:rsid w:val="001F2E6C"/>
    <w:rsid w:val="001F4136"/>
    <w:rsid w:val="001F4551"/>
    <w:rsid w:val="001F465A"/>
    <w:rsid w:val="001F4C6A"/>
    <w:rsid w:val="001F5B93"/>
    <w:rsid w:val="001F5F98"/>
    <w:rsid w:val="001F6039"/>
    <w:rsid w:val="001F626D"/>
    <w:rsid w:val="001F6339"/>
    <w:rsid w:val="001F63C8"/>
    <w:rsid w:val="001F669E"/>
    <w:rsid w:val="001F673A"/>
    <w:rsid w:val="001F6838"/>
    <w:rsid w:val="001F69BF"/>
    <w:rsid w:val="001F6AC0"/>
    <w:rsid w:val="001F6B14"/>
    <w:rsid w:val="001F6EA8"/>
    <w:rsid w:val="001F6EDE"/>
    <w:rsid w:val="001F7396"/>
    <w:rsid w:val="002000C7"/>
    <w:rsid w:val="00200112"/>
    <w:rsid w:val="002004EC"/>
    <w:rsid w:val="0020072E"/>
    <w:rsid w:val="00200CBF"/>
    <w:rsid w:val="00200FB7"/>
    <w:rsid w:val="00201136"/>
    <w:rsid w:val="00201368"/>
    <w:rsid w:val="002013BD"/>
    <w:rsid w:val="00201559"/>
    <w:rsid w:val="002016B9"/>
    <w:rsid w:val="00202127"/>
    <w:rsid w:val="002021C5"/>
    <w:rsid w:val="0020247A"/>
    <w:rsid w:val="002024AB"/>
    <w:rsid w:val="00202772"/>
    <w:rsid w:val="002027E9"/>
    <w:rsid w:val="00202B33"/>
    <w:rsid w:val="00202C24"/>
    <w:rsid w:val="00202D33"/>
    <w:rsid w:val="00202D63"/>
    <w:rsid w:val="00202E48"/>
    <w:rsid w:val="0020346C"/>
    <w:rsid w:val="00203497"/>
    <w:rsid w:val="002036D5"/>
    <w:rsid w:val="002043C2"/>
    <w:rsid w:val="00204460"/>
    <w:rsid w:val="002045C0"/>
    <w:rsid w:val="00204636"/>
    <w:rsid w:val="002052F2"/>
    <w:rsid w:val="0020535E"/>
    <w:rsid w:val="002054FD"/>
    <w:rsid w:val="00205674"/>
    <w:rsid w:val="002062BF"/>
    <w:rsid w:val="0020688B"/>
    <w:rsid w:val="00206BC0"/>
    <w:rsid w:val="00206CB3"/>
    <w:rsid w:val="00207554"/>
    <w:rsid w:val="002075AC"/>
    <w:rsid w:val="002075AE"/>
    <w:rsid w:val="00207923"/>
    <w:rsid w:val="00207B03"/>
    <w:rsid w:val="00207FFB"/>
    <w:rsid w:val="002109C8"/>
    <w:rsid w:val="00210CAB"/>
    <w:rsid w:val="00210DFD"/>
    <w:rsid w:val="00211105"/>
    <w:rsid w:val="0021139F"/>
    <w:rsid w:val="002118F8"/>
    <w:rsid w:val="0021198B"/>
    <w:rsid w:val="00211C65"/>
    <w:rsid w:val="00211E65"/>
    <w:rsid w:val="00212417"/>
    <w:rsid w:val="002129DD"/>
    <w:rsid w:val="00212C69"/>
    <w:rsid w:val="00212EA2"/>
    <w:rsid w:val="002136D6"/>
    <w:rsid w:val="00213B07"/>
    <w:rsid w:val="00213BBD"/>
    <w:rsid w:val="00214A44"/>
    <w:rsid w:val="00214AD6"/>
    <w:rsid w:val="00214B2E"/>
    <w:rsid w:val="00215530"/>
    <w:rsid w:val="0021568F"/>
    <w:rsid w:val="0021572A"/>
    <w:rsid w:val="00215881"/>
    <w:rsid w:val="0021598B"/>
    <w:rsid w:val="00215A6C"/>
    <w:rsid w:val="00216232"/>
    <w:rsid w:val="00216543"/>
    <w:rsid w:val="002165B5"/>
    <w:rsid w:val="002169C5"/>
    <w:rsid w:val="00217156"/>
    <w:rsid w:val="002172E4"/>
    <w:rsid w:val="00220066"/>
    <w:rsid w:val="002206B9"/>
    <w:rsid w:val="00220BC3"/>
    <w:rsid w:val="00220D35"/>
    <w:rsid w:val="0022128F"/>
    <w:rsid w:val="0022151F"/>
    <w:rsid w:val="00221549"/>
    <w:rsid w:val="00221AC9"/>
    <w:rsid w:val="00221BAB"/>
    <w:rsid w:val="00221F98"/>
    <w:rsid w:val="00222269"/>
    <w:rsid w:val="00222461"/>
    <w:rsid w:val="00222541"/>
    <w:rsid w:val="00222B95"/>
    <w:rsid w:val="00222BD3"/>
    <w:rsid w:val="00222F3C"/>
    <w:rsid w:val="0022308F"/>
    <w:rsid w:val="0022314B"/>
    <w:rsid w:val="0022318C"/>
    <w:rsid w:val="00223326"/>
    <w:rsid w:val="002235FC"/>
    <w:rsid w:val="00223638"/>
    <w:rsid w:val="00223660"/>
    <w:rsid w:val="00223850"/>
    <w:rsid w:val="00223D09"/>
    <w:rsid w:val="00223F1E"/>
    <w:rsid w:val="00223FBB"/>
    <w:rsid w:val="002240C7"/>
    <w:rsid w:val="00224175"/>
    <w:rsid w:val="00224307"/>
    <w:rsid w:val="00224479"/>
    <w:rsid w:val="00224D4B"/>
    <w:rsid w:val="002256F9"/>
    <w:rsid w:val="00225A3D"/>
    <w:rsid w:val="00225A69"/>
    <w:rsid w:val="00225CBB"/>
    <w:rsid w:val="00225F9F"/>
    <w:rsid w:val="002265C2"/>
    <w:rsid w:val="002266BF"/>
    <w:rsid w:val="00227593"/>
    <w:rsid w:val="00230013"/>
    <w:rsid w:val="00230072"/>
    <w:rsid w:val="002302E0"/>
    <w:rsid w:val="00230C56"/>
    <w:rsid w:val="00230F61"/>
    <w:rsid w:val="002310ED"/>
    <w:rsid w:val="00231274"/>
    <w:rsid w:val="0023134E"/>
    <w:rsid w:val="00231D1D"/>
    <w:rsid w:val="002324F5"/>
    <w:rsid w:val="002326D5"/>
    <w:rsid w:val="0023299F"/>
    <w:rsid w:val="00233065"/>
    <w:rsid w:val="002331FD"/>
    <w:rsid w:val="00233484"/>
    <w:rsid w:val="00233795"/>
    <w:rsid w:val="00233CC2"/>
    <w:rsid w:val="00233F8D"/>
    <w:rsid w:val="00234314"/>
    <w:rsid w:val="002349F3"/>
    <w:rsid w:val="002354E3"/>
    <w:rsid w:val="002356C9"/>
    <w:rsid w:val="00235BA2"/>
    <w:rsid w:val="00235D84"/>
    <w:rsid w:val="0023659B"/>
    <w:rsid w:val="00236763"/>
    <w:rsid w:val="0023700D"/>
    <w:rsid w:val="00237032"/>
    <w:rsid w:val="00237084"/>
    <w:rsid w:val="00237243"/>
    <w:rsid w:val="00237C22"/>
    <w:rsid w:val="002408D2"/>
    <w:rsid w:val="00240905"/>
    <w:rsid w:val="0024096F"/>
    <w:rsid w:val="00240CF5"/>
    <w:rsid w:val="00241975"/>
    <w:rsid w:val="00241A30"/>
    <w:rsid w:val="00241C7E"/>
    <w:rsid w:val="00241F28"/>
    <w:rsid w:val="002422EC"/>
    <w:rsid w:val="002424EE"/>
    <w:rsid w:val="002428A5"/>
    <w:rsid w:val="0024311F"/>
    <w:rsid w:val="00243B70"/>
    <w:rsid w:val="00243DD2"/>
    <w:rsid w:val="00244089"/>
    <w:rsid w:val="0024534E"/>
    <w:rsid w:val="002456C0"/>
    <w:rsid w:val="0024573D"/>
    <w:rsid w:val="0024587B"/>
    <w:rsid w:val="00245A7B"/>
    <w:rsid w:val="002468E1"/>
    <w:rsid w:val="00246B61"/>
    <w:rsid w:val="00246B95"/>
    <w:rsid w:val="00246D73"/>
    <w:rsid w:val="00246FF3"/>
    <w:rsid w:val="0024739A"/>
    <w:rsid w:val="002476B8"/>
    <w:rsid w:val="002479AC"/>
    <w:rsid w:val="00247B20"/>
    <w:rsid w:val="00247BC4"/>
    <w:rsid w:val="00247BD7"/>
    <w:rsid w:val="00250938"/>
    <w:rsid w:val="00251306"/>
    <w:rsid w:val="00251408"/>
    <w:rsid w:val="00251881"/>
    <w:rsid w:val="00251B62"/>
    <w:rsid w:val="00251CD8"/>
    <w:rsid w:val="00251DEE"/>
    <w:rsid w:val="00251EA0"/>
    <w:rsid w:val="00252075"/>
    <w:rsid w:val="00252A8C"/>
    <w:rsid w:val="00252B16"/>
    <w:rsid w:val="00253109"/>
    <w:rsid w:val="00253A8F"/>
    <w:rsid w:val="00253B88"/>
    <w:rsid w:val="00253DEF"/>
    <w:rsid w:val="00253F95"/>
    <w:rsid w:val="00253FAE"/>
    <w:rsid w:val="00253FB4"/>
    <w:rsid w:val="002541ED"/>
    <w:rsid w:val="00254279"/>
    <w:rsid w:val="0025441E"/>
    <w:rsid w:val="0025557C"/>
    <w:rsid w:val="0025581A"/>
    <w:rsid w:val="00255EB6"/>
    <w:rsid w:val="002568DF"/>
    <w:rsid w:val="00256C8C"/>
    <w:rsid w:val="0025707D"/>
    <w:rsid w:val="002571BD"/>
    <w:rsid w:val="002576E3"/>
    <w:rsid w:val="00260197"/>
    <w:rsid w:val="002603EC"/>
    <w:rsid w:val="002606B7"/>
    <w:rsid w:val="00260D98"/>
    <w:rsid w:val="00260FA5"/>
    <w:rsid w:val="00261572"/>
    <w:rsid w:val="002616B0"/>
    <w:rsid w:val="0026198F"/>
    <w:rsid w:val="00261FC4"/>
    <w:rsid w:val="002620CF"/>
    <w:rsid w:val="00262512"/>
    <w:rsid w:val="00262BB5"/>
    <w:rsid w:val="00262F96"/>
    <w:rsid w:val="00263B80"/>
    <w:rsid w:val="00263C29"/>
    <w:rsid w:val="00263F64"/>
    <w:rsid w:val="00264046"/>
    <w:rsid w:val="0026448D"/>
    <w:rsid w:val="00264536"/>
    <w:rsid w:val="00264795"/>
    <w:rsid w:val="00264F2B"/>
    <w:rsid w:val="00265079"/>
    <w:rsid w:val="0026566C"/>
    <w:rsid w:val="00265801"/>
    <w:rsid w:val="00266C70"/>
    <w:rsid w:val="002670AB"/>
    <w:rsid w:val="00267512"/>
    <w:rsid w:val="002676F3"/>
    <w:rsid w:val="00267E04"/>
    <w:rsid w:val="00267E5A"/>
    <w:rsid w:val="002701CE"/>
    <w:rsid w:val="00270370"/>
    <w:rsid w:val="002706FA"/>
    <w:rsid w:val="00270AD0"/>
    <w:rsid w:val="0027151A"/>
    <w:rsid w:val="00271521"/>
    <w:rsid w:val="002716AF"/>
    <w:rsid w:val="00271883"/>
    <w:rsid w:val="00271932"/>
    <w:rsid w:val="00272154"/>
    <w:rsid w:val="0027236B"/>
    <w:rsid w:val="0027255E"/>
    <w:rsid w:val="00272B48"/>
    <w:rsid w:val="00272F16"/>
    <w:rsid w:val="00273094"/>
    <w:rsid w:val="0027353B"/>
    <w:rsid w:val="0027367F"/>
    <w:rsid w:val="002737FF"/>
    <w:rsid w:val="00273E1D"/>
    <w:rsid w:val="00273E29"/>
    <w:rsid w:val="002744EF"/>
    <w:rsid w:val="00274F61"/>
    <w:rsid w:val="00274F67"/>
    <w:rsid w:val="0027501E"/>
    <w:rsid w:val="002751A8"/>
    <w:rsid w:val="0027532A"/>
    <w:rsid w:val="00275392"/>
    <w:rsid w:val="00275A49"/>
    <w:rsid w:val="00275C7E"/>
    <w:rsid w:val="00275D31"/>
    <w:rsid w:val="0027619B"/>
    <w:rsid w:val="00276692"/>
    <w:rsid w:val="00276D40"/>
    <w:rsid w:val="00277D06"/>
    <w:rsid w:val="00280023"/>
    <w:rsid w:val="00280A67"/>
    <w:rsid w:val="00280AF8"/>
    <w:rsid w:val="0028110E"/>
    <w:rsid w:val="00281673"/>
    <w:rsid w:val="00281815"/>
    <w:rsid w:val="00281B6C"/>
    <w:rsid w:val="00281D06"/>
    <w:rsid w:val="00281FA0"/>
    <w:rsid w:val="00282B61"/>
    <w:rsid w:val="00283AD1"/>
    <w:rsid w:val="00283BF4"/>
    <w:rsid w:val="002842F0"/>
    <w:rsid w:val="00284720"/>
    <w:rsid w:val="00284739"/>
    <w:rsid w:val="00284F41"/>
    <w:rsid w:val="002864E4"/>
    <w:rsid w:val="002867AF"/>
    <w:rsid w:val="00286942"/>
    <w:rsid w:val="00286DD2"/>
    <w:rsid w:val="002871ED"/>
    <w:rsid w:val="0028752E"/>
    <w:rsid w:val="00287A50"/>
    <w:rsid w:val="00287AA4"/>
    <w:rsid w:val="00290684"/>
    <w:rsid w:val="00290DB7"/>
    <w:rsid w:val="00291317"/>
    <w:rsid w:val="002914E0"/>
    <w:rsid w:val="00291F6A"/>
    <w:rsid w:val="00291FF2"/>
    <w:rsid w:val="00292011"/>
    <w:rsid w:val="00292045"/>
    <w:rsid w:val="0029211E"/>
    <w:rsid w:val="002921FC"/>
    <w:rsid w:val="0029256E"/>
    <w:rsid w:val="0029263C"/>
    <w:rsid w:val="00292A2C"/>
    <w:rsid w:val="00292C98"/>
    <w:rsid w:val="00292F13"/>
    <w:rsid w:val="00292F69"/>
    <w:rsid w:val="00293813"/>
    <w:rsid w:val="00293A24"/>
    <w:rsid w:val="00293DCE"/>
    <w:rsid w:val="00293EC9"/>
    <w:rsid w:val="00293FDB"/>
    <w:rsid w:val="002940D1"/>
    <w:rsid w:val="0029446C"/>
    <w:rsid w:val="002945E4"/>
    <w:rsid w:val="0029461F"/>
    <w:rsid w:val="002948B3"/>
    <w:rsid w:val="00294A68"/>
    <w:rsid w:val="00294BB5"/>
    <w:rsid w:val="00294D86"/>
    <w:rsid w:val="00295154"/>
    <w:rsid w:val="0029529D"/>
    <w:rsid w:val="002960C4"/>
    <w:rsid w:val="002960E1"/>
    <w:rsid w:val="00296287"/>
    <w:rsid w:val="00296454"/>
    <w:rsid w:val="00296607"/>
    <w:rsid w:val="0029675A"/>
    <w:rsid w:val="00296AD0"/>
    <w:rsid w:val="00296BFC"/>
    <w:rsid w:val="002973A7"/>
    <w:rsid w:val="00297503"/>
    <w:rsid w:val="00297752"/>
    <w:rsid w:val="00297A21"/>
    <w:rsid w:val="002A0F5B"/>
    <w:rsid w:val="002A1120"/>
    <w:rsid w:val="002A1149"/>
    <w:rsid w:val="002A1182"/>
    <w:rsid w:val="002A17C9"/>
    <w:rsid w:val="002A1917"/>
    <w:rsid w:val="002A1A03"/>
    <w:rsid w:val="002A1CC0"/>
    <w:rsid w:val="002A2567"/>
    <w:rsid w:val="002A2665"/>
    <w:rsid w:val="002A2DA6"/>
    <w:rsid w:val="002A2E4A"/>
    <w:rsid w:val="002A2F33"/>
    <w:rsid w:val="002A3411"/>
    <w:rsid w:val="002A365E"/>
    <w:rsid w:val="002A3671"/>
    <w:rsid w:val="002A3693"/>
    <w:rsid w:val="002A3777"/>
    <w:rsid w:val="002A3905"/>
    <w:rsid w:val="002A3951"/>
    <w:rsid w:val="002A3CB9"/>
    <w:rsid w:val="002A3F84"/>
    <w:rsid w:val="002A4504"/>
    <w:rsid w:val="002A4656"/>
    <w:rsid w:val="002A4724"/>
    <w:rsid w:val="002A533C"/>
    <w:rsid w:val="002A540F"/>
    <w:rsid w:val="002A5580"/>
    <w:rsid w:val="002A63F3"/>
    <w:rsid w:val="002A6515"/>
    <w:rsid w:val="002A65D8"/>
    <w:rsid w:val="002A723B"/>
    <w:rsid w:val="002A75BC"/>
    <w:rsid w:val="002A77B6"/>
    <w:rsid w:val="002A79B1"/>
    <w:rsid w:val="002A7E3B"/>
    <w:rsid w:val="002B039C"/>
    <w:rsid w:val="002B0718"/>
    <w:rsid w:val="002B0757"/>
    <w:rsid w:val="002B0CEF"/>
    <w:rsid w:val="002B10D8"/>
    <w:rsid w:val="002B1F2D"/>
    <w:rsid w:val="002B23A7"/>
    <w:rsid w:val="002B2EF5"/>
    <w:rsid w:val="002B318E"/>
    <w:rsid w:val="002B37E8"/>
    <w:rsid w:val="002B38D9"/>
    <w:rsid w:val="002B3BCB"/>
    <w:rsid w:val="002B3C97"/>
    <w:rsid w:val="002B3E20"/>
    <w:rsid w:val="002B403F"/>
    <w:rsid w:val="002B4FE0"/>
    <w:rsid w:val="002B5994"/>
    <w:rsid w:val="002B5E23"/>
    <w:rsid w:val="002B5F4D"/>
    <w:rsid w:val="002B692A"/>
    <w:rsid w:val="002B6996"/>
    <w:rsid w:val="002B6C12"/>
    <w:rsid w:val="002B6CFA"/>
    <w:rsid w:val="002B6E01"/>
    <w:rsid w:val="002B6E6B"/>
    <w:rsid w:val="002B70D5"/>
    <w:rsid w:val="002B78AF"/>
    <w:rsid w:val="002B79FF"/>
    <w:rsid w:val="002B7C75"/>
    <w:rsid w:val="002C02D9"/>
    <w:rsid w:val="002C09F0"/>
    <w:rsid w:val="002C0D38"/>
    <w:rsid w:val="002C122A"/>
    <w:rsid w:val="002C1780"/>
    <w:rsid w:val="002C1A2B"/>
    <w:rsid w:val="002C1BC4"/>
    <w:rsid w:val="002C1C06"/>
    <w:rsid w:val="002C1D76"/>
    <w:rsid w:val="002C1DE1"/>
    <w:rsid w:val="002C20B9"/>
    <w:rsid w:val="002C24F9"/>
    <w:rsid w:val="002C25BE"/>
    <w:rsid w:val="002C2632"/>
    <w:rsid w:val="002C283E"/>
    <w:rsid w:val="002C2D08"/>
    <w:rsid w:val="002C33DD"/>
    <w:rsid w:val="002C3811"/>
    <w:rsid w:val="002C38F8"/>
    <w:rsid w:val="002C3B81"/>
    <w:rsid w:val="002C3D32"/>
    <w:rsid w:val="002C3DB9"/>
    <w:rsid w:val="002C4597"/>
    <w:rsid w:val="002C46AB"/>
    <w:rsid w:val="002C4A71"/>
    <w:rsid w:val="002C4AC5"/>
    <w:rsid w:val="002C4DEB"/>
    <w:rsid w:val="002C598E"/>
    <w:rsid w:val="002C5AC7"/>
    <w:rsid w:val="002C6003"/>
    <w:rsid w:val="002C662F"/>
    <w:rsid w:val="002C6BC6"/>
    <w:rsid w:val="002C6BE9"/>
    <w:rsid w:val="002C7760"/>
    <w:rsid w:val="002C7C17"/>
    <w:rsid w:val="002D0226"/>
    <w:rsid w:val="002D0510"/>
    <w:rsid w:val="002D0A93"/>
    <w:rsid w:val="002D0B03"/>
    <w:rsid w:val="002D0EC6"/>
    <w:rsid w:val="002D1A46"/>
    <w:rsid w:val="002D1AB1"/>
    <w:rsid w:val="002D1C88"/>
    <w:rsid w:val="002D1D8F"/>
    <w:rsid w:val="002D2B2B"/>
    <w:rsid w:val="002D2EBB"/>
    <w:rsid w:val="002D2F6C"/>
    <w:rsid w:val="002D3232"/>
    <w:rsid w:val="002D3322"/>
    <w:rsid w:val="002D353C"/>
    <w:rsid w:val="002D3576"/>
    <w:rsid w:val="002D47FA"/>
    <w:rsid w:val="002D4860"/>
    <w:rsid w:val="002D48A0"/>
    <w:rsid w:val="002D49CF"/>
    <w:rsid w:val="002D4BE8"/>
    <w:rsid w:val="002D4F39"/>
    <w:rsid w:val="002D536D"/>
    <w:rsid w:val="002D54E0"/>
    <w:rsid w:val="002D56A3"/>
    <w:rsid w:val="002D5D12"/>
    <w:rsid w:val="002D5F13"/>
    <w:rsid w:val="002D6300"/>
    <w:rsid w:val="002D6569"/>
    <w:rsid w:val="002D6780"/>
    <w:rsid w:val="002D6FCB"/>
    <w:rsid w:val="002D7372"/>
    <w:rsid w:val="002D7549"/>
    <w:rsid w:val="002D783D"/>
    <w:rsid w:val="002D7B14"/>
    <w:rsid w:val="002E02FD"/>
    <w:rsid w:val="002E0539"/>
    <w:rsid w:val="002E0815"/>
    <w:rsid w:val="002E0C90"/>
    <w:rsid w:val="002E0DE2"/>
    <w:rsid w:val="002E0E61"/>
    <w:rsid w:val="002E108B"/>
    <w:rsid w:val="002E10F5"/>
    <w:rsid w:val="002E1320"/>
    <w:rsid w:val="002E1625"/>
    <w:rsid w:val="002E171E"/>
    <w:rsid w:val="002E17B3"/>
    <w:rsid w:val="002E185C"/>
    <w:rsid w:val="002E18BA"/>
    <w:rsid w:val="002E18C4"/>
    <w:rsid w:val="002E1C37"/>
    <w:rsid w:val="002E228E"/>
    <w:rsid w:val="002E2350"/>
    <w:rsid w:val="002E35F1"/>
    <w:rsid w:val="002E3B86"/>
    <w:rsid w:val="002E3E08"/>
    <w:rsid w:val="002E3EC1"/>
    <w:rsid w:val="002E4191"/>
    <w:rsid w:val="002E4225"/>
    <w:rsid w:val="002E443E"/>
    <w:rsid w:val="002E49EF"/>
    <w:rsid w:val="002E4A47"/>
    <w:rsid w:val="002E4D91"/>
    <w:rsid w:val="002E4F2A"/>
    <w:rsid w:val="002E5058"/>
    <w:rsid w:val="002E58F3"/>
    <w:rsid w:val="002E5D83"/>
    <w:rsid w:val="002E6556"/>
    <w:rsid w:val="002E6A62"/>
    <w:rsid w:val="002E70CB"/>
    <w:rsid w:val="002E7176"/>
    <w:rsid w:val="002E725A"/>
    <w:rsid w:val="002E73D9"/>
    <w:rsid w:val="002E78E1"/>
    <w:rsid w:val="002E7984"/>
    <w:rsid w:val="002F05DA"/>
    <w:rsid w:val="002F0A1C"/>
    <w:rsid w:val="002F0B41"/>
    <w:rsid w:val="002F129B"/>
    <w:rsid w:val="002F20AE"/>
    <w:rsid w:val="002F21F9"/>
    <w:rsid w:val="002F29BD"/>
    <w:rsid w:val="002F2EFA"/>
    <w:rsid w:val="002F3064"/>
    <w:rsid w:val="002F32C3"/>
    <w:rsid w:val="002F3875"/>
    <w:rsid w:val="002F3E98"/>
    <w:rsid w:val="002F4283"/>
    <w:rsid w:val="002F4305"/>
    <w:rsid w:val="002F431A"/>
    <w:rsid w:val="002F4936"/>
    <w:rsid w:val="002F4B59"/>
    <w:rsid w:val="002F525D"/>
    <w:rsid w:val="002F55E1"/>
    <w:rsid w:val="002F5798"/>
    <w:rsid w:val="002F628D"/>
    <w:rsid w:val="002F6879"/>
    <w:rsid w:val="002F6A02"/>
    <w:rsid w:val="002F6BBF"/>
    <w:rsid w:val="002F7087"/>
    <w:rsid w:val="002F73D5"/>
    <w:rsid w:val="002F7ABE"/>
    <w:rsid w:val="002F7EA4"/>
    <w:rsid w:val="00300B0E"/>
    <w:rsid w:val="00300CF8"/>
    <w:rsid w:val="0030121A"/>
    <w:rsid w:val="0030141B"/>
    <w:rsid w:val="00301422"/>
    <w:rsid w:val="003014F1"/>
    <w:rsid w:val="00301876"/>
    <w:rsid w:val="00301DD1"/>
    <w:rsid w:val="0030239A"/>
    <w:rsid w:val="003023D7"/>
    <w:rsid w:val="003028C3"/>
    <w:rsid w:val="00303212"/>
    <w:rsid w:val="00303811"/>
    <w:rsid w:val="00303874"/>
    <w:rsid w:val="00303F88"/>
    <w:rsid w:val="003041F6"/>
    <w:rsid w:val="003045C1"/>
    <w:rsid w:val="0030510F"/>
    <w:rsid w:val="003052EC"/>
    <w:rsid w:val="00305424"/>
    <w:rsid w:val="00305B3A"/>
    <w:rsid w:val="003063B2"/>
    <w:rsid w:val="00306A3D"/>
    <w:rsid w:val="00306B87"/>
    <w:rsid w:val="00306CAB"/>
    <w:rsid w:val="003070A3"/>
    <w:rsid w:val="00307562"/>
    <w:rsid w:val="00307786"/>
    <w:rsid w:val="003077B8"/>
    <w:rsid w:val="00307A8F"/>
    <w:rsid w:val="003103DF"/>
    <w:rsid w:val="0031093D"/>
    <w:rsid w:val="00310DCD"/>
    <w:rsid w:val="0031139F"/>
    <w:rsid w:val="00311489"/>
    <w:rsid w:val="003116B2"/>
    <w:rsid w:val="0031184E"/>
    <w:rsid w:val="00312405"/>
    <w:rsid w:val="00312B8C"/>
    <w:rsid w:val="0031400F"/>
    <w:rsid w:val="003140B0"/>
    <w:rsid w:val="0031457F"/>
    <w:rsid w:val="003147F5"/>
    <w:rsid w:val="00314937"/>
    <w:rsid w:val="00314985"/>
    <w:rsid w:val="0031524D"/>
    <w:rsid w:val="00315754"/>
    <w:rsid w:val="00315762"/>
    <w:rsid w:val="003157B7"/>
    <w:rsid w:val="00315B2C"/>
    <w:rsid w:val="00315E53"/>
    <w:rsid w:val="00316123"/>
    <w:rsid w:val="003161D9"/>
    <w:rsid w:val="00316336"/>
    <w:rsid w:val="00316997"/>
    <w:rsid w:val="003169D9"/>
    <w:rsid w:val="00316C12"/>
    <w:rsid w:val="00316C3F"/>
    <w:rsid w:val="00316E4E"/>
    <w:rsid w:val="00316F4E"/>
    <w:rsid w:val="00317F28"/>
    <w:rsid w:val="00320036"/>
    <w:rsid w:val="003201D9"/>
    <w:rsid w:val="003202EE"/>
    <w:rsid w:val="00320CA6"/>
    <w:rsid w:val="003215A9"/>
    <w:rsid w:val="00321C78"/>
    <w:rsid w:val="00321D90"/>
    <w:rsid w:val="00321E82"/>
    <w:rsid w:val="003222C8"/>
    <w:rsid w:val="003224A7"/>
    <w:rsid w:val="003225A9"/>
    <w:rsid w:val="00322D51"/>
    <w:rsid w:val="003233A6"/>
    <w:rsid w:val="00323807"/>
    <w:rsid w:val="00323902"/>
    <w:rsid w:val="003244FD"/>
    <w:rsid w:val="00324846"/>
    <w:rsid w:val="0032497F"/>
    <w:rsid w:val="003249D5"/>
    <w:rsid w:val="0032550C"/>
    <w:rsid w:val="003255D2"/>
    <w:rsid w:val="0032578F"/>
    <w:rsid w:val="00325AB5"/>
    <w:rsid w:val="00325F06"/>
    <w:rsid w:val="0032603F"/>
    <w:rsid w:val="00326077"/>
    <w:rsid w:val="003260AC"/>
    <w:rsid w:val="003262FE"/>
    <w:rsid w:val="00326418"/>
    <w:rsid w:val="00326567"/>
    <w:rsid w:val="00326A32"/>
    <w:rsid w:val="00326CCE"/>
    <w:rsid w:val="0032711C"/>
    <w:rsid w:val="00327911"/>
    <w:rsid w:val="00327D64"/>
    <w:rsid w:val="00330160"/>
    <w:rsid w:val="003303D2"/>
    <w:rsid w:val="003305B6"/>
    <w:rsid w:val="003309FC"/>
    <w:rsid w:val="00330B70"/>
    <w:rsid w:val="003317C3"/>
    <w:rsid w:val="00331980"/>
    <w:rsid w:val="00331AC2"/>
    <w:rsid w:val="00331B54"/>
    <w:rsid w:val="00331E69"/>
    <w:rsid w:val="00331F39"/>
    <w:rsid w:val="00331F48"/>
    <w:rsid w:val="00333033"/>
    <w:rsid w:val="00333C54"/>
    <w:rsid w:val="00333CE9"/>
    <w:rsid w:val="00334762"/>
    <w:rsid w:val="00334DE1"/>
    <w:rsid w:val="00336288"/>
    <w:rsid w:val="003363C4"/>
    <w:rsid w:val="00336921"/>
    <w:rsid w:val="00336B41"/>
    <w:rsid w:val="00336CFB"/>
    <w:rsid w:val="0033732B"/>
    <w:rsid w:val="0033793F"/>
    <w:rsid w:val="0033796B"/>
    <w:rsid w:val="00337BA3"/>
    <w:rsid w:val="00337BB2"/>
    <w:rsid w:val="00337EC6"/>
    <w:rsid w:val="003402D2"/>
    <w:rsid w:val="00340A39"/>
    <w:rsid w:val="00340C15"/>
    <w:rsid w:val="00341186"/>
    <w:rsid w:val="00341220"/>
    <w:rsid w:val="00341257"/>
    <w:rsid w:val="00342105"/>
    <w:rsid w:val="00342D86"/>
    <w:rsid w:val="00342F0B"/>
    <w:rsid w:val="00343103"/>
    <w:rsid w:val="00343ABF"/>
    <w:rsid w:val="003445A7"/>
    <w:rsid w:val="00344724"/>
    <w:rsid w:val="003448C0"/>
    <w:rsid w:val="00344B04"/>
    <w:rsid w:val="00344EC3"/>
    <w:rsid w:val="003456D1"/>
    <w:rsid w:val="0034571B"/>
    <w:rsid w:val="003458B3"/>
    <w:rsid w:val="00346006"/>
    <w:rsid w:val="0034689F"/>
    <w:rsid w:val="00346B95"/>
    <w:rsid w:val="00346CB0"/>
    <w:rsid w:val="0034729F"/>
    <w:rsid w:val="003476B5"/>
    <w:rsid w:val="00347838"/>
    <w:rsid w:val="00350534"/>
    <w:rsid w:val="00350871"/>
    <w:rsid w:val="003508A6"/>
    <w:rsid w:val="00350AB4"/>
    <w:rsid w:val="00351954"/>
    <w:rsid w:val="00352104"/>
    <w:rsid w:val="0035228E"/>
    <w:rsid w:val="0035264F"/>
    <w:rsid w:val="0035290B"/>
    <w:rsid w:val="00352D73"/>
    <w:rsid w:val="0035310D"/>
    <w:rsid w:val="00353143"/>
    <w:rsid w:val="003533BE"/>
    <w:rsid w:val="0035352A"/>
    <w:rsid w:val="0035363D"/>
    <w:rsid w:val="003538C6"/>
    <w:rsid w:val="00353D9D"/>
    <w:rsid w:val="0035407B"/>
    <w:rsid w:val="00354167"/>
    <w:rsid w:val="00354303"/>
    <w:rsid w:val="00354818"/>
    <w:rsid w:val="0035484A"/>
    <w:rsid w:val="003548B1"/>
    <w:rsid w:val="00354AE8"/>
    <w:rsid w:val="0035505D"/>
    <w:rsid w:val="00355354"/>
    <w:rsid w:val="003554AF"/>
    <w:rsid w:val="00355962"/>
    <w:rsid w:val="00355A90"/>
    <w:rsid w:val="00355AA9"/>
    <w:rsid w:val="00355BF6"/>
    <w:rsid w:val="00355CB4"/>
    <w:rsid w:val="00355D87"/>
    <w:rsid w:val="003562EE"/>
    <w:rsid w:val="00356376"/>
    <w:rsid w:val="003567C4"/>
    <w:rsid w:val="00357577"/>
    <w:rsid w:val="00357C31"/>
    <w:rsid w:val="00357CA4"/>
    <w:rsid w:val="00357F5E"/>
    <w:rsid w:val="0036006C"/>
    <w:rsid w:val="0036092C"/>
    <w:rsid w:val="00360CEF"/>
    <w:rsid w:val="00360D8D"/>
    <w:rsid w:val="003614E2"/>
    <w:rsid w:val="00361722"/>
    <w:rsid w:val="00361BAC"/>
    <w:rsid w:val="00361C77"/>
    <w:rsid w:val="00361D01"/>
    <w:rsid w:val="0036212D"/>
    <w:rsid w:val="00362686"/>
    <w:rsid w:val="00362ED5"/>
    <w:rsid w:val="003635E7"/>
    <w:rsid w:val="003638DC"/>
    <w:rsid w:val="00363A12"/>
    <w:rsid w:val="00363A6C"/>
    <w:rsid w:val="00363F7D"/>
    <w:rsid w:val="00364834"/>
    <w:rsid w:val="00364C4B"/>
    <w:rsid w:val="00365719"/>
    <w:rsid w:val="00365C48"/>
    <w:rsid w:val="0036621B"/>
    <w:rsid w:val="0036630A"/>
    <w:rsid w:val="003664BB"/>
    <w:rsid w:val="0036697D"/>
    <w:rsid w:val="00366A38"/>
    <w:rsid w:val="00366D96"/>
    <w:rsid w:val="00366DA8"/>
    <w:rsid w:val="00366FFD"/>
    <w:rsid w:val="00367161"/>
    <w:rsid w:val="003673D0"/>
    <w:rsid w:val="003678C9"/>
    <w:rsid w:val="00367918"/>
    <w:rsid w:val="00370175"/>
    <w:rsid w:val="00370231"/>
    <w:rsid w:val="003702EA"/>
    <w:rsid w:val="00370D57"/>
    <w:rsid w:val="00370D69"/>
    <w:rsid w:val="00371199"/>
    <w:rsid w:val="0037166B"/>
    <w:rsid w:val="0037194B"/>
    <w:rsid w:val="00371ABA"/>
    <w:rsid w:val="00372CE2"/>
    <w:rsid w:val="00373237"/>
    <w:rsid w:val="00373BF5"/>
    <w:rsid w:val="0037431B"/>
    <w:rsid w:val="00374532"/>
    <w:rsid w:val="0037454D"/>
    <w:rsid w:val="00374D6E"/>
    <w:rsid w:val="0037529B"/>
    <w:rsid w:val="00375394"/>
    <w:rsid w:val="00375444"/>
    <w:rsid w:val="00375650"/>
    <w:rsid w:val="00375714"/>
    <w:rsid w:val="00376632"/>
    <w:rsid w:val="0037676C"/>
    <w:rsid w:val="00376BF0"/>
    <w:rsid w:val="0037707C"/>
    <w:rsid w:val="00377D0C"/>
    <w:rsid w:val="0038030D"/>
    <w:rsid w:val="00380809"/>
    <w:rsid w:val="00380833"/>
    <w:rsid w:val="00380BEF"/>
    <w:rsid w:val="00380E96"/>
    <w:rsid w:val="003810D4"/>
    <w:rsid w:val="003811C4"/>
    <w:rsid w:val="00381A3A"/>
    <w:rsid w:val="00381A5E"/>
    <w:rsid w:val="00381A68"/>
    <w:rsid w:val="003822E3"/>
    <w:rsid w:val="003827D9"/>
    <w:rsid w:val="00382887"/>
    <w:rsid w:val="003834DC"/>
    <w:rsid w:val="00383766"/>
    <w:rsid w:val="003837B4"/>
    <w:rsid w:val="00383B67"/>
    <w:rsid w:val="00383B94"/>
    <w:rsid w:val="00383F5A"/>
    <w:rsid w:val="003846F4"/>
    <w:rsid w:val="00384804"/>
    <w:rsid w:val="0038516E"/>
    <w:rsid w:val="00385C5E"/>
    <w:rsid w:val="0038605A"/>
    <w:rsid w:val="003861F3"/>
    <w:rsid w:val="003866FB"/>
    <w:rsid w:val="00386809"/>
    <w:rsid w:val="00386B9B"/>
    <w:rsid w:val="00386E8D"/>
    <w:rsid w:val="00387BD3"/>
    <w:rsid w:val="00387F2C"/>
    <w:rsid w:val="003904DE"/>
    <w:rsid w:val="0039060D"/>
    <w:rsid w:val="0039070A"/>
    <w:rsid w:val="00390915"/>
    <w:rsid w:val="003909F7"/>
    <w:rsid w:val="00390D55"/>
    <w:rsid w:val="00390FF0"/>
    <w:rsid w:val="00390FFF"/>
    <w:rsid w:val="003910A8"/>
    <w:rsid w:val="003911C2"/>
    <w:rsid w:val="003912E8"/>
    <w:rsid w:val="003914EF"/>
    <w:rsid w:val="0039202D"/>
    <w:rsid w:val="00392665"/>
    <w:rsid w:val="00392918"/>
    <w:rsid w:val="003932C6"/>
    <w:rsid w:val="00393385"/>
    <w:rsid w:val="0039343A"/>
    <w:rsid w:val="00393576"/>
    <w:rsid w:val="0039361C"/>
    <w:rsid w:val="003938B3"/>
    <w:rsid w:val="00393C29"/>
    <w:rsid w:val="003941E6"/>
    <w:rsid w:val="00394F3D"/>
    <w:rsid w:val="0039502E"/>
    <w:rsid w:val="0039550A"/>
    <w:rsid w:val="00395978"/>
    <w:rsid w:val="00395C6F"/>
    <w:rsid w:val="00395E4F"/>
    <w:rsid w:val="00396001"/>
    <w:rsid w:val="00396226"/>
    <w:rsid w:val="003962AA"/>
    <w:rsid w:val="003964E5"/>
    <w:rsid w:val="0039661A"/>
    <w:rsid w:val="00396BE6"/>
    <w:rsid w:val="00396CC7"/>
    <w:rsid w:val="00397260"/>
    <w:rsid w:val="0039743F"/>
    <w:rsid w:val="00397654"/>
    <w:rsid w:val="0039769C"/>
    <w:rsid w:val="00397B6F"/>
    <w:rsid w:val="00397E92"/>
    <w:rsid w:val="00397F63"/>
    <w:rsid w:val="003A014C"/>
    <w:rsid w:val="003A067B"/>
    <w:rsid w:val="003A0879"/>
    <w:rsid w:val="003A0AEA"/>
    <w:rsid w:val="003A0EDA"/>
    <w:rsid w:val="003A1C4C"/>
    <w:rsid w:val="003A1F46"/>
    <w:rsid w:val="003A2053"/>
    <w:rsid w:val="003A2466"/>
    <w:rsid w:val="003A257E"/>
    <w:rsid w:val="003A26FC"/>
    <w:rsid w:val="003A30CB"/>
    <w:rsid w:val="003A37E5"/>
    <w:rsid w:val="003A38B3"/>
    <w:rsid w:val="003A3B5B"/>
    <w:rsid w:val="003A3C7A"/>
    <w:rsid w:val="003A3F67"/>
    <w:rsid w:val="003A4BDF"/>
    <w:rsid w:val="003A4CF2"/>
    <w:rsid w:val="003A5165"/>
    <w:rsid w:val="003A5198"/>
    <w:rsid w:val="003A54E9"/>
    <w:rsid w:val="003A5A2D"/>
    <w:rsid w:val="003A60F8"/>
    <w:rsid w:val="003A6459"/>
    <w:rsid w:val="003A64DE"/>
    <w:rsid w:val="003A6676"/>
    <w:rsid w:val="003A68C5"/>
    <w:rsid w:val="003A6B45"/>
    <w:rsid w:val="003A6E9C"/>
    <w:rsid w:val="003A7187"/>
    <w:rsid w:val="003A7599"/>
    <w:rsid w:val="003A7F48"/>
    <w:rsid w:val="003B002A"/>
    <w:rsid w:val="003B01B9"/>
    <w:rsid w:val="003B0454"/>
    <w:rsid w:val="003B0595"/>
    <w:rsid w:val="003B09D8"/>
    <w:rsid w:val="003B0C96"/>
    <w:rsid w:val="003B158A"/>
    <w:rsid w:val="003B15FE"/>
    <w:rsid w:val="003B1981"/>
    <w:rsid w:val="003B1AF9"/>
    <w:rsid w:val="003B1D95"/>
    <w:rsid w:val="003B1F81"/>
    <w:rsid w:val="003B281C"/>
    <w:rsid w:val="003B2DE9"/>
    <w:rsid w:val="003B2FA9"/>
    <w:rsid w:val="003B3D84"/>
    <w:rsid w:val="003B3E76"/>
    <w:rsid w:val="003B406E"/>
    <w:rsid w:val="003B419F"/>
    <w:rsid w:val="003B4D1D"/>
    <w:rsid w:val="003B4F87"/>
    <w:rsid w:val="003B5537"/>
    <w:rsid w:val="003B55D4"/>
    <w:rsid w:val="003B5744"/>
    <w:rsid w:val="003B5F7D"/>
    <w:rsid w:val="003B6863"/>
    <w:rsid w:val="003B6DD1"/>
    <w:rsid w:val="003B7199"/>
    <w:rsid w:val="003B7876"/>
    <w:rsid w:val="003B7C02"/>
    <w:rsid w:val="003B7D76"/>
    <w:rsid w:val="003C0CA9"/>
    <w:rsid w:val="003C0D6B"/>
    <w:rsid w:val="003C1621"/>
    <w:rsid w:val="003C17BE"/>
    <w:rsid w:val="003C1BD5"/>
    <w:rsid w:val="003C2138"/>
    <w:rsid w:val="003C250B"/>
    <w:rsid w:val="003C2BD2"/>
    <w:rsid w:val="003C3205"/>
    <w:rsid w:val="003C327A"/>
    <w:rsid w:val="003C3299"/>
    <w:rsid w:val="003C35B6"/>
    <w:rsid w:val="003C395E"/>
    <w:rsid w:val="003C3E76"/>
    <w:rsid w:val="003C41DA"/>
    <w:rsid w:val="003C425C"/>
    <w:rsid w:val="003C43EB"/>
    <w:rsid w:val="003C48C0"/>
    <w:rsid w:val="003C50A0"/>
    <w:rsid w:val="003C58A1"/>
    <w:rsid w:val="003C5BCC"/>
    <w:rsid w:val="003C623A"/>
    <w:rsid w:val="003C6B24"/>
    <w:rsid w:val="003C6B71"/>
    <w:rsid w:val="003C6F6D"/>
    <w:rsid w:val="003C74E8"/>
    <w:rsid w:val="003D06D9"/>
    <w:rsid w:val="003D0E2E"/>
    <w:rsid w:val="003D0E38"/>
    <w:rsid w:val="003D11B9"/>
    <w:rsid w:val="003D17E6"/>
    <w:rsid w:val="003D1C26"/>
    <w:rsid w:val="003D1DF2"/>
    <w:rsid w:val="003D242F"/>
    <w:rsid w:val="003D29E2"/>
    <w:rsid w:val="003D2FB9"/>
    <w:rsid w:val="003D30D5"/>
    <w:rsid w:val="003D395B"/>
    <w:rsid w:val="003D3D83"/>
    <w:rsid w:val="003D3E5E"/>
    <w:rsid w:val="003D3F63"/>
    <w:rsid w:val="003D4039"/>
    <w:rsid w:val="003D4064"/>
    <w:rsid w:val="003D4273"/>
    <w:rsid w:val="003D4294"/>
    <w:rsid w:val="003D42EE"/>
    <w:rsid w:val="003D454C"/>
    <w:rsid w:val="003D49D9"/>
    <w:rsid w:val="003D5A59"/>
    <w:rsid w:val="003D5C33"/>
    <w:rsid w:val="003D5FC5"/>
    <w:rsid w:val="003D6009"/>
    <w:rsid w:val="003D6042"/>
    <w:rsid w:val="003D61E9"/>
    <w:rsid w:val="003D62B0"/>
    <w:rsid w:val="003D62CC"/>
    <w:rsid w:val="003D663E"/>
    <w:rsid w:val="003D694F"/>
    <w:rsid w:val="003D6D67"/>
    <w:rsid w:val="003D6E9D"/>
    <w:rsid w:val="003D7CD8"/>
    <w:rsid w:val="003E12F9"/>
    <w:rsid w:val="003E15B6"/>
    <w:rsid w:val="003E2098"/>
    <w:rsid w:val="003E2398"/>
    <w:rsid w:val="003E23C0"/>
    <w:rsid w:val="003E256D"/>
    <w:rsid w:val="003E2A82"/>
    <w:rsid w:val="003E2B53"/>
    <w:rsid w:val="003E3248"/>
    <w:rsid w:val="003E34D3"/>
    <w:rsid w:val="003E35D0"/>
    <w:rsid w:val="003E36AB"/>
    <w:rsid w:val="003E3A32"/>
    <w:rsid w:val="003E4166"/>
    <w:rsid w:val="003E4173"/>
    <w:rsid w:val="003E4436"/>
    <w:rsid w:val="003E45A8"/>
    <w:rsid w:val="003E47FF"/>
    <w:rsid w:val="003E4B96"/>
    <w:rsid w:val="003E4C20"/>
    <w:rsid w:val="003E5223"/>
    <w:rsid w:val="003E5514"/>
    <w:rsid w:val="003E5A6E"/>
    <w:rsid w:val="003E6331"/>
    <w:rsid w:val="003E657F"/>
    <w:rsid w:val="003E68DE"/>
    <w:rsid w:val="003E68F9"/>
    <w:rsid w:val="003E6ABE"/>
    <w:rsid w:val="003E70C8"/>
    <w:rsid w:val="003E7380"/>
    <w:rsid w:val="003E7C4B"/>
    <w:rsid w:val="003E7F5E"/>
    <w:rsid w:val="003F0442"/>
    <w:rsid w:val="003F047C"/>
    <w:rsid w:val="003F0497"/>
    <w:rsid w:val="003F054B"/>
    <w:rsid w:val="003F0789"/>
    <w:rsid w:val="003F09DE"/>
    <w:rsid w:val="003F0B8C"/>
    <w:rsid w:val="003F0CB6"/>
    <w:rsid w:val="003F0DC6"/>
    <w:rsid w:val="003F0E12"/>
    <w:rsid w:val="003F0FF4"/>
    <w:rsid w:val="003F16FE"/>
    <w:rsid w:val="003F1E17"/>
    <w:rsid w:val="003F216A"/>
    <w:rsid w:val="003F24D4"/>
    <w:rsid w:val="003F28A5"/>
    <w:rsid w:val="003F29D0"/>
    <w:rsid w:val="003F2B65"/>
    <w:rsid w:val="003F34E8"/>
    <w:rsid w:val="003F3A03"/>
    <w:rsid w:val="003F3A72"/>
    <w:rsid w:val="003F3B21"/>
    <w:rsid w:val="003F4117"/>
    <w:rsid w:val="003F4891"/>
    <w:rsid w:val="003F4F23"/>
    <w:rsid w:val="003F5638"/>
    <w:rsid w:val="003F56C3"/>
    <w:rsid w:val="003F5872"/>
    <w:rsid w:val="003F5EB9"/>
    <w:rsid w:val="003F6222"/>
    <w:rsid w:val="003F65BF"/>
    <w:rsid w:val="003F6764"/>
    <w:rsid w:val="003F6DA4"/>
    <w:rsid w:val="003F703A"/>
    <w:rsid w:val="003F714F"/>
    <w:rsid w:val="003F7392"/>
    <w:rsid w:val="003F77B8"/>
    <w:rsid w:val="003F788C"/>
    <w:rsid w:val="003F7961"/>
    <w:rsid w:val="003F7F1B"/>
    <w:rsid w:val="003F7F56"/>
    <w:rsid w:val="004004A7"/>
    <w:rsid w:val="00400D7D"/>
    <w:rsid w:val="0040108F"/>
    <w:rsid w:val="00401716"/>
    <w:rsid w:val="00401979"/>
    <w:rsid w:val="00401F7E"/>
    <w:rsid w:val="004028D9"/>
    <w:rsid w:val="00402C4A"/>
    <w:rsid w:val="0040314D"/>
    <w:rsid w:val="00403804"/>
    <w:rsid w:val="0040387C"/>
    <w:rsid w:val="0040399B"/>
    <w:rsid w:val="004042B8"/>
    <w:rsid w:val="0040440B"/>
    <w:rsid w:val="00404967"/>
    <w:rsid w:val="00404A37"/>
    <w:rsid w:val="004050C3"/>
    <w:rsid w:val="004054B4"/>
    <w:rsid w:val="0040570D"/>
    <w:rsid w:val="00405A40"/>
    <w:rsid w:val="004063E1"/>
    <w:rsid w:val="00406452"/>
    <w:rsid w:val="00406575"/>
    <w:rsid w:val="00406C1F"/>
    <w:rsid w:val="00407199"/>
    <w:rsid w:val="0040772F"/>
    <w:rsid w:val="00407816"/>
    <w:rsid w:val="004078A9"/>
    <w:rsid w:val="00410138"/>
    <w:rsid w:val="00410395"/>
    <w:rsid w:val="00411189"/>
    <w:rsid w:val="004113BA"/>
    <w:rsid w:val="00411C00"/>
    <w:rsid w:val="004126C1"/>
    <w:rsid w:val="0041280C"/>
    <w:rsid w:val="00412A70"/>
    <w:rsid w:val="0041336E"/>
    <w:rsid w:val="0041363B"/>
    <w:rsid w:val="0041372D"/>
    <w:rsid w:val="00415FDA"/>
    <w:rsid w:val="00416077"/>
    <w:rsid w:val="00417053"/>
    <w:rsid w:val="004171DD"/>
    <w:rsid w:val="004174A3"/>
    <w:rsid w:val="00417839"/>
    <w:rsid w:val="00417EAD"/>
    <w:rsid w:val="00420736"/>
    <w:rsid w:val="00420993"/>
    <w:rsid w:val="00420D81"/>
    <w:rsid w:val="00420DC9"/>
    <w:rsid w:val="00420F5A"/>
    <w:rsid w:val="0042132E"/>
    <w:rsid w:val="004217CF"/>
    <w:rsid w:val="00421BA0"/>
    <w:rsid w:val="004228FE"/>
    <w:rsid w:val="00422D04"/>
    <w:rsid w:val="00422E80"/>
    <w:rsid w:val="004233B5"/>
    <w:rsid w:val="004233C5"/>
    <w:rsid w:val="004238C2"/>
    <w:rsid w:val="00423DE9"/>
    <w:rsid w:val="00424134"/>
    <w:rsid w:val="00424CFD"/>
    <w:rsid w:val="004250E8"/>
    <w:rsid w:val="00425352"/>
    <w:rsid w:val="00425658"/>
    <w:rsid w:val="00425F82"/>
    <w:rsid w:val="00426296"/>
    <w:rsid w:val="00426510"/>
    <w:rsid w:val="004266A7"/>
    <w:rsid w:val="00426C3B"/>
    <w:rsid w:val="00426C94"/>
    <w:rsid w:val="00426D81"/>
    <w:rsid w:val="00427690"/>
    <w:rsid w:val="004278CE"/>
    <w:rsid w:val="004279D4"/>
    <w:rsid w:val="00427DCF"/>
    <w:rsid w:val="004300F5"/>
    <w:rsid w:val="00430635"/>
    <w:rsid w:val="00430A70"/>
    <w:rsid w:val="00430CFB"/>
    <w:rsid w:val="00430F81"/>
    <w:rsid w:val="0043100C"/>
    <w:rsid w:val="00431CC0"/>
    <w:rsid w:val="00431FAC"/>
    <w:rsid w:val="00432928"/>
    <w:rsid w:val="00432DED"/>
    <w:rsid w:val="00432F6D"/>
    <w:rsid w:val="0043377E"/>
    <w:rsid w:val="004337FF"/>
    <w:rsid w:val="00433B01"/>
    <w:rsid w:val="00434459"/>
    <w:rsid w:val="004344B9"/>
    <w:rsid w:val="0043482E"/>
    <w:rsid w:val="00434A94"/>
    <w:rsid w:val="00434BD3"/>
    <w:rsid w:val="00434EF3"/>
    <w:rsid w:val="0043546B"/>
    <w:rsid w:val="00435AB8"/>
    <w:rsid w:val="00436975"/>
    <w:rsid w:val="00436A81"/>
    <w:rsid w:val="00436B9F"/>
    <w:rsid w:val="00436D20"/>
    <w:rsid w:val="00437265"/>
    <w:rsid w:val="00437626"/>
    <w:rsid w:val="004377D1"/>
    <w:rsid w:val="00437BBA"/>
    <w:rsid w:val="004401D5"/>
    <w:rsid w:val="0044049E"/>
    <w:rsid w:val="00440823"/>
    <w:rsid w:val="00440F25"/>
    <w:rsid w:val="00441781"/>
    <w:rsid w:val="00441B3A"/>
    <w:rsid w:val="00441B6B"/>
    <w:rsid w:val="00441BC4"/>
    <w:rsid w:val="00442366"/>
    <w:rsid w:val="00442443"/>
    <w:rsid w:val="0044263F"/>
    <w:rsid w:val="004428AD"/>
    <w:rsid w:val="004429B4"/>
    <w:rsid w:val="004429CB"/>
    <w:rsid w:val="00442CE0"/>
    <w:rsid w:val="00442E11"/>
    <w:rsid w:val="00443E07"/>
    <w:rsid w:val="004440B1"/>
    <w:rsid w:val="004442ED"/>
    <w:rsid w:val="00444A0B"/>
    <w:rsid w:val="00444B8E"/>
    <w:rsid w:val="0044523C"/>
    <w:rsid w:val="0044609C"/>
    <w:rsid w:val="004460D5"/>
    <w:rsid w:val="00446107"/>
    <w:rsid w:val="0044625F"/>
    <w:rsid w:val="00446376"/>
    <w:rsid w:val="0044657E"/>
    <w:rsid w:val="00446608"/>
    <w:rsid w:val="00446AFC"/>
    <w:rsid w:val="00446B38"/>
    <w:rsid w:val="00446D54"/>
    <w:rsid w:val="00446FAE"/>
    <w:rsid w:val="00446FB9"/>
    <w:rsid w:val="00446FE8"/>
    <w:rsid w:val="00447089"/>
    <w:rsid w:val="00447771"/>
    <w:rsid w:val="00450102"/>
    <w:rsid w:val="004507AF"/>
    <w:rsid w:val="00450956"/>
    <w:rsid w:val="00450AA6"/>
    <w:rsid w:val="004513FD"/>
    <w:rsid w:val="0045148F"/>
    <w:rsid w:val="004518B2"/>
    <w:rsid w:val="00451DB7"/>
    <w:rsid w:val="00452457"/>
    <w:rsid w:val="00452ADD"/>
    <w:rsid w:val="00452D4E"/>
    <w:rsid w:val="00452E16"/>
    <w:rsid w:val="00452EDA"/>
    <w:rsid w:val="00453090"/>
    <w:rsid w:val="00453775"/>
    <w:rsid w:val="00453E03"/>
    <w:rsid w:val="00453F8C"/>
    <w:rsid w:val="004541D0"/>
    <w:rsid w:val="004541DE"/>
    <w:rsid w:val="0045426D"/>
    <w:rsid w:val="0045458A"/>
    <w:rsid w:val="00454DE5"/>
    <w:rsid w:val="0045538D"/>
    <w:rsid w:val="00455889"/>
    <w:rsid w:val="00455ACD"/>
    <w:rsid w:val="00455BC7"/>
    <w:rsid w:val="00455F8E"/>
    <w:rsid w:val="00456029"/>
    <w:rsid w:val="00456350"/>
    <w:rsid w:val="00456BE3"/>
    <w:rsid w:val="00456D37"/>
    <w:rsid w:val="00456EAD"/>
    <w:rsid w:val="00456F05"/>
    <w:rsid w:val="00456F43"/>
    <w:rsid w:val="004572DD"/>
    <w:rsid w:val="0045799B"/>
    <w:rsid w:val="00460239"/>
    <w:rsid w:val="004605EC"/>
    <w:rsid w:val="004607D9"/>
    <w:rsid w:val="00460999"/>
    <w:rsid w:val="004609E0"/>
    <w:rsid w:val="00460FBE"/>
    <w:rsid w:val="00461395"/>
    <w:rsid w:val="0046189A"/>
    <w:rsid w:val="00461C4A"/>
    <w:rsid w:val="00461FFB"/>
    <w:rsid w:val="00462395"/>
    <w:rsid w:val="004625A8"/>
    <w:rsid w:val="0046260B"/>
    <w:rsid w:val="004627B0"/>
    <w:rsid w:val="004627D1"/>
    <w:rsid w:val="00462896"/>
    <w:rsid w:val="00462F9A"/>
    <w:rsid w:val="004631A8"/>
    <w:rsid w:val="004636D1"/>
    <w:rsid w:val="00463852"/>
    <w:rsid w:val="0046385E"/>
    <w:rsid w:val="004639A2"/>
    <w:rsid w:val="00463A56"/>
    <w:rsid w:val="00463B90"/>
    <w:rsid w:val="00463D20"/>
    <w:rsid w:val="00463DD0"/>
    <w:rsid w:val="00463DDF"/>
    <w:rsid w:val="00463E46"/>
    <w:rsid w:val="004641E2"/>
    <w:rsid w:val="00464A61"/>
    <w:rsid w:val="00464DC3"/>
    <w:rsid w:val="004650BA"/>
    <w:rsid w:val="004654D3"/>
    <w:rsid w:val="00465E45"/>
    <w:rsid w:val="00465F5D"/>
    <w:rsid w:val="004662F5"/>
    <w:rsid w:val="004665CD"/>
    <w:rsid w:val="0046669C"/>
    <w:rsid w:val="00466EE7"/>
    <w:rsid w:val="00467269"/>
    <w:rsid w:val="004675B2"/>
    <w:rsid w:val="00467AC5"/>
    <w:rsid w:val="00467C06"/>
    <w:rsid w:val="0047096B"/>
    <w:rsid w:val="00470DB0"/>
    <w:rsid w:val="00471469"/>
    <w:rsid w:val="004715ED"/>
    <w:rsid w:val="004716A0"/>
    <w:rsid w:val="0047182B"/>
    <w:rsid w:val="00471B59"/>
    <w:rsid w:val="00471B73"/>
    <w:rsid w:val="00472817"/>
    <w:rsid w:val="004729A0"/>
    <w:rsid w:val="00472B19"/>
    <w:rsid w:val="0047330C"/>
    <w:rsid w:val="004733BE"/>
    <w:rsid w:val="0047388F"/>
    <w:rsid w:val="0047429B"/>
    <w:rsid w:val="00474541"/>
    <w:rsid w:val="004746F0"/>
    <w:rsid w:val="00474B03"/>
    <w:rsid w:val="00474DFF"/>
    <w:rsid w:val="0047501C"/>
    <w:rsid w:val="00475430"/>
    <w:rsid w:val="004755E4"/>
    <w:rsid w:val="0047608D"/>
    <w:rsid w:val="00476296"/>
    <w:rsid w:val="00480496"/>
    <w:rsid w:val="00481566"/>
    <w:rsid w:val="00481764"/>
    <w:rsid w:val="00482563"/>
    <w:rsid w:val="004825B1"/>
    <w:rsid w:val="00482727"/>
    <w:rsid w:val="00482845"/>
    <w:rsid w:val="004830D4"/>
    <w:rsid w:val="00483351"/>
    <w:rsid w:val="00483F11"/>
    <w:rsid w:val="00483F93"/>
    <w:rsid w:val="0048405F"/>
    <w:rsid w:val="004840A5"/>
    <w:rsid w:val="004840DD"/>
    <w:rsid w:val="0048425F"/>
    <w:rsid w:val="004842AD"/>
    <w:rsid w:val="00485C40"/>
    <w:rsid w:val="00485EB8"/>
    <w:rsid w:val="00486268"/>
    <w:rsid w:val="00486580"/>
    <w:rsid w:val="00486588"/>
    <w:rsid w:val="00486A4B"/>
    <w:rsid w:val="00487048"/>
    <w:rsid w:val="00487618"/>
    <w:rsid w:val="0048777B"/>
    <w:rsid w:val="00487EF7"/>
    <w:rsid w:val="00487FC0"/>
    <w:rsid w:val="004900AB"/>
    <w:rsid w:val="00490190"/>
    <w:rsid w:val="00490227"/>
    <w:rsid w:val="004903D1"/>
    <w:rsid w:val="004907E4"/>
    <w:rsid w:val="004907EF"/>
    <w:rsid w:val="00490806"/>
    <w:rsid w:val="00490A74"/>
    <w:rsid w:val="00490B80"/>
    <w:rsid w:val="00490BFA"/>
    <w:rsid w:val="004911B2"/>
    <w:rsid w:val="00491446"/>
    <w:rsid w:val="00491CF3"/>
    <w:rsid w:val="0049223B"/>
    <w:rsid w:val="00492B3E"/>
    <w:rsid w:val="00492EB7"/>
    <w:rsid w:val="00493044"/>
    <w:rsid w:val="004931CA"/>
    <w:rsid w:val="00493436"/>
    <w:rsid w:val="00493980"/>
    <w:rsid w:val="00493E3E"/>
    <w:rsid w:val="00493E7C"/>
    <w:rsid w:val="004943E2"/>
    <w:rsid w:val="00494C51"/>
    <w:rsid w:val="00494D17"/>
    <w:rsid w:val="00494E5F"/>
    <w:rsid w:val="00494E91"/>
    <w:rsid w:val="0049550A"/>
    <w:rsid w:val="004959EB"/>
    <w:rsid w:val="00495EE9"/>
    <w:rsid w:val="00495F4B"/>
    <w:rsid w:val="004960BB"/>
    <w:rsid w:val="004962B0"/>
    <w:rsid w:val="00496ABC"/>
    <w:rsid w:val="004971E7"/>
    <w:rsid w:val="00497498"/>
    <w:rsid w:val="0049783B"/>
    <w:rsid w:val="00497F7D"/>
    <w:rsid w:val="004A0394"/>
    <w:rsid w:val="004A0A18"/>
    <w:rsid w:val="004A132E"/>
    <w:rsid w:val="004A18AE"/>
    <w:rsid w:val="004A1A0D"/>
    <w:rsid w:val="004A1AD8"/>
    <w:rsid w:val="004A2223"/>
    <w:rsid w:val="004A2C7D"/>
    <w:rsid w:val="004A2FBA"/>
    <w:rsid w:val="004A3240"/>
    <w:rsid w:val="004A3681"/>
    <w:rsid w:val="004A461E"/>
    <w:rsid w:val="004A4D78"/>
    <w:rsid w:val="004A550B"/>
    <w:rsid w:val="004A5F4D"/>
    <w:rsid w:val="004A7B26"/>
    <w:rsid w:val="004A7B9B"/>
    <w:rsid w:val="004B022E"/>
    <w:rsid w:val="004B0880"/>
    <w:rsid w:val="004B0EFA"/>
    <w:rsid w:val="004B148C"/>
    <w:rsid w:val="004B1CE9"/>
    <w:rsid w:val="004B202C"/>
    <w:rsid w:val="004B25FF"/>
    <w:rsid w:val="004B2690"/>
    <w:rsid w:val="004B2DED"/>
    <w:rsid w:val="004B333D"/>
    <w:rsid w:val="004B3581"/>
    <w:rsid w:val="004B39A1"/>
    <w:rsid w:val="004B41A9"/>
    <w:rsid w:val="004B4CBB"/>
    <w:rsid w:val="004B50F5"/>
    <w:rsid w:val="004B51C5"/>
    <w:rsid w:val="004B5308"/>
    <w:rsid w:val="004B5742"/>
    <w:rsid w:val="004B5E38"/>
    <w:rsid w:val="004B6513"/>
    <w:rsid w:val="004B6935"/>
    <w:rsid w:val="004B6B90"/>
    <w:rsid w:val="004B6CBA"/>
    <w:rsid w:val="004B704D"/>
    <w:rsid w:val="004B70A5"/>
    <w:rsid w:val="004B7169"/>
    <w:rsid w:val="004B774A"/>
    <w:rsid w:val="004B7933"/>
    <w:rsid w:val="004B7D4E"/>
    <w:rsid w:val="004C037B"/>
    <w:rsid w:val="004C0557"/>
    <w:rsid w:val="004C0AB3"/>
    <w:rsid w:val="004C0D7F"/>
    <w:rsid w:val="004C0EEA"/>
    <w:rsid w:val="004C1205"/>
    <w:rsid w:val="004C13C8"/>
    <w:rsid w:val="004C14AC"/>
    <w:rsid w:val="004C23B7"/>
    <w:rsid w:val="004C382E"/>
    <w:rsid w:val="004C3919"/>
    <w:rsid w:val="004C3A43"/>
    <w:rsid w:val="004C3CE8"/>
    <w:rsid w:val="004C3E8F"/>
    <w:rsid w:val="004C4B20"/>
    <w:rsid w:val="004C4D15"/>
    <w:rsid w:val="004C5004"/>
    <w:rsid w:val="004C5D80"/>
    <w:rsid w:val="004C5E2F"/>
    <w:rsid w:val="004C7DCA"/>
    <w:rsid w:val="004C7FA4"/>
    <w:rsid w:val="004D0034"/>
    <w:rsid w:val="004D008F"/>
    <w:rsid w:val="004D06C7"/>
    <w:rsid w:val="004D0CBC"/>
    <w:rsid w:val="004D121B"/>
    <w:rsid w:val="004D128D"/>
    <w:rsid w:val="004D1753"/>
    <w:rsid w:val="004D18F4"/>
    <w:rsid w:val="004D1D1A"/>
    <w:rsid w:val="004D21AF"/>
    <w:rsid w:val="004D29B0"/>
    <w:rsid w:val="004D2C11"/>
    <w:rsid w:val="004D3278"/>
    <w:rsid w:val="004D39E8"/>
    <w:rsid w:val="004D4607"/>
    <w:rsid w:val="004D4E84"/>
    <w:rsid w:val="004D58F8"/>
    <w:rsid w:val="004D5BA2"/>
    <w:rsid w:val="004D6374"/>
    <w:rsid w:val="004D639B"/>
    <w:rsid w:val="004D6736"/>
    <w:rsid w:val="004D6C35"/>
    <w:rsid w:val="004D6FF7"/>
    <w:rsid w:val="004D73B9"/>
    <w:rsid w:val="004D73EC"/>
    <w:rsid w:val="004D7F16"/>
    <w:rsid w:val="004E03D5"/>
    <w:rsid w:val="004E08E9"/>
    <w:rsid w:val="004E0E3D"/>
    <w:rsid w:val="004E13D9"/>
    <w:rsid w:val="004E1622"/>
    <w:rsid w:val="004E191B"/>
    <w:rsid w:val="004E20CF"/>
    <w:rsid w:val="004E2474"/>
    <w:rsid w:val="004E2515"/>
    <w:rsid w:val="004E273D"/>
    <w:rsid w:val="004E306F"/>
    <w:rsid w:val="004E30F0"/>
    <w:rsid w:val="004E339E"/>
    <w:rsid w:val="004E3C2B"/>
    <w:rsid w:val="004E3DA1"/>
    <w:rsid w:val="004E429D"/>
    <w:rsid w:val="004E4365"/>
    <w:rsid w:val="004E5053"/>
    <w:rsid w:val="004E5326"/>
    <w:rsid w:val="004E58FA"/>
    <w:rsid w:val="004E6190"/>
    <w:rsid w:val="004E671F"/>
    <w:rsid w:val="004E67B6"/>
    <w:rsid w:val="004E6C37"/>
    <w:rsid w:val="004E7139"/>
    <w:rsid w:val="004E714C"/>
    <w:rsid w:val="004E7380"/>
    <w:rsid w:val="004E74B2"/>
    <w:rsid w:val="004E7638"/>
    <w:rsid w:val="004F05E3"/>
    <w:rsid w:val="004F0A97"/>
    <w:rsid w:val="004F107B"/>
    <w:rsid w:val="004F1F42"/>
    <w:rsid w:val="004F1FAE"/>
    <w:rsid w:val="004F2477"/>
    <w:rsid w:val="004F2626"/>
    <w:rsid w:val="004F2D13"/>
    <w:rsid w:val="004F2FAF"/>
    <w:rsid w:val="004F33FD"/>
    <w:rsid w:val="004F35D6"/>
    <w:rsid w:val="004F38D0"/>
    <w:rsid w:val="004F3BF3"/>
    <w:rsid w:val="004F43CF"/>
    <w:rsid w:val="004F4647"/>
    <w:rsid w:val="004F46F8"/>
    <w:rsid w:val="004F472C"/>
    <w:rsid w:val="004F4D58"/>
    <w:rsid w:val="004F4D66"/>
    <w:rsid w:val="004F4F3D"/>
    <w:rsid w:val="004F58ED"/>
    <w:rsid w:val="004F5A5A"/>
    <w:rsid w:val="004F5D71"/>
    <w:rsid w:val="004F6302"/>
    <w:rsid w:val="004F6780"/>
    <w:rsid w:val="004F6941"/>
    <w:rsid w:val="004F6FE3"/>
    <w:rsid w:val="004F733F"/>
    <w:rsid w:val="004F74F5"/>
    <w:rsid w:val="004F7B39"/>
    <w:rsid w:val="004F7B4E"/>
    <w:rsid w:val="004F7B90"/>
    <w:rsid w:val="005002B2"/>
    <w:rsid w:val="005005A1"/>
    <w:rsid w:val="005007FD"/>
    <w:rsid w:val="005008CF"/>
    <w:rsid w:val="00500C51"/>
    <w:rsid w:val="00500F5B"/>
    <w:rsid w:val="00501128"/>
    <w:rsid w:val="005012E1"/>
    <w:rsid w:val="005014FB"/>
    <w:rsid w:val="0050169B"/>
    <w:rsid w:val="00501787"/>
    <w:rsid w:val="00501816"/>
    <w:rsid w:val="005018CD"/>
    <w:rsid w:val="005018F8"/>
    <w:rsid w:val="00501997"/>
    <w:rsid w:val="005019CE"/>
    <w:rsid w:val="00501DD2"/>
    <w:rsid w:val="00502423"/>
    <w:rsid w:val="005024B0"/>
    <w:rsid w:val="005025CE"/>
    <w:rsid w:val="00503105"/>
    <w:rsid w:val="005031A6"/>
    <w:rsid w:val="00503368"/>
    <w:rsid w:val="005039DE"/>
    <w:rsid w:val="005039EA"/>
    <w:rsid w:val="005045EC"/>
    <w:rsid w:val="005051F3"/>
    <w:rsid w:val="00505391"/>
    <w:rsid w:val="0050598A"/>
    <w:rsid w:val="005059A8"/>
    <w:rsid w:val="005060B8"/>
    <w:rsid w:val="00506142"/>
    <w:rsid w:val="0050631C"/>
    <w:rsid w:val="005069E5"/>
    <w:rsid w:val="005076D9"/>
    <w:rsid w:val="005076DC"/>
    <w:rsid w:val="00507733"/>
    <w:rsid w:val="00507D8C"/>
    <w:rsid w:val="005101EB"/>
    <w:rsid w:val="005109A5"/>
    <w:rsid w:val="00510AD4"/>
    <w:rsid w:val="00510D1A"/>
    <w:rsid w:val="00510E5B"/>
    <w:rsid w:val="00511227"/>
    <w:rsid w:val="005113F5"/>
    <w:rsid w:val="00511F58"/>
    <w:rsid w:val="0051216F"/>
    <w:rsid w:val="00512DCF"/>
    <w:rsid w:val="005130F3"/>
    <w:rsid w:val="00513609"/>
    <w:rsid w:val="005141DC"/>
    <w:rsid w:val="00514D8F"/>
    <w:rsid w:val="00515601"/>
    <w:rsid w:val="0051565A"/>
    <w:rsid w:val="00515E65"/>
    <w:rsid w:val="005160AB"/>
    <w:rsid w:val="00516750"/>
    <w:rsid w:val="00516842"/>
    <w:rsid w:val="00516C5A"/>
    <w:rsid w:val="0051732E"/>
    <w:rsid w:val="00517391"/>
    <w:rsid w:val="005177BD"/>
    <w:rsid w:val="00517D75"/>
    <w:rsid w:val="00517F56"/>
    <w:rsid w:val="00521726"/>
    <w:rsid w:val="00521A3F"/>
    <w:rsid w:val="00521B27"/>
    <w:rsid w:val="00521FB7"/>
    <w:rsid w:val="0052209B"/>
    <w:rsid w:val="00522312"/>
    <w:rsid w:val="0052236A"/>
    <w:rsid w:val="005227F5"/>
    <w:rsid w:val="0052285C"/>
    <w:rsid w:val="00522C26"/>
    <w:rsid w:val="005238E8"/>
    <w:rsid w:val="00523C80"/>
    <w:rsid w:val="00523D31"/>
    <w:rsid w:val="005241E9"/>
    <w:rsid w:val="00524704"/>
    <w:rsid w:val="00524D39"/>
    <w:rsid w:val="00524F8B"/>
    <w:rsid w:val="005250A8"/>
    <w:rsid w:val="0052554D"/>
    <w:rsid w:val="00525C78"/>
    <w:rsid w:val="00525E43"/>
    <w:rsid w:val="005266D9"/>
    <w:rsid w:val="0052695C"/>
    <w:rsid w:val="00526970"/>
    <w:rsid w:val="005269E5"/>
    <w:rsid w:val="00526AA4"/>
    <w:rsid w:val="00526E82"/>
    <w:rsid w:val="00527252"/>
    <w:rsid w:val="00527397"/>
    <w:rsid w:val="00527477"/>
    <w:rsid w:val="005276E1"/>
    <w:rsid w:val="005279B5"/>
    <w:rsid w:val="005279CC"/>
    <w:rsid w:val="00527AE0"/>
    <w:rsid w:val="00527D1B"/>
    <w:rsid w:val="00530796"/>
    <w:rsid w:val="005308DA"/>
    <w:rsid w:val="00530B58"/>
    <w:rsid w:val="00531413"/>
    <w:rsid w:val="00531B5A"/>
    <w:rsid w:val="00532192"/>
    <w:rsid w:val="0053269D"/>
    <w:rsid w:val="0053270E"/>
    <w:rsid w:val="00532776"/>
    <w:rsid w:val="00532AE6"/>
    <w:rsid w:val="00532E79"/>
    <w:rsid w:val="00533008"/>
    <w:rsid w:val="005336F1"/>
    <w:rsid w:val="005337FB"/>
    <w:rsid w:val="0053417D"/>
    <w:rsid w:val="00534360"/>
    <w:rsid w:val="00534CDE"/>
    <w:rsid w:val="00534CE3"/>
    <w:rsid w:val="0053511A"/>
    <w:rsid w:val="00535166"/>
    <w:rsid w:val="0053531E"/>
    <w:rsid w:val="00535613"/>
    <w:rsid w:val="0053561B"/>
    <w:rsid w:val="00535926"/>
    <w:rsid w:val="00535A22"/>
    <w:rsid w:val="00535E53"/>
    <w:rsid w:val="0053605C"/>
    <w:rsid w:val="005360B2"/>
    <w:rsid w:val="0053647E"/>
    <w:rsid w:val="00536611"/>
    <w:rsid w:val="0053681B"/>
    <w:rsid w:val="00536848"/>
    <w:rsid w:val="00536959"/>
    <w:rsid w:val="00536DE6"/>
    <w:rsid w:val="005371FB"/>
    <w:rsid w:val="00537298"/>
    <w:rsid w:val="00537375"/>
    <w:rsid w:val="005379C0"/>
    <w:rsid w:val="00537E29"/>
    <w:rsid w:val="005401AF"/>
    <w:rsid w:val="0054126C"/>
    <w:rsid w:val="00541391"/>
    <w:rsid w:val="0054199F"/>
    <w:rsid w:val="00542202"/>
    <w:rsid w:val="00542440"/>
    <w:rsid w:val="0054279F"/>
    <w:rsid w:val="005434F9"/>
    <w:rsid w:val="005434FD"/>
    <w:rsid w:val="00543596"/>
    <w:rsid w:val="005435E2"/>
    <w:rsid w:val="005436ED"/>
    <w:rsid w:val="00543832"/>
    <w:rsid w:val="00543C09"/>
    <w:rsid w:val="00544352"/>
    <w:rsid w:val="005447CA"/>
    <w:rsid w:val="00544F9B"/>
    <w:rsid w:val="0054501A"/>
    <w:rsid w:val="00545053"/>
    <w:rsid w:val="005450EB"/>
    <w:rsid w:val="00545329"/>
    <w:rsid w:val="00545778"/>
    <w:rsid w:val="00545A85"/>
    <w:rsid w:val="00546737"/>
    <w:rsid w:val="005472C1"/>
    <w:rsid w:val="00547DC2"/>
    <w:rsid w:val="00547EA2"/>
    <w:rsid w:val="0055003E"/>
    <w:rsid w:val="0055011D"/>
    <w:rsid w:val="005504F2"/>
    <w:rsid w:val="00550538"/>
    <w:rsid w:val="00550A5E"/>
    <w:rsid w:val="00550A7A"/>
    <w:rsid w:val="00551371"/>
    <w:rsid w:val="0055189B"/>
    <w:rsid w:val="00551C63"/>
    <w:rsid w:val="00551D75"/>
    <w:rsid w:val="00551E1F"/>
    <w:rsid w:val="005525EF"/>
    <w:rsid w:val="00552DA8"/>
    <w:rsid w:val="00552ED9"/>
    <w:rsid w:val="00553488"/>
    <w:rsid w:val="0055357B"/>
    <w:rsid w:val="005536B5"/>
    <w:rsid w:val="0055392C"/>
    <w:rsid w:val="00554410"/>
    <w:rsid w:val="005548E1"/>
    <w:rsid w:val="005574FB"/>
    <w:rsid w:val="005579BC"/>
    <w:rsid w:val="00557C47"/>
    <w:rsid w:val="00557DC6"/>
    <w:rsid w:val="00557E84"/>
    <w:rsid w:val="00557FD7"/>
    <w:rsid w:val="0056042C"/>
    <w:rsid w:val="00560656"/>
    <w:rsid w:val="00560A0F"/>
    <w:rsid w:val="00560B3B"/>
    <w:rsid w:val="005610F3"/>
    <w:rsid w:val="00561346"/>
    <w:rsid w:val="005613FA"/>
    <w:rsid w:val="0056161B"/>
    <w:rsid w:val="00561870"/>
    <w:rsid w:val="00561A13"/>
    <w:rsid w:val="00561C19"/>
    <w:rsid w:val="0056262C"/>
    <w:rsid w:val="00562B40"/>
    <w:rsid w:val="00562BD4"/>
    <w:rsid w:val="00562E34"/>
    <w:rsid w:val="005631BF"/>
    <w:rsid w:val="005636D0"/>
    <w:rsid w:val="00563AFE"/>
    <w:rsid w:val="00563C32"/>
    <w:rsid w:val="00563D11"/>
    <w:rsid w:val="00563F90"/>
    <w:rsid w:val="005640AD"/>
    <w:rsid w:val="0056441E"/>
    <w:rsid w:val="005646E3"/>
    <w:rsid w:val="00564B79"/>
    <w:rsid w:val="00564BFD"/>
    <w:rsid w:val="00564C90"/>
    <w:rsid w:val="00565749"/>
    <w:rsid w:val="0056633E"/>
    <w:rsid w:val="00566BCF"/>
    <w:rsid w:val="00566C64"/>
    <w:rsid w:val="00566E25"/>
    <w:rsid w:val="0056765B"/>
    <w:rsid w:val="00567AE9"/>
    <w:rsid w:val="00567D2B"/>
    <w:rsid w:val="00567F9E"/>
    <w:rsid w:val="0057000F"/>
    <w:rsid w:val="00570053"/>
    <w:rsid w:val="00570E77"/>
    <w:rsid w:val="00571EE6"/>
    <w:rsid w:val="00572256"/>
    <w:rsid w:val="00572318"/>
    <w:rsid w:val="00572373"/>
    <w:rsid w:val="00572506"/>
    <w:rsid w:val="005726F0"/>
    <w:rsid w:val="005729C9"/>
    <w:rsid w:val="00572B47"/>
    <w:rsid w:val="00572B8E"/>
    <w:rsid w:val="00572ED5"/>
    <w:rsid w:val="00572FE6"/>
    <w:rsid w:val="00573591"/>
    <w:rsid w:val="00573743"/>
    <w:rsid w:val="00573BBA"/>
    <w:rsid w:val="00573E6B"/>
    <w:rsid w:val="005748FC"/>
    <w:rsid w:val="00575439"/>
    <w:rsid w:val="00575647"/>
    <w:rsid w:val="00575C9A"/>
    <w:rsid w:val="0057627D"/>
    <w:rsid w:val="0057667E"/>
    <w:rsid w:val="00576AA6"/>
    <w:rsid w:val="00576F24"/>
    <w:rsid w:val="005802F9"/>
    <w:rsid w:val="005805A0"/>
    <w:rsid w:val="00580775"/>
    <w:rsid w:val="00580EAC"/>
    <w:rsid w:val="00580F83"/>
    <w:rsid w:val="00581720"/>
    <w:rsid w:val="00581D47"/>
    <w:rsid w:val="00582274"/>
    <w:rsid w:val="00582BC6"/>
    <w:rsid w:val="00582CEF"/>
    <w:rsid w:val="0058316F"/>
    <w:rsid w:val="0058337D"/>
    <w:rsid w:val="00583430"/>
    <w:rsid w:val="005837F4"/>
    <w:rsid w:val="0058388C"/>
    <w:rsid w:val="005838CC"/>
    <w:rsid w:val="005838F8"/>
    <w:rsid w:val="00583A4D"/>
    <w:rsid w:val="00584509"/>
    <w:rsid w:val="00584A0F"/>
    <w:rsid w:val="00584E02"/>
    <w:rsid w:val="0058521C"/>
    <w:rsid w:val="00585427"/>
    <w:rsid w:val="00585870"/>
    <w:rsid w:val="00585A47"/>
    <w:rsid w:val="00585AFA"/>
    <w:rsid w:val="00585BD2"/>
    <w:rsid w:val="00585E18"/>
    <w:rsid w:val="005865EA"/>
    <w:rsid w:val="005868A2"/>
    <w:rsid w:val="00590204"/>
    <w:rsid w:val="00590475"/>
    <w:rsid w:val="00590991"/>
    <w:rsid w:val="00590E66"/>
    <w:rsid w:val="00590F08"/>
    <w:rsid w:val="005913E2"/>
    <w:rsid w:val="00591F1F"/>
    <w:rsid w:val="00592D2D"/>
    <w:rsid w:val="00592E51"/>
    <w:rsid w:val="00592F34"/>
    <w:rsid w:val="00592F80"/>
    <w:rsid w:val="00593182"/>
    <w:rsid w:val="0059322E"/>
    <w:rsid w:val="00593428"/>
    <w:rsid w:val="00593959"/>
    <w:rsid w:val="00593E79"/>
    <w:rsid w:val="0059420E"/>
    <w:rsid w:val="00594ABD"/>
    <w:rsid w:val="00594C2C"/>
    <w:rsid w:val="00594F43"/>
    <w:rsid w:val="0059515E"/>
    <w:rsid w:val="005952B4"/>
    <w:rsid w:val="00595611"/>
    <w:rsid w:val="0059579E"/>
    <w:rsid w:val="005957F6"/>
    <w:rsid w:val="00595EC1"/>
    <w:rsid w:val="005966E0"/>
    <w:rsid w:val="00597481"/>
    <w:rsid w:val="0059751B"/>
    <w:rsid w:val="0059799E"/>
    <w:rsid w:val="00597A63"/>
    <w:rsid w:val="005A00B9"/>
    <w:rsid w:val="005A0434"/>
    <w:rsid w:val="005A06F4"/>
    <w:rsid w:val="005A0B20"/>
    <w:rsid w:val="005A11F2"/>
    <w:rsid w:val="005A1693"/>
    <w:rsid w:val="005A1B87"/>
    <w:rsid w:val="005A2304"/>
    <w:rsid w:val="005A23AC"/>
    <w:rsid w:val="005A333F"/>
    <w:rsid w:val="005A3A12"/>
    <w:rsid w:val="005A41A3"/>
    <w:rsid w:val="005A4A9E"/>
    <w:rsid w:val="005A500B"/>
    <w:rsid w:val="005A5A4A"/>
    <w:rsid w:val="005A5C3B"/>
    <w:rsid w:val="005A5C99"/>
    <w:rsid w:val="005A6080"/>
    <w:rsid w:val="005A638A"/>
    <w:rsid w:val="005A63D2"/>
    <w:rsid w:val="005A70BA"/>
    <w:rsid w:val="005A734F"/>
    <w:rsid w:val="005A75C4"/>
    <w:rsid w:val="005A7703"/>
    <w:rsid w:val="005A794A"/>
    <w:rsid w:val="005B06AB"/>
    <w:rsid w:val="005B07F6"/>
    <w:rsid w:val="005B0A32"/>
    <w:rsid w:val="005B0B67"/>
    <w:rsid w:val="005B0FB6"/>
    <w:rsid w:val="005B1363"/>
    <w:rsid w:val="005B1C18"/>
    <w:rsid w:val="005B1CF6"/>
    <w:rsid w:val="005B1E24"/>
    <w:rsid w:val="005B25C8"/>
    <w:rsid w:val="005B2BEA"/>
    <w:rsid w:val="005B3002"/>
    <w:rsid w:val="005B3179"/>
    <w:rsid w:val="005B3917"/>
    <w:rsid w:val="005B39AA"/>
    <w:rsid w:val="005B43C5"/>
    <w:rsid w:val="005B4581"/>
    <w:rsid w:val="005B4FA6"/>
    <w:rsid w:val="005B55DD"/>
    <w:rsid w:val="005B5D3E"/>
    <w:rsid w:val="005B614C"/>
    <w:rsid w:val="005B6574"/>
    <w:rsid w:val="005B69B3"/>
    <w:rsid w:val="005B6E99"/>
    <w:rsid w:val="005B718A"/>
    <w:rsid w:val="005B7237"/>
    <w:rsid w:val="005B7243"/>
    <w:rsid w:val="005B7405"/>
    <w:rsid w:val="005B74AC"/>
    <w:rsid w:val="005B7811"/>
    <w:rsid w:val="005B7FAA"/>
    <w:rsid w:val="005C06CE"/>
    <w:rsid w:val="005C07F5"/>
    <w:rsid w:val="005C14E4"/>
    <w:rsid w:val="005C1A60"/>
    <w:rsid w:val="005C1AB3"/>
    <w:rsid w:val="005C1BE6"/>
    <w:rsid w:val="005C1FA2"/>
    <w:rsid w:val="005C2091"/>
    <w:rsid w:val="005C2582"/>
    <w:rsid w:val="005C3398"/>
    <w:rsid w:val="005C33EC"/>
    <w:rsid w:val="005C3462"/>
    <w:rsid w:val="005C347B"/>
    <w:rsid w:val="005C37EC"/>
    <w:rsid w:val="005C38BE"/>
    <w:rsid w:val="005C3E98"/>
    <w:rsid w:val="005C41F0"/>
    <w:rsid w:val="005C439B"/>
    <w:rsid w:val="005C4F4F"/>
    <w:rsid w:val="005C635A"/>
    <w:rsid w:val="005C67BC"/>
    <w:rsid w:val="005C68AC"/>
    <w:rsid w:val="005C6948"/>
    <w:rsid w:val="005C6E34"/>
    <w:rsid w:val="005C6E77"/>
    <w:rsid w:val="005C7D5F"/>
    <w:rsid w:val="005C7F6B"/>
    <w:rsid w:val="005D00AB"/>
    <w:rsid w:val="005D01BF"/>
    <w:rsid w:val="005D0227"/>
    <w:rsid w:val="005D02A5"/>
    <w:rsid w:val="005D0E39"/>
    <w:rsid w:val="005D0F15"/>
    <w:rsid w:val="005D12E2"/>
    <w:rsid w:val="005D1340"/>
    <w:rsid w:val="005D1385"/>
    <w:rsid w:val="005D1A99"/>
    <w:rsid w:val="005D1BC0"/>
    <w:rsid w:val="005D25E7"/>
    <w:rsid w:val="005D260C"/>
    <w:rsid w:val="005D293B"/>
    <w:rsid w:val="005D2AB1"/>
    <w:rsid w:val="005D2F2E"/>
    <w:rsid w:val="005D3604"/>
    <w:rsid w:val="005D4193"/>
    <w:rsid w:val="005D437B"/>
    <w:rsid w:val="005D4438"/>
    <w:rsid w:val="005D4536"/>
    <w:rsid w:val="005D48EC"/>
    <w:rsid w:val="005D4E22"/>
    <w:rsid w:val="005D503A"/>
    <w:rsid w:val="005D513A"/>
    <w:rsid w:val="005D5205"/>
    <w:rsid w:val="005D57D8"/>
    <w:rsid w:val="005D5BA0"/>
    <w:rsid w:val="005D6279"/>
    <w:rsid w:val="005D6CEA"/>
    <w:rsid w:val="005D6D37"/>
    <w:rsid w:val="005D6E95"/>
    <w:rsid w:val="005D70B9"/>
    <w:rsid w:val="005D7674"/>
    <w:rsid w:val="005D7CCC"/>
    <w:rsid w:val="005D7FE2"/>
    <w:rsid w:val="005E00DB"/>
    <w:rsid w:val="005E09B6"/>
    <w:rsid w:val="005E0A80"/>
    <w:rsid w:val="005E0F62"/>
    <w:rsid w:val="005E1357"/>
    <w:rsid w:val="005E14B0"/>
    <w:rsid w:val="005E1C02"/>
    <w:rsid w:val="005E2208"/>
    <w:rsid w:val="005E2C02"/>
    <w:rsid w:val="005E2E85"/>
    <w:rsid w:val="005E2F60"/>
    <w:rsid w:val="005E32CD"/>
    <w:rsid w:val="005E3623"/>
    <w:rsid w:val="005E4329"/>
    <w:rsid w:val="005E446E"/>
    <w:rsid w:val="005E456A"/>
    <w:rsid w:val="005E478C"/>
    <w:rsid w:val="005E4B07"/>
    <w:rsid w:val="005E5077"/>
    <w:rsid w:val="005E519C"/>
    <w:rsid w:val="005E53EE"/>
    <w:rsid w:val="005E5D9E"/>
    <w:rsid w:val="005E5E19"/>
    <w:rsid w:val="005E63D6"/>
    <w:rsid w:val="005E65F1"/>
    <w:rsid w:val="005E6B1A"/>
    <w:rsid w:val="005E71CD"/>
    <w:rsid w:val="005E7736"/>
    <w:rsid w:val="005E7BFB"/>
    <w:rsid w:val="005F0836"/>
    <w:rsid w:val="005F0932"/>
    <w:rsid w:val="005F0B4C"/>
    <w:rsid w:val="005F105B"/>
    <w:rsid w:val="005F12F6"/>
    <w:rsid w:val="005F14C1"/>
    <w:rsid w:val="005F1FD7"/>
    <w:rsid w:val="005F24D1"/>
    <w:rsid w:val="005F2733"/>
    <w:rsid w:val="005F2895"/>
    <w:rsid w:val="005F2AEA"/>
    <w:rsid w:val="005F2DAD"/>
    <w:rsid w:val="005F35A9"/>
    <w:rsid w:val="005F36C8"/>
    <w:rsid w:val="005F3F51"/>
    <w:rsid w:val="005F499E"/>
    <w:rsid w:val="005F4A82"/>
    <w:rsid w:val="005F4C8A"/>
    <w:rsid w:val="005F5D2D"/>
    <w:rsid w:val="005F66C4"/>
    <w:rsid w:val="005F6882"/>
    <w:rsid w:val="005F6CD4"/>
    <w:rsid w:val="005F6D57"/>
    <w:rsid w:val="005F7098"/>
    <w:rsid w:val="005F70AB"/>
    <w:rsid w:val="005F70DD"/>
    <w:rsid w:val="005F71E2"/>
    <w:rsid w:val="005F72E0"/>
    <w:rsid w:val="005F75CE"/>
    <w:rsid w:val="005F76DF"/>
    <w:rsid w:val="005F7775"/>
    <w:rsid w:val="005F7865"/>
    <w:rsid w:val="005F7871"/>
    <w:rsid w:val="005F7BB0"/>
    <w:rsid w:val="005F7E7A"/>
    <w:rsid w:val="006000EC"/>
    <w:rsid w:val="006007A8"/>
    <w:rsid w:val="006017CB"/>
    <w:rsid w:val="006019E6"/>
    <w:rsid w:val="00601C23"/>
    <w:rsid w:val="00601C35"/>
    <w:rsid w:val="00602679"/>
    <w:rsid w:val="006026D0"/>
    <w:rsid w:val="00602AA2"/>
    <w:rsid w:val="00602C85"/>
    <w:rsid w:val="00603263"/>
    <w:rsid w:val="00603412"/>
    <w:rsid w:val="0060347A"/>
    <w:rsid w:val="0060365B"/>
    <w:rsid w:val="00603CAA"/>
    <w:rsid w:val="0060447F"/>
    <w:rsid w:val="00604540"/>
    <w:rsid w:val="006045C4"/>
    <w:rsid w:val="006046BB"/>
    <w:rsid w:val="0060481A"/>
    <w:rsid w:val="00604911"/>
    <w:rsid w:val="00604AB1"/>
    <w:rsid w:val="006051C8"/>
    <w:rsid w:val="006055FE"/>
    <w:rsid w:val="006058C0"/>
    <w:rsid w:val="006059AE"/>
    <w:rsid w:val="00606932"/>
    <w:rsid w:val="00606990"/>
    <w:rsid w:val="00606FA3"/>
    <w:rsid w:val="00607186"/>
    <w:rsid w:val="006075A6"/>
    <w:rsid w:val="00607ECF"/>
    <w:rsid w:val="00607FA9"/>
    <w:rsid w:val="00610588"/>
    <w:rsid w:val="0061176D"/>
    <w:rsid w:val="0061180B"/>
    <w:rsid w:val="00611837"/>
    <w:rsid w:val="00611D9B"/>
    <w:rsid w:val="0061220E"/>
    <w:rsid w:val="00612854"/>
    <w:rsid w:val="00612861"/>
    <w:rsid w:val="006129F5"/>
    <w:rsid w:val="00612B60"/>
    <w:rsid w:val="00612BD4"/>
    <w:rsid w:val="00612F98"/>
    <w:rsid w:val="00612FC8"/>
    <w:rsid w:val="00613C12"/>
    <w:rsid w:val="00613C7C"/>
    <w:rsid w:val="00613CB4"/>
    <w:rsid w:val="00613F3E"/>
    <w:rsid w:val="006141FE"/>
    <w:rsid w:val="006147F7"/>
    <w:rsid w:val="00615220"/>
    <w:rsid w:val="00615227"/>
    <w:rsid w:val="00615425"/>
    <w:rsid w:val="00615502"/>
    <w:rsid w:val="00615B10"/>
    <w:rsid w:val="00615B27"/>
    <w:rsid w:val="00615EA8"/>
    <w:rsid w:val="0061603C"/>
    <w:rsid w:val="006163E2"/>
    <w:rsid w:val="006168C6"/>
    <w:rsid w:val="00616ADA"/>
    <w:rsid w:val="006204DC"/>
    <w:rsid w:val="00620832"/>
    <w:rsid w:val="00620F30"/>
    <w:rsid w:val="006213A8"/>
    <w:rsid w:val="00621CB4"/>
    <w:rsid w:val="00622093"/>
    <w:rsid w:val="006220F8"/>
    <w:rsid w:val="00622663"/>
    <w:rsid w:val="00622F7A"/>
    <w:rsid w:val="0062341B"/>
    <w:rsid w:val="006237B9"/>
    <w:rsid w:val="00624363"/>
    <w:rsid w:val="0062456A"/>
    <w:rsid w:val="00624875"/>
    <w:rsid w:val="00624877"/>
    <w:rsid w:val="00624892"/>
    <w:rsid w:val="0062489A"/>
    <w:rsid w:val="006249BE"/>
    <w:rsid w:val="00624BDB"/>
    <w:rsid w:val="00624D91"/>
    <w:rsid w:val="006252A1"/>
    <w:rsid w:val="00625354"/>
    <w:rsid w:val="0062561F"/>
    <w:rsid w:val="0062576D"/>
    <w:rsid w:val="006259AB"/>
    <w:rsid w:val="0062689F"/>
    <w:rsid w:val="006268EF"/>
    <w:rsid w:val="006270BB"/>
    <w:rsid w:val="0062713A"/>
    <w:rsid w:val="0062734C"/>
    <w:rsid w:val="00627397"/>
    <w:rsid w:val="0063029B"/>
    <w:rsid w:val="00630455"/>
    <w:rsid w:val="00630620"/>
    <w:rsid w:val="006309B6"/>
    <w:rsid w:val="00630EC9"/>
    <w:rsid w:val="00631B29"/>
    <w:rsid w:val="00631D0E"/>
    <w:rsid w:val="00632026"/>
    <w:rsid w:val="00632102"/>
    <w:rsid w:val="006321A1"/>
    <w:rsid w:val="00632613"/>
    <w:rsid w:val="006326F0"/>
    <w:rsid w:val="0063297D"/>
    <w:rsid w:val="00632A66"/>
    <w:rsid w:val="006333BD"/>
    <w:rsid w:val="0063397C"/>
    <w:rsid w:val="00633F0F"/>
    <w:rsid w:val="006346C3"/>
    <w:rsid w:val="00634857"/>
    <w:rsid w:val="00635236"/>
    <w:rsid w:val="00635272"/>
    <w:rsid w:val="00636030"/>
    <w:rsid w:val="006362C1"/>
    <w:rsid w:val="00636980"/>
    <w:rsid w:val="0063756D"/>
    <w:rsid w:val="0063786F"/>
    <w:rsid w:val="00637888"/>
    <w:rsid w:val="006378DB"/>
    <w:rsid w:val="0063790F"/>
    <w:rsid w:val="00637C9F"/>
    <w:rsid w:val="00637D51"/>
    <w:rsid w:val="0064085E"/>
    <w:rsid w:val="00640BC1"/>
    <w:rsid w:val="00640C7A"/>
    <w:rsid w:val="00640F24"/>
    <w:rsid w:val="00641CB4"/>
    <w:rsid w:val="00641E55"/>
    <w:rsid w:val="00641FC6"/>
    <w:rsid w:val="00642523"/>
    <w:rsid w:val="0064412E"/>
    <w:rsid w:val="006444FA"/>
    <w:rsid w:val="00644A0E"/>
    <w:rsid w:val="00644DB2"/>
    <w:rsid w:val="006454E4"/>
    <w:rsid w:val="006457E0"/>
    <w:rsid w:val="00645840"/>
    <w:rsid w:val="00645DDC"/>
    <w:rsid w:val="00646024"/>
    <w:rsid w:val="006460E4"/>
    <w:rsid w:val="006460F2"/>
    <w:rsid w:val="00646707"/>
    <w:rsid w:val="00646A4E"/>
    <w:rsid w:val="00646D53"/>
    <w:rsid w:val="00646FE9"/>
    <w:rsid w:val="00647460"/>
    <w:rsid w:val="006474E7"/>
    <w:rsid w:val="00647F23"/>
    <w:rsid w:val="006500E5"/>
    <w:rsid w:val="0065089A"/>
    <w:rsid w:val="006509B3"/>
    <w:rsid w:val="00650E3C"/>
    <w:rsid w:val="00650FFA"/>
    <w:rsid w:val="00651149"/>
    <w:rsid w:val="0065145F"/>
    <w:rsid w:val="00651FCF"/>
    <w:rsid w:val="006520CE"/>
    <w:rsid w:val="00652446"/>
    <w:rsid w:val="00652C26"/>
    <w:rsid w:val="00652DF1"/>
    <w:rsid w:val="00652E71"/>
    <w:rsid w:val="006533E9"/>
    <w:rsid w:val="00653400"/>
    <w:rsid w:val="006535D7"/>
    <w:rsid w:val="00653B0F"/>
    <w:rsid w:val="00654718"/>
    <w:rsid w:val="00654776"/>
    <w:rsid w:val="006547C6"/>
    <w:rsid w:val="00654884"/>
    <w:rsid w:val="00654899"/>
    <w:rsid w:val="00654AA2"/>
    <w:rsid w:val="00654F7C"/>
    <w:rsid w:val="00654FD4"/>
    <w:rsid w:val="00656AF8"/>
    <w:rsid w:val="00656D5F"/>
    <w:rsid w:val="00656E52"/>
    <w:rsid w:val="00657B55"/>
    <w:rsid w:val="00660E4F"/>
    <w:rsid w:val="006611F6"/>
    <w:rsid w:val="00661B65"/>
    <w:rsid w:val="00661E94"/>
    <w:rsid w:val="00661F0B"/>
    <w:rsid w:val="0066256D"/>
    <w:rsid w:val="006627B5"/>
    <w:rsid w:val="00662802"/>
    <w:rsid w:val="00662A8B"/>
    <w:rsid w:val="00662BD1"/>
    <w:rsid w:val="00662FD3"/>
    <w:rsid w:val="00663441"/>
    <w:rsid w:val="00663952"/>
    <w:rsid w:val="00663A4B"/>
    <w:rsid w:val="00664B7E"/>
    <w:rsid w:val="006650CC"/>
    <w:rsid w:val="0066580B"/>
    <w:rsid w:val="0066596A"/>
    <w:rsid w:val="006660B9"/>
    <w:rsid w:val="00666565"/>
    <w:rsid w:val="00666A33"/>
    <w:rsid w:val="00666FAF"/>
    <w:rsid w:val="00667BDD"/>
    <w:rsid w:val="00667CF9"/>
    <w:rsid w:val="006704A3"/>
    <w:rsid w:val="006706FD"/>
    <w:rsid w:val="00670D0F"/>
    <w:rsid w:val="00670D2D"/>
    <w:rsid w:val="006713F2"/>
    <w:rsid w:val="00671537"/>
    <w:rsid w:val="00671621"/>
    <w:rsid w:val="0067176C"/>
    <w:rsid w:val="00671ED8"/>
    <w:rsid w:val="006721F6"/>
    <w:rsid w:val="00672AE0"/>
    <w:rsid w:val="00672C38"/>
    <w:rsid w:val="00673417"/>
    <w:rsid w:val="00673592"/>
    <w:rsid w:val="0067367A"/>
    <w:rsid w:val="00673E67"/>
    <w:rsid w:val="00674077"/>
    <w:rsid w:val="00674263"/>
    <w:rsid w:val="0067428A"/>
    <w:rsid w:val="0067482D"/>
    <w:rsid w:val="0067489E"/>
    <w:rsid w:val="006751BA"/>
    <w:rsid w:val="006751EE"/>
    <w:rsid w:val="00675FAE"/>
    <w:rsid w:val="0067665F"/>
    <w:rsid w:val="00676738"/>
    <w:rsid w:val="00676B98"/>
    <w:rsid w:val="00676EA6"/>
    <w:rsid w:val="00676F80"/>
    <w:rsid w:val="0067780D"/>
    <w:rsid w:val="00677DE5"/>
    <w:rsid w:val="00677F41"/>
    <w:rsid w:val="006809D6"/>
    <w:rsid w:val="00680A69"/>
    <w:rsid w:val="00680A9F"/>
    <w:rsid w:val="00680C09"/>
    <w:rsid w:val="00680D78"/>
    <w:rsid w:val="00680E77"/>
    <w:rsid w:val="0068107A"/>
    <w:rsid w:val="006810EF"/>
    <w:rsid w:val="00681195"/>
    <w:rsid w:val="0068144C"/>
    <w:rsid w:val="00681A6E"/>
    <w:rsid w:val="006820F7"/>
    <w:rsid w:val="006826FF"/>
    <w:rsid w:val="006828DA"/>
    <w:rsid w:val="006829FB"/>
    <w:rsid w:val="00683077"/>
    <w:rsid w:val="0068310A"/>
    <w:rsid w:val="0068328A"/>
    <w:rsid w:val="00683B8F"/>
    <w:rsid w:val="00683E28"/>
    <w:rsid w:val="00683E61"/>
    <w:rsid w:val="00684452"/>
    <w:rsid w:val="00684619"/>
    <w:rsid w:val="00684785"/>
    <w:rsid w:val="00684848"/>
    <w:rsid w:val="00684B15"/>
    <w:rsid w:val="00684BA6"/>
    <w:rsid w:val="0068502C"/>
    <w:rsid w:val="00685735"/>
    <w:rsid w:val="00685878"/>
    <w:rsid w:val="0068605D"/>
    <w:rsid w:val="00686259"/>
    <w:rsid w:val="0068682F"/>
    <w:rsid w:val="006868A8"/>
    <w:rsid w:val="006869D7"/>
    <w:rsid w:val="00686A28"/>
    <w:rsid w:val="00686A92"/>
    <w:rsid w:val="00686B39"/>
    <w:rsid w:val="00687545"/>
    <w:rsid w:val="00687A16"/>
    <w:rsid w:val="00687CD5"/>
    <w:rsid w:val="00687FDF"/>
    <w:rsid w:val="00690061"/>
    <w:rsid w:val="00690474"/>
    <w:rsid w:val="006906DB"/>
    <w:rsid w:val="0069086A"/>
    <w:rsid w:val="00690926"/>
    <w:rsid w:val="00690E4B"/>
    <w:rsid w:val="006916CB"/>
    <w:rsid w:val="00691937"/>
    <w:rsid w:val="006919ED"/>
    <w:rsid w:val="00691D19"/>
    <w:rsid w:val="00691E50"/>
    <w:rsid w:val="00692315"/>
    <w:rsid w:val="00692968"/>
    <w:rsid w:val="00692AF7"/>
    <w:rsid w:val="00693A2D"/>
    <w:rsid w:val="00693F44"/>
    <w:rsid w:val="00693F74"/>
    <w:rsid w:val="0069466E"/>
    <w:rsid w:val="006947EA"/>
    <w:rsid w:val="00694C0D"/>
    <w:rsid w:val="00694E15"/>
    <w:rsid w:val="00694E85"/>
    <w:rsid w:val="00695319"/>
    <w:rsid w:val="006958BE"/>
    <w:rsid w:val="00695E3F"/>
    <w:rsid w:val="00695F78"/>
    <w:rsid w:val="006969F8"/>
    <w:rsid w:val="00696C35"/>
    <w:rsid w:val="00696C60"/>
    <w:rsid w:val="00697349"/>
    <w:rsid w:val="00697BD6"/>
    <w:rsid w:val="006A0053"/>
    <w:rsid w:val="006A02D1"/>
    <w:rsid w:val="006A02EC"/>
    <w:rsid w:val="006A0491"/>
    <w:rsid w:val="006A04AE"/>
    <w:rsid w:val="006A0567"/>
    <w:rsid w:val="006A080B"/>
    <w:rsid w:val="006A1CAC"/>
    <w:rsid w:val="006A22D2"/>
    <w:rsid w:val="006A2366"/>
    <w:rsid w:val="006A28A6"/>
    <w:rsid w:val="006A2A4E"/>
    <w:rsid w:val="006A2F9E"/>
    <w:rsid w:val="006A2FE0"/>
    <w:rsid w:val="006A32ED"/>
    <w:rsid w:val="006A3563"/>
    <w:rsid w:val="006A382C"/>
    <w:rsid w:val="006A3BB9"/>
    <w:rsid w:val="006A3C3D"/>
    <w:rsid w:val="006A3C84"/>
    <w:rsid w:val="006A3DC8"/>
    <w:rsid w:val="006A3ED4"/>
    <w:rsid w:val="006A4657"/>
    <w:rsid w:val="006A4B13"/>
    <w:rsid w:val="006A5407"/>
    <w:rsid w:val="006A5993"/>
    <w:rsid w:val="006A5AD5"/>
    <w:rsid w:val="006A6609"/>
    <w:rsid w:val="006A6B13"/>
    <w:rsid w:val="006A6FBC"/>
    <w:rsid w:val="006A70D0"/>
    <w:rsid w:val="006A78CC"/>
    <w:rsid w:val="006A7C1F"/>
    <w:rsid w:val="006B0218"/>
    <w:rsid w:val="006B0716"/>
    <w:rsid w:val="006B094D"/>
    <w:rsid w:val="006B09A8"/>
    <w:rsid w:val="006B0A4D"/>
    <w:rsid w:val="006B0B5A"/>
    <w:rsid w:val="006B0CAF"/>
    <w:rsid w:val="006B0D63"/>
    <w:rsid w:val="006B1074"/>
    <w:rsid w:val="006B117A"/>
    <w:rsid w:val="006B1408"/>
    <w:rsid w:val="006B18B0"/>
    <w:rsid w:val="006B1D69"/>
    <w:rsid w:val="006B1EA5"/>
    <w:rsid w:val="006B20BD"/>
    <w:rsid w:val="006B2357"/>
    <w:rsid w:val="006B247F"/>
    <w:rsid w:val="006B2666"/>
    <w:rsid w:val="006B26B3"/>
    <w:rsid w:val="006B286B"/>
    <w:rsid w:val="006B2DA9"/>
    <w:rsid w:val="006B3080"/>
    <w:rsid w:val="006B32E8"/>
    <w:rsid w:val="006B37A7"/>
    <w:rsid w:val="006B3ADE"/>
    <w:rsid w:val="006B3F12"/>
    <w:rsid w:val="006B434E"/>
    <w:rsid w:val="006B47C3"/>
    <w:rsid w:val="006B4EFB"/>
    <w:rsid w:val="006B5294"/>
    <w:rsid w:val="006B5460"/>
    <w:rsid w:val="006B5739"/>
    <w:rsid w:val="006B6134"/>
    <w:rsid w:val="006B6BC8"/>
    <w:rsid w:val="006B6F21"/>
    <w:rsid w:val="006B6F50"/>
    <w:rsid w:val="006B7477"/>
    <w:rsid w:val="006B785A"/>
    <w:rsid w:val="006B7E7F"/>
    <w:rsid w:val="006C016B"/>
    <w:rsid w:val="006C0232"/>
    <w:rsid w:val="006C0C1B"/>
    <w:rsid w:val="006C0E5B"/>
    <w:rsid w:val="006C0FC5"/>
    <w:rsid w:val="006C13DC"/>
    <w:rsid w:val="006C189C"/>
    <w:rsid w:val="006C1E7D"/>
    <w:rsid w:val="006C2F7C"/>
    <w:rsid w:val="006C34F6"/>
    <w:rsid w:val="006C3636"/>
    <w:rsid w:val="006C3A6F"/>
    <w:rsid w:val="006C3C73"/>
    <w:rsid w:val="006C3D9C"/>
    <w:rsid w:val="006C43B9"/>
    <w:rsid w:val="006C4479"/>
    <w:rsid w:val="006C45D2"/>
    <w:rsid w:val="006C48B4"/>
    <w:rsid w:val="006C4BC0"/>
    <w:rsid w:val="006C4EE0"/>
    <w:rsid w:val="006C50DE"/>
    <w:rsid w:val="006C51DA"/>
    <w:rsid w:val="006C5446"/>
    <w:rsid w:val="006C56B9"/>
    <w:rsid w:val="006C57FE"/>
    <w:rsid w:val="006C5E27"/>
    <w:rsid w:val="006C6493"/>
    <w:rsid w:val="006C6959"/>
    <w:rsid w:val="006C6981"/>
    <w:rsid w:val="006C6BBA"/>
    <w:rsid w:val="006C6CA6"/>
    <w:rsid w:val="006C7018"/>
    <w:rsid w:val="006C747D"/>
    <w:rsid w:val="006C74CB"/>
    <w:rsid w:val="006D00DA"/>
    <w:rsid w:val="006D0292"/>
    <w:rsid w:val="006D0329"/>
    <w:rsid w:val="006D08D1"/>
    <w:rsid w:val="006D0BD2"/>
    <w:rsid w:val="006D12E0"/>
    <w:rsid w:val="006D171B"/>
    <w:rsid w:val="006D1BAF"/>
    <w:rsid w:val="006D1ECD"/>
    <w:rsid w:val="006D1F8D"/>
    <w:rsid w:val="006D2B06"/>
    <w:rsid w:val="006D3206"/>
    <w:rsid w:val="006D3269"/>
    <w:rsid w:val="006D3AF6"/>
    <w:rsid w:val="006D3BEB"/>
    <w:rsid w:val="006D43A5"/>
    <w:rsid w:val="006D46E9"/>
    <w:rsid w:val="006D4964"/>
    <w:rsid w:val="006D4CB8"/>
    <w:rsid w:val="006D4F49"/>
    <w:rsid w:val="006D509E"/>
    <w:rsid w:val="006D559E"/>
    <w:rsid w:val="006D5A8A"/>
    <w:rsid w:val="006D67F6"/>
    <w:rsid w:val="006D6B41"/>
    <w:rsid w:val="006D6DD2"/>
    <w:rsid w:val="006D7076"/>
    <w:rsid w:val="006D711B"/>
    <w:rsid w:val="006D797A"/>
    <w:rsid w:val="006E0679"/>
    <w:rsid w:val="006E0E05"/>
    <w:rsid w:val="006E10A6"/>
    <w:rsid w:val="006E11A7"/>
    <w:rsid w:val="006E1371"/>
    <w:rsid w:val="006E1F1D"/>
    <w:rsid w:val="006E23A3"/>
    <w:rsid w:val="006E26F0"/>
    <w:rsid w:val="006E29EC"/>
    <w:rsid w:val="006E3291"/>
    <w:rsid w:val="006E3B77"/>
    <w:rsid w:val="006E3E4E"/>
    <w:rsid w:val="006E3F86"/>
    <w:rsid w:val="006E3FAF"/>
    <w:rsid w:val="006E40F4"/>
    <w:rsid w:val="006E4345"/>
    <w:rsid w:val="006E496E"/>
    <w:rsid w:val="006E49BB"/>
    <w:rsid w:val="006E4C9A"/>
    <w:rsid w:val="006E4CA1"/>
    <w:rsid w:val="006E5106"/>
    <w:rsid w:val="006E623F"/>
    <w:rsid w:val="006E68C5"/>
    <w:rsid w:val="006E68C8"/>
    <w:rsid w:val="006E6900"/>
    <w:rsid w:val="006E74D6"/>
    <w:rsid w:val="006E77C5"/>
    <w:rsid w:val="006E7AC3"/>
    <w:rsid w:val="006F02A9"/>
    <w:rsid w:val="006F04B4"/>
    <w:rsid w:val="006F07E3"/>
    <w:rsid w:val="006F0F1F"/>
    <w:rsid w:val="006F130F"/>
    <w:rsid w:val="006F13AF"/>
    <w:rsid w:val="006F14CE"/>
    <w:rsid w:val="006F1C41"/>
    <w:rsid w:val="006F2161"/>
    <w:rsid w:val="006F238D"/>
    <w:rsid w:val="006F2A80"/>
    <w:rsid w:val="006F2CDF"/>
    <w:rsid w:val="006F2E16"/>
    <w:rsid w:val="006F3369"/>
    <w:rsid w:val="006F34BE"/>
    <w:rsid w:val="006F3764"/>
    <w:rsid w:val="006F3918"/>
    <w:rsid w:val="006F3A88"/>
    <w:rsid w:val="006F407D"/>
    <w:rsid w:val="006F467C"/>
    <w:rsid w:val="006F4CF4"/>
    <w:rsid w:val="006F512F"/>
    <w:rsid w:val="006F52F8"/>
    <w:rsid w:val="006F5670"/>
    <w:rsid w:val="006F5A48"/>
    <w:rsid w:val="006F5B39"/>
    <w:rsid w:val="006F61FA"/>
    <w:rsid w:val="006F62E2"/>
    <w:rsid w:val="006F6336"/>
    <w:rsid w:val="006F6AFA"/>
    <w:rsid w:val="006F6D3D"/>
    <w:rsid w:val="006F6DA6"/>
    <w:rsid w:val="006F70F6"/>
    <w:rsid w:val="006F7276"/>
    <w:rsid w:val="006F746E"/>
    <w:rsid w:val="0070001E"/>
    <w:rsid w:val="00700C13"/>
    <w:rsid w:val="00700D2A"/>
    <w:rsid w:val="00700EBF"/>
    <w:rsid w:val="00701114"/>
    <w:rsid w:val="0070135D"/>
    <w:rsid w:val="00701391"/>
    <w:rsid w:val="0070153E"/>
    <w:rsid w:val="00701B52"/>
    <w:rsid w:val="00701DAF"/>
    <w:rsid w:val="00701EA5"/>
    <w:rsid w:val="0070322A"/>
    <w:rsid w:val="007034E6"/>
    <w:rsid w:val="00704191"/>
    <w:rsid w:val="0070422D"/>
    <w:rsid w:val="00704469"/>
    <w:rsid w:val="00704789"/>
    <w:rsid w:val="00704DAE"/>
    <w:rsid w:val="00704EB5"/>
    <w:rsid w:val="00705937"/>
    <w:rsid w:val="00705B91"/>
    <w:rsid w:val="00705D3C"/>
    <w:rsid w:val="007068D7"/>
    <w:rsid w:val="00706B18"/>
    <w:rsid w:val="00706BDF"/>
    <w:rsid w:val="00706F8F"/>
    <w:rsid w:val="00707F06"/>
    <w:rsid w:val="007106AE"/>
    <w:rsid w:val="00710757"/>
    <w:rsid w:val="007117B4"/>
    <w:rsid w:val="00711824"/>
    <w:rsid w:val="007118C9"/>
    <w:rsid w:val="00711935"/>
    <w:rsid w:val="00712224"/>
    <w:rsid w:val="00712477"/>
    <w:rsid w:val="007126FA"/>
    <w:rsid w:val="00712839"/>
    <w:rsid w:val="0071284E"/>
    <w:rsid w:val="00712FDF"/>
    <w:rsid w:val="00713D45"/>
    <w:rsid w:val="007143E5"/>
    <w:rsid w:val="007144B2"/>
    <w:rsid w:val="007147E4"/>
    <w:rsid w:val="0071496C"/>
    <w:rsid w:val="00714B4C"/>
    <w:rsid w:val="00714B50"/>
    <w:rsid w:val="00714C82"/>
    <w:rsid w:val="00714D1C"/>
    <w:rsid w:val="00715332"/>
    <w:rsid w:val="0071579C"/>
    <w:rsid w:val="00715FAD"/>
    <w:rsid w:val="007160C1"/>
    <w:rsid w:val="007161CC"/>
    <w:rsid w:val="0071626E"/>
    <w:rsid w:val="00716472"/>
    <w:rsid w:val="00716638"/>
    <w:rsid w:val="00716994"/>
    <w:rsid w:val="00716E38"/>
    <w:rsid w:val="00716F3E"/>
    <w:rsid w:val="0071783B"/>
    <w:rsid w:val="00717B1D"/>
    <w:rsid w:val="0072011B"/>
    <w:rsid w:val="007205C3"/>
    <w:rsid w:val="00720873"/>
    <w:rsid w:val="00720AA8"/>
    <w:rsid w:val="00720AEA"/>
    <w:rsid w:val="00720BE6"/>
    <w:rsid w:val="00720C35"/>
    <w:rsid w:val="007211B0"/>
    <w:rsid w:val="00721436"/>
    <w:rsid w:val="00721516"/>
    <w:rsid w:val="00721788"/>
    <w:rsid w:val="007219EC"/>
    <w:rsid w:val="00723042"/>
    <w:rsid w:val="007230F5"/>
    <w:rsid w:val="00723278"/>
    <w:rsid w:val="007234C9"/>
    <w:rsid w:val="00723811"/>
    <w:rsid w:val="00723DD9"/>
    <w:rsid w:val="00723F00"/>
    <w:rsid w:val="00724328"/>
    <w:rsid w:val="00724599"/>
    <w:rsid w:val="007249B3"/>
    <w:rsid w:val="007249C4"/>
    <w:rsid w:val="00724DD6"/>
    <w:rsid w:val="00724EC3"/>
    <w:rsid w:val="007256A8"/>
    <w:rsid w:val="00725C7D"/>
    <w:rsid w:val="00726048"/>
    <w:rsid w:val="0072632F"/>
    <w:rsid w:val="0072659B"/>
    <w:rsid w:val="0072707B"/>
    <w:rsid w:val="00727218"/>
    <w:rsid w:val="0072736A"/>
    <w:rsid w:val="00727A16"/>
    <w:rsid w:val="00727B8F"/>
    <w:rsid w:val="00727C24"/>
    <w:rsid w:val="007303F6"/>
    <w:rsid w:val="00730E3C"/>
    <w:rsid w:val="007319D2"/>
    <w:rsid w:val="00731F25"/>
    <w:rsid w:val="00731F72"/>
    <w:rsid w:val="0073223C"/>
    <w:rsid w:val="0073232C"/>
    <w:rsid w:val="00732A8E"/>
    <w:rsid w:val="00732C2E"/>
    <w:rsid w:val="00732FEC"/>
    <w:rsid w:val="007331F5"/>
    <w:rsid w:val="007335E8"/>
    <w:rsid w:val="0073370E"/>
    <w:rsid w:val="00733907"/>
    <w:rsid w:val="00733C68"/>
    <w:rsid w:val="00733CCD"/>
    <w:rsid w:val="00733DC6"/>
    <w:rsid w:val="00733E5D"/>
    <w:rsid w:val="00734858"/>
    <w:rsid w:val="00734E72"/>
    <w:rsid w:val="007351CB"/>
    <w:rsid w:val="0073539B"/>
    <w:rsid w:val="007353ED"/>
    <w:rsid w:val="00735CF8"/>
    <w:rsid w:val="00735E39"/>
    <w:rsid w:val="007360C6"/>
    <w:rsid w:val="0073626B"/>
    <w:rsid w:val="007363C2"/>
    <w:rsid w:val="007367B5"/>
    <w:rsid w:val="00736B03"/>
    <w:rsid w:val="007371AE"/>
    <w:rsid w:val="00737277"/>
    <w:rsid w:val="007401C2"/>
    <w:rsid w:val="00740F48"/>
    <w:rsid w:val="00742533"/>
    <w:rsid w:val="00742CC7"/>
    <w:rsid w:val="007431E2"/>
    <w:rsid w:val="0074354C"/>
    <w:rsid w:val="007439ED"/>
    <w:rsid w:val="007441C3"/>
    <w:rsid w:val="007441FE"/>
    <w:rsid w:val="0074455F"/>
    <w:rsid w:val="00744AC7"/>
    <w:rsid w:val="00744D72"/>
    <w:rsid w:val="00745037"/>
    <w:rsid w:val="0074526E"/>
    <w:rsid w:val="007454CD"/>
    <w:rsid w:val="0074586C"/>
    <w:rsid w:val="007459EF"/>
    <w:rsid w:val="00745B65"/>
    <w:rsid w:val="0074611A"/>
    <w:rsid w:val="00746983"/>
    <w:rsid w:val="00746ADE"/>
    <w:rsid w:val="00746E4F"/>
    <w:rsid w:val="00746FD4"/>
    <w:rsid w:val="00747320"/>
    <w:rsid w:val="0074756F"/>
    <w:rsid w:val="00747609"/>
    <w:rsid w:val="00747820"/>
    <w:rsid w:val="00747BF0"/>
    <w:rsid w:val="00750461"/>
    <w:rsid w:val="00750694"/>
    <w:rsid w:val="00750B2F"/>
    <w:rsid w:val="00751A12"/>
    <w:rsid w:val="00751DED"/>
    <w:rsid w:val="00752263"/>
    <w:rsid w:val="0075252B"/>
    <w:rsid w:val="00752AFE"/>
    <w:rsid w:val="00752DB5"/>
    <w:rsid w:val="00752E6C"/>
    <w:rsid w:val="00753199"/>
    <w:rsid w:val="0075355B"/>
    <w:rsid w:val="00753571"/>
    <w:rsid w:val="007543FD"/>
    <w:rsid w:val="007544BC"/>
    <w:rsid w:val="0075489E"/>
    <w:rsid w:val="007550D1"/>
    <w:rsid w:val="0075512A"/>
    <w:rsid w:val="007553DA"/>
    <w:rsid w:val="0075548E"/>
    <w:rsid w:val="00755570"/>
    <w:rsid w:val="0075582D"/>
    <w:rsid w:val="00755B95"/>
    <w:rsid w:val="00755D38"/>
    <w:rsid w:val="00755F20"/>
    <w:rsid w:val="00756166"/>
    <w:rsid w:val="0075622A"/>
    <w:rsid w:val="0075640B"/>
    <w:rsid w:val="0075674C"/>
    <w:rsid w:val="00756AEB"/>
    <w:rsid w:val="00756E76"/>
    <w:rsid w:val="00757799"/>
    <w:rsid w:val="007578EA"/>
    <w:rsid w:val="00757BED"/>
    <w:rsid w:val="00757F26"/>
    <w:rsid w:val="007601C3"/>
    <w:rsid w:val="007605C1"/>
    <w:rsid w:val="00760BCB"/>
    <w:rsid w:val="00760D69"/>
    <w:rsid w:val="00761264"/>
    <w:rsid w:val="007617C7"/>
    <w:rsid w:val="00761F60"/>
    <w:rsid w:val="0076218B"/>
    <w:rsid w:val="0076221B"/>
    <w:rsid w:val="00762316"/>
    <w:rsid w:val="00762352"/>
    <w:rsid w:val="00762B5D"/>
    <w:rsid w:val="0076342E"/>
    <w:rsid w:val="0076362D"/>
    <w:rsid w:val="007639E2"/>
    <w:rsid w:val="00763C5D"/>
    <w:rsid w:val="00763D92"/>
    <w:rsid w:val="007643FA"/>
    <w:rsid w:val="0076452D"/>
    <w:rsid w:val="00764781"/>
    <w:rsid w:val="00764E4C"/>
    <w:rsid w:val="00765484"/>
    <w:rsid w:val="00765543"/>
    <w:rsid w:val="00765854"/>
    <w:rsid w:val="00765C5B"/>
    <w:rsid w:val="00766120"/>
    <w:rsid w:val="00766314"/>
    <w:rsid w:val="007671C4"/>
    <w:rsid w:val="00767C42"/>
    <w:rsid w:val="00767C78"/>
    <w:rsid w:val="00767D82"/>
    <w:rsid w:val="00770161"/>
    <w:rsid w:val="007704AB"/>
    <w:rsid w:val="0077059A"/>
    <w:rsid w:val="007707BC"/>
    <w:rsid w:val="0077086A"/>
    <w:rsid w:val="00770C08"/>
    <w:rsid w:val="00770DEC"/>
    <w:rsid w:val="00771812"/>
    <w:rsid w:val="00771BD4"/>
    <w:rsid w:val="00772194"/>
    <w:rsid w:val="007721EE"/>
    <w:rsid w:val="00772327"/>
    <w:rsid w:val="00772BBF"/>
    <w:rsid w:val="00773341"/>
    <w:rsid w:val="00773403"/>
    <w:rsid w:val="007734A2"/>
    <w:rsid w:val="00773575"/>
    <w:rsid w:val="007739AF"/>
    <w:rsid w:val="00773B17"/>
    <w:rsid w:val="00774333"/>
    <w:rsid w:val="00774EEE"/>
    <w:rsid w:val="00774FC7"/>
    <w:rsid w:val="007756A4"/>
    <w:rsid w:val="00775EEF"/>
    <w:rsid w:val="00775FAF"/>
    <w:rsid w:val="00776192"/>
    <w:rsid w:val="00776767"/>
    <w:rsid w:val="007767A6"/>
    <w:rsid w:val="007767EE"/>
    <w:rsid w:val="00776D3A"/>
    <w:rsid w:val="00776F6D"/>
    <w:rsid w:val="00777148"/>
    <w:rsid w:val="007774F9"/>
    <w:rsid w:val="00777550"/>
    <w:rsid w:val="00777A62"/>
    <w:rsid w:val="0078007A"/>
    <w:rsid w:val="007801BA"/>
    <w:rsid w:val="007804CB"/>
    <w:rsid w:val="00780614"/>
    <w:rsid w:val="0078098A"/>
    <w:rsid w:val="00780B67"/>
    <w:rsid w:val="00781861"/>
    <w:rsid w:val="00781EBE"/>
    <w:rsid w:val="00782357"/>
    <w:rsid w:val="00782AF9"/>
    <w:rsid w:val="007843D5"/>
    <w:rsid w:val="00784CE4"/>
    <w:rsid w:val="00785028"/>
    <w:rsid w:val="0078528E"/>
    <w:rsid w:val="00785D3A"/>
    <w:rsid w:val="00785FDD"/>
    <w:rsid w:val="0078609D"/>
    <w:rsid w:val="00786276"/>
    <w:rsid w:val="0078638F"/>
    <w:rsid w:val="00786700"/>
    <w:rsid w:val="007868DD"/>
    <w:rsid w:val="0078698E"/>
    <w:rsid w:val="00786B9D"/>
    <w:rsid w:val="00786FFA"/>
    <w:rsid w:val="007873E9"/>
    <w:rsid w:val="0078743C"/>
    <w:rsid w:val="007877F7"/>
    <w:rsid w:val="00787B24"/>
    <w:rsid w:val="00790EAC"/>
    <w:rsid w:val="00791E63"/>
    <w:rsid w:val="007922A2"/>
    <w:rsid w:val="007923D9"/>
    <w:rsid w:val="00792448"/>
    <w:rsid w:val="00792457"/>
    <w:rsid w:val="007924B9"/>
    <w:rsid w:val="007924CB"/>
    <w:rsid w:val="00792D49"/>
    <w:rsid w:val="00792F74"/>
    <w:rsid w:val="00793105"/>
    <w:rsid w:val="00793185"/>
    <w:rsid w:val="0079329E"/>
    <w:rsid w:val="007938D6"/>
    <w:rsid w:val="00793A46"/>
    <w:rsid w:val="007940FA"/>
    <w:rsid w:val="007948C0"/>
    <w:rsid w:val="00794ADF"/>
    <w:rsid w:val="00794B75"/>
    <w:rsid w:val="00795413"/>
    <w:rsid w:val="00795459"/>
    <w:rsid w:val="0079551B"/>
    <w:rsid w:val="007959BF"/>
    <w:rsid w:val="00795AAF"/>
    <w:rsid w:val="00795E8A"/>
    <w:rsid w:val="00795F3D"/>
    <w:rsid w:val="00796144"/>
    <w:rsid w:val="00796854"/>
    <w:rsid w:val="0079696E"/>
    <w:rsid w:val="00796972"/>
    <w:rsid w:val="00796F9B"/>
    <w:rsid w:val="007A02CE"/>
    <w:rsid w:val="007A06D2"/>
    <w:rsid w:val="007A07A3"/>
    <w:rsid w:val="007A0B4F"/>
    <w:rsid w:val="007A1178"/>
    <w:rsid w:val="007A1387"/>
    <w:rsid w:val="007A1BF3"/>
    <w:rsid w:val="007A1BFD"/>
    <w:rsid w:val="007A1D8D"/>
    <w:rsid w:val="007A20ED"/>
    <w:rsid w:val="007A3AA4"/>
    <w:rsid w:val="007A3EDA"/>
    <w:rsid w:val="007A44F5"/>
    <w:rsid w:val="007A4917"/>
    <w:rsid w:val="007A4989"/>
    <w:rsid w:val="007A4BC4"/>
    <w:rsid w:val="007A4C36"/>
    <w:rsid w:val="007A4D21"/>
    <w:rsid w:val="007A4D97"/>
    <w:rsid w:val="007A4F92"/>
    <w:rsid w:val="007A554E"/>
    <w:rsid w:val="007A5688"/>
    <w:rsid w:val="007A6B53"/>
    <w:rsid w:val="007A6BF1"/>
    <w:rsid w:val="007A72F2"/>
    <w:rsid w:val="007A79B3"/>
    <w:rsid w:val="007A7BE5"/>
    <w:rsid w:val="007A7FC9"/>
    <w:rsid w:val="007B03D9"/>
    <w:rsid w:val="007B0553"/>
    <w:rsid w:val="007B06A5"/>
    <w:rsid w:val="007B0AD5"/>
    <w:rsid w:val="007B0FC2"/>
    <w:rsid w:val="007B1514"/>
    <w:rsid w:val="007B1602"/>
    <w:rsid w:val="007B1634"/>
    <w:rsid w:val="007B1707"/>
    <w:rsid w:val="007B17B1"/>
    <w:rsid w:val="007B1F9B"/>
    <w:rsid w:val="007B2221"/>
    <w:rsid w:val="007B26CA"/>
    <w:rsid w:val="007B2897"/>
    <w:rsid w:val="007B29EF"/>
    <w:rsid w:val="007B3641"/>
    <w:rsid w:val="007B380E"/>
    <w:rsid w:val="007B3E5C"/>
    <w:rsid w:val="007B4009"/>
    <w:rsid w:val="007B4337"/>
    <w:rsid w:val="007B4A1A"/>
    <w:rsid w:val="007B4B86"/>
    <w:rsid w:val="007B5665"/>
    <w:rsid w:val="007B5AAB"/>
    <w:rsid w:val="007B5DA7"/>
    <w:rsid w:val="007B67EA"/>
    <w:rsid w:val="007B6BC0"/>
    <w:rsid w:val="007B6EEC"/>
    <w:rsid w:val="007B78A6"/>
    <w:rsid w:val="007B7BB0"/>
    <w:rsid w:val="007B7F44"/>
    <w:rsid w:val="007C00B4"/>
    <w:rsid w:val="007C079E"/>
    <w:rsid w:val="007C0DE9"/>
    <w:rsid w:val="007C1482"/>
    <w:rsid w:val="007C2589"/>
    <w:rsid w:val="007C3148"/>
    <w:rsid w:val="007C36AE"/>
    <w:rsid w:val="007C4041"/>
    <w:rsid w:val="007C435D"/>
    <w:rsid w:val="007C4465"/>
    <w:rsid w:val="007C44A5"/>
    <w:rsid w:val="007C48B9"/>
    <w:rsid w:val="007C4BBD"/>
    <w:rsid w:val="007C57BB"/>
    <w:rsid w:val="007C5BA5"/>
    <w:rsid w:val="007C669A"/>
    <w:rsid w:val="007C70FD"/>
    <w:rsid w:val="007C73F4"/>
    <w:rsid w:val="007C7938"/>
    <w:rsid w:val="007D0E4C"/>
    <w:rsid w:val="007D0F22"/>
    <w:rsid w:val="007D11BF"/>
    <w:rsid w:val="007D1373"/>
    <w:rsid w:val="007D1490"/>
    <w:rsid w:val="007D158E"/>
    <w:rsid w:val="007D19F6"/>
    <w:rsid w:val="007D22C8"/>
    <w:rsid w:val="007D230B"/>
    <w:rsid w:val="007D23C5"/>
    <w:rsid w:val="007D29AA"/>
    <w:rsid w:val="007D2A93"/>
    <w:rsid w:val="007D2ABE"/>
    <w:rsid w:val="007D2BC2"/>
    <w:rsid w:val="007D2D25"/>
    <w:rsid w:val="007D31E5"/>
    <w:rsid w:val="007D3761"/>
    <w:rsid w:val="007D3C03"/>
    <w:rsid w:val="007D4288"/>
    <w:rsid w:val="007D42F2"/>
    <w:rsid w:val="007D4BCE"/>
    <w:rsid w:val="007D4C96"/>
    <w:rsid w:val="007D4DFF"/>
    <w:rsid w:val="007D514D"/>
    <w:rsid w:val="007D54E4"/>
    <w:rsid w:val="007D5689"/>
    <w:rsid w:val="007D5771"/>
    <w:rsid w:val="007D57D0"/>
    <w:rsid w:val="007D58C2"/>
    <w:rsid w:val="007D5A60"/>
    <w:rsid w:val="007D5AF1"/>
    <w:rsid w:val="007D5B25"/>
    <w:rsid w:val="007D5DF5"/>
    <w:rsid w:val="007D62D5"/>
    <w:rsid w:val="007D65C6"/>
    <w:rsid w:val="007D661E"/>
    <w:rsid w:val="007D67E5"/>
    <w:rsid w:val="007D7493"/>
    <w:rsid w:val="007D7A67"/>
    <w:rsid w:val="007E01E5"/>
    <w:rsid w:val="007E0C8E"/>
    <w:rsid w:val="007E105A"/>
    <w:rsid w:val="007E10C1"/>
    <w:rsid w:val="007E158C"/>
    <w:rsid w:val="007E18CD"/>
    <w:rsid w:val="007E1BC5"/>
    <w:rsid w:val="007E1BC8"/>
    <w:rsid w:val="007E27F4"/>
    <w:rsid w:val="007E3000"/>
    <w:rsid w:val="007E3276"/>
    <w:rsid w:val="007E3CF9"/>
    <w:rsid w:val="007E3DB0"/>
    <w:rsid w:val="007E42C8"/>
    <w:rsid w:val="007E4396"/>
    <w:rsid w:val="007E49F8"/>
    <w:rsid w:val="007E4B21"/>
    <w:rsid w:val="007E4B6B"/>
    <w:rsid w:val="007E4BA8"/>
    <w:rsid w:val="007E4C56"/>
    <w:rsid w:val="007E5122"/>
    <w:rsid w:val="007E54AC"/>
    <w:rsid w:val="007E56E6"/>
    <w:rsid w:val="007E5F20"/>
    <w:rsid w:val="007E64E9"/>
    <w:rsid w:val="007E68B9"/>
    <w:rsid w:val="007E68DD"/>
    <w:rsid w:val="007E6A6A"/>
    <w:rsid w:val="007E7123"/>
    <w:rsid w:val="007E73B6"/>
    <w:rsid w:val="007E73F2"/>
    <w:rsid w:val="007E7580"/>
    <w:rsid w:val="007E7645"/>
    <w:rsid w:val="007E7A10"/>
    <w:rsid w:val="007E7A36"/>
    <w:rsid w:val="007E7A4F"/>
    <w:rsid w:val="007F020A"/>
    <w:rsid w:val="007F0243"/>
    <w:rsid w:val="007F028D"/>
    <w:rsid w:val="007F08E7"/>
    <w:rsid w:val="007F0EDE"/>
    <w:rsid w:val="007F1069"/>
    <w:rsid w:val="007F129F"/>
    <w:rsid w:val="007F1504"/>
    <w:rsid w:val="007F16CD"/>
    <w:rsid w:val="007F1862"/>
    <w:rsid w:val="007F25F4"/>
    <w:rsid w:val="007F263C"/>
    <w:rsid w:val="007F2909"/>
    <w:rsid w:val="007F2B91"/>
    <w:rsid w:val="007F3CBB"/>
    <w:rsid w:val="007F3DD4"/>
    <w:rsid w:val="007F3EAF"/>
    <w:rsid w:val="007F3EE1"/>
    <w:rsid w:val="007F4295"/>
    <w:rsid w:val="007F43C9"/>
    <w:rsid w:val="007F470F"/>
    <w:rsid w:val="007F549F"/>
    <w:rsid w:val="007F57A6"/>
    <w:rsid w:val="007F5A31"/>
    <w:rsid w:val="007F5F10"/>
    <w:rsid w:val="007F6182"/>
    <w:rsid w:val="007F65BD"/>
    <w:rsid w:val="007F6605"/>
    <w:rsid w:val="007F6B73"/>
    <w:rsid w:val="007F71C7"/>
    <w:rsid w:val="007F7C8E"/>
    <w:rsid w:val="007F7DD9"/>
    <w:rsid w:val="00800060"/>
    <w:rsid w:val="008016AA"/>
    <w:rsid w:val="008017EE"/>
    <w:rsid w:val="00801D35"/>
    <w:rsid w:val="00801DAF"/>
    <w:rsid w:val="00801E38"/>
    <w:rsid w:val="008029BE"/>
    <w:rsid w:val="00802CB7"/>
    <w:rsid w:val="00803068"/>
    <w:rsid w:val="008032C1"/>
    <w:rsid w:val="00803460"/>
    <w:rsid w:val="00803722"/>
    <w:rsid w:val="00803D38"/>
    <w:rsid w:val="0080414A"/>
    <w:rsid w:val="00804D17"/>
    <w:rsid w:val="00804E76"/>
    <w:rsid w:val="00805060"/>
    <w:rsid w:val="00805DF8"/>
    <w:rsid w:val="008062D5"/>
    <w:rsid w:val="008063EC"/>
    <w:rsid w:val="00806577"/>
    <w:rsid w:val="00806AC6"/>
    <w:rsid w:val="00806F93"/>
    <w:rsid w:val="0080729B"/>
    <w:rsid w:val="00807B9E"/>
    <w:rsid w:val="00810878"/>
    <w:rsid w:val="00810C97"/>
    <w:rsid w:val="00810DF5"/>
    <w:rsid w:val="0081180A"/>
    <w:rsid w:val="00811E26"/>
    <w:rsid w:val="008123C6"/>
    <w:rsid w:val="008130E6"/>
    <w:rsid w:val="00813195"/>
    <w:rsid w:val="0081341E"/>
    <w:rsid w:val="0081378A"/>
    <w:rsid w:val="00813AE0"/>
    <w:rsid w:val="00813C74"/>
    <w:rsid w:val="00813DCD"/>
    <w:rsid w:val="008146B0"/>
    <w:rsid w:val="008150F7"/>
    <w:rsid w:val="00815921"/>
    <w:rsid w:val="00816621"/>
    <w:rsid w:val="0081667E"/>
    <w:rsid w:val="00816A05"/>
    <w:rsid w:val="00816C91"/>
    <w:rsid w:val="00817942"/>
    <w:rsid w:val="00820052"/>
    <w:rsid w:val="00820BE4"/>
    <w:rsid w:val="00820CA7"/>
    <w:rsid w:val="00820EC3"/>
    <w:rsid w:val="00821054"/>
    <w:rsid w:val="00821C47"/>
    <w:rsid w:val="00822382"/>
    <w:rsid w:val="008223CA"/>
    <w:rsid w:val="00822A1E"/>
    <w:rsid w:val="008236FE"/>
    <w:rsid w:val="00823730"/>
    <w:rsid w:val="00823890"/>
    <w:rsid w:val="00823A20"/>
    <w:rsid w:val="00823FC9"/>
    <w:rsid w:val="008242AC"/>
    <w:rsid w:val="0082445E"/>
    <w:rsid w:val="008245D6"/>
    <w:rsid w:val="00824F3B"/>
    <w:rsid w:val="00825443"/>
    <w:rsid w:val="00825515"/>
    <w:rsid w:val="0082597A"/>
    <w:rsid w:val="0082601B"/>
    <w:rsid w:val="008264E2"/>
    <w:rsid w:val="0082690E"/>
    <w:rsid w:val="00826C5A"/>
    <w:rsid w:val="008274A7"/>
    <w:rsid w:val="00827602"/>
    <w:rsid w:val="0082793A"/>
    <w:rsid w:val="0082795B"/>
    <w:rsid w:val="008279A1"/>
    <w:rsid w:val="008300F6"/>
    <w:rsid w:val="0083021D"/>
    <w:rsid w:val="00830489"/>
    <w:rsid w:val="008304A3"/>
    <w:rsid w:val="00830739"/>
    <w:rsid w:val="00830E6E"/>
    <w:rsid w:val="0083108B"/>
    <w:rsid w:val="008312C7"/>
    <w:rsid w:val="008315AE"/>
    <w:rsid w:val="008315E2"/>
    <w:rsid w:val="00831CE6"/>
    <w:rsid w:val="00831FE2"/>
    <w:rsid w:val="008325C4"/>
    <w:rsid w:val="00832D17"/>
    <w:rsid w:val="00832EE8"/>
    <w:rsid w:val="008330F0"/>
    <w:rsid w:val="00833410"/>
    <w:rsid w:val="00833726"/>
    <w:rsid w:val="00834297"/>
    <w:rsid w:val="008343A3"/>
    <w:rsid w:val="00834456"/>
    <w:rsid w:val="00834491"/>
    <w:rsid w:val="0083469A"/>
    <w:rsid w:val="00834E45"/>
    <w:rsid w:val="00835188"/>
    <w:rsid w:val="0083561C"/>
    <w:rsid w:val="00835B08"/>
    <w:rsid w:val="008363A2"/>
    <w:rsid w:val="0083697D"/>
    <w:rsid w:val="00836FB8"/>
    <w:rsid w:val="0083734E"/>
    <w:rsid w:val="00837F9C"/>
    <w:rsid w:val="00837FFD"/>
    <w:rsid w:val="0084038D"/>
    <w:rsid w:val="00840440"/>
    <w:rsid w:val="0084165C"/>
    <w:rsid w:val="00841E42"/>
    <w:rsid w:val="00841E77"/>
    <w:rsid w:val="008421C6"/>
    <w:rsid w:val="00842C29"/>
    <w:rsid w:val="008430A8"/>
    <w:rsid w:val="00843722"/>
    <w:rsid w:val="00843B74"/>
    <w:rsid w:val="00843D0E"/>
    <w:rsid w:val="008441DF"/>
    <w:rsid w:val="008442DD"/>
    <w:rsid w:val="008442EF"/>
    <w:rsid w:val="00844561"/>
    <w:rsid w:val="008449FE"/>
    <w:rsid w:val="00844B8D"/>
    <w:rsid w:val="00844DB2"/>
    <w:rsid w:val="00844FA5"/>
    <w:rsid w:val="00845212"/>
    <w:rsid w:val="008452FB"/>
    <w:rsid w:val="00845427"/>
    <w:rsid w:val="00845947"/>
    <w:rsid w:val="00845BEB"/>
    <w:rsid w:val="00845FF8"/>
    <w:rsid w:val="00846D0E"/>
    <w:rsid w:val="00847774"/>
    <w:rsid w:val="008501BB"/>
    <w:rsid w:val="00850265"/>
    <w:rsid w:val="00850281"/>
    <w:rsid w:val="0085032A"/>
    <w:rsid w:val="008509BB"/>
    <w:rsid w:val="00850AAF"/>
    <w:rsid w:val="00851652"/>
    <w:rsid w:val="00852529"/>
    <w:rsid w:val="00852587"/>
    <w:rsid w:val="008525A6"/>
    <w:rsid w:val="008531D8"/>
    <w:rsid w:val="008533A5"/>
    <w:rsid w:val="00853453"/>
    <w:rsid w:val="0085366F"/>
    <w:rsid w:val="008536A9"/>
    <w:rsid w:val="008536C4"/>
    <w:rsid w:val="00853864"/>
    <w:rsid w:val="00854500"/>
    <w:rsid w:val="008545C0"/>
    <w:rsid w:val="0085464B"/>
    <w:rsid w:val="00854670"/>
    <w:rsid w:val="0085473C"/>
    <w:rsid w:val="00854CC3"/>
    <w:rsid w:val="0085527C"/>
    <w:rsid w:val="008553D0"/>
    <w:rsid w:val="008555B8"/>
    <w:rsid w:val="00855892"/>
    <w:rsid w:val="008558F0"/>
    <w:rsid w:val="00855F0E"/>
    <w:rsid w:val="0085671A"/>
    <w:rsid w:val="00856C7C"/>
    <w:rsid w:val="00856CA1"/>
    <w:rsid w:val="00857233"/>
    <w:rsid w:val="00857422"/>
    <w:rsid w:val="00857636"/>
    <w:rsid w:val="00857662"/>
    <w:rsid w:val="008577F9"/>
    <w:rsid w:val="00857987"/>
    <w:rsid w:val="00857D44"/>
    <w:rsid w:val="008601A8"/>
    <w:rsid w:val="00860B82"/>
    <w:rsid w:val="00860B9F"/>
    <w:rsid w:val="00860F1C"/>
    <w:rsid w:val="0086104B"/>
    <w:rsid w:val="00861162"/>
    <w:rsid w:val="00861BB9"/>
    <w:rsid w:val="00861BC1"/>
    <w:rsid w:val="00861E11"/>
    <w:rsid w:val="00861E98"/>
    <w:rsid w:val="008621F7"/>
    <w:rsid w:val="00862573"/>
    <w:rsid w:val="00862833"/>
    <w:rsid w:val="00862E3E"/>
    <w:rsid w:val="00862F19"/>
    <w:rsid w:val="008632ED"/>
    <w:rsid w:val="0086366E"/>
    <w:rsid w:val="0086387F"/>
    <w:rsid w:val="00863D8A"/>
    <w:rsid w:val="0086453C"/>
    <w:rsid w:val="0086515A"/>
    <w:rsid w:val="00865B22"/>
    <w:rsid w:val="00865BCD"/>
    <w:rsid w:val="008663AF"/>
    <w:rsid w:val="008665F8"/>
    <w:rsid w:val="0086678B"/>
    <w:rsid w:val="0086756F"/>
    <w:rsid w:val="00870102"/>
    <w:rsid w:val="00870474"/>
    <w:rsid w:val="0087050B"/>
    <w:rsid w:val="00870FAD"/>
    <w:rsid w:val="008710C7"/>
    <w:rsid w:val="00871143"/>
    <w:rsid w:val="00871630"/>
    <w:rsid w:val="0087186B"/>
    <w:rsid w:val="00871C21"/>
    <w:rsid w:val="00871ED1"/>
    <w:rsid w:val="00871EF7"/>
    <w:rsid w:val="008722D4"/>
    <w:rsid w:val="0087272A"/>
    <w:rsid w:val="00872B2F"/>
    <w:rsid w:val="00872CB4"/>
    <w:rsid w:val="00872D86"/>
    <w:rsid w:val="00873593"/>
    <w:rsid w:val="00873A4D"/>
    <w:rsid w:val="00874952"/>
    <w:rsid w:val="00874B17"/>
    <w:rsid w:val="00874D49"/>
    <w:rsid w:val="0087515D"/>
    <w:rsid w:val="00875DAC"/>
    <w:rsid w:val="00875E52"/>
    <w:rsid w:val="00876215"/>
    <w:rsid w:val="008764D8"/>
    <w:rsid w:val="008766EC"/>
    <w:rsid w:val="00876E06"/>
    <w:rsid w:val="00876F16"/>
    <w:rsid w:val="00876F95"/>
    <w:rsid w:val="008770E6"/>
    <w:rsid w:val="008771A7"/>
    <w:rsid w:val="0087740F"/>
    <w:rsid w:val="00877A06"/>
    <w:rsid w:val="00877B9D"/>
    <w:rsid w:val="008802F4"/>
    <w:rsid w:val="00880542"/>
    <w:rsid w:val="008805EE"/>
    <w:rsid w:val="00880883"/>
    <w:rsid w:val="00881269"/>
    <w:rsid w:val="00881657"/>
    <w:rsid w:val="008818E7"/>
    <w:rsid w:val="00881A22"/>
    <w:rsid w:val="0088224F"/>
    <w:rsid w:val="00882331"/>
    <w:rsid w:val="0088243F"/>
    <w:rsid w:val="0088282E"/>
    <w:rsid w:val="008829D0"/>
    <w:rsid w:val="00882EE8"/>
    <w:rsid w:val="00883122"/>
    <w:rsid w:val="00883574"/>
    <w:rsid w:val="008838AE"/>
    <w:rsid w:val="00883C8C"/>
    <w:rsid w:val="008842CD"/>
    <w:rsid w:val="00884A82"/>
    <w:rsid w:val="008851DC"/>
    <w:rsid w:val="0088559B"/>
    <w:rsid w:val="0088580D"/>
    <w:rsid w:val="008858FA"/>
    <w:rsid w:val="008861AD"/>
    <w:rsid w:val="0088645C"/>
    <w:rsid w:val="008865F7"/>
    <w:rsid w:val="008867FA"/>
    <w:rsid w:val="00886A6F"/>
    <w:rsid w:val="00886E4E"/>
    <w:rsid w:val="00886FB4"/>
    <w:rsid w:val="0088702C"/>
    <w:rsid w:val="00887189"/>
    <w:rsid w:val="00887237"/>
    <w:rsid w:val="008872B2"/>
    <w:rsid w:val="00887450"/>
    <w:rsid w:val="00887873"/>
    <w:rsid w:val="00887988"/>
    <w:rsid w:val="00887B8F"/>
    <w:rsid w:val="00890AB0"/>
    <w:rsid w:val="00890B21"/>
    <w:rsid w:val="00890BA2"/>
    <w:rsid w:val="00890CF4"/>
    <w:rsid w:val="0089100D"/>
    <w:rsid w:val="00891309"/>
    <w:rsid w:val="0089163A"/>
    <w:rsid w:val="00891651"/>
    <w:rsid w:val="0089196E"/>
    <w:rsid w:val="008920FD"/>
    <w:rsid w:val="00892340"/>
    <w:rsid w:val="00893064"/>
    <w:rsid w:val="00893282"/>
    <w:rsid w:val="00893AB3"/>
    <w:rsid w:val="00893BC0"/>
    <w:rsid w:val="00893EFC"/>
    <w:rsid w:val="00894433"/>
    <w:rsid w:val="008949EC"/>
    <w:rsid w:val="00894D99"/>
    <w:rsid w:val="00894FA5"/>
    <w:rsid w:val="008952B0"/>
    <w:rsid w:val="00895697"/>
    <w:rsid w:val="00895DEC"/>
    <w:rsid w:val="00895F07"/>
    <w:rsid w:val="0089639A"/>
    <w:rsid w:val="0089646C"/>
    <w:rsid w:val="008967ED"/>
    <w:rsid w:val="00896885"/>
    <w:rsid w:val="00896971"/>
    <w:rsid w:val="00896BA1"/>
    <w:rsid w:val="008A0000"/>
    <w:rsid w:val="008A07C3"/>
    <w:rsid w:val="008A08F4"/>
    <w:rsid w:val="008A0B9E"/>
    <w:rsid w:val="008A12B9"/>
    <w:rsid w:val="008A1303"/>
    <w:rsid w:val="008A1500"/>
    <w:rsid w:val="008A2142"/>
    <w:rsid w:val="008A2AB8"/>
    <w:rsid w:val="008A3204"/>
    <w:rsid w:val="008A363F"/>
    <w:rsid w:val="008A37F1"/>
    <w:rsid w:val="008A384F"/>
    <w:rsid w:val="008A3A41"/>
    <w:rsid w:val="008A3AC7"/>
    <w:rsid w:val="008A3BB5"/>
    <w:rsid w:val="008A4CC6"/>
    <w:rsid w:val="008A54D4"/>
    <w:rsid w:val="008A5853"/>
    <w:rsid w:val="008A5F2E"/>
    <w:rsid w:val="008A63A2"/>
    <w:rsid w:val="008A656A"/>
    <w:rsid w:val="008A6A73"/>
    <w:rsid w:val="008A6C2B"/>
    <w:rsid w:val="008A73EA"/>
    <w:rsid w:val="008A7880"/>
    <w:rsid w:val="008A7A42"/>
    <w:rsid w:val="008A7A5E"/>
    <w:rsid w:val="008A7D7A"/>
    <w:rsid w:val="008A7F07"/>
    <w:rsid w:val="008B0974"/>
    <w:rsid w:val="008B133F"/>
    <w:rsid w:val="008B153B"/>
    <w:rsid w:val="008B16F2"/>
    <w:rsid w:val="008B193E"/>
    <w:rsid w:val="008B209D"/>
    <w:rsid w:val="008B23AA"/>
    <w:rsid w:val="008B2775"/>
    <w:rsid w:val="008B2C39"/>
    <w:rsid w:val="008B2C86"/>
    <w:rsid w:val="008B374F"/>
    <w:rsid w:val="008B401F"/>
    <w:rsid w:val="008B45B7"/>
    <w:rsid w:val="008B47DD"/>
    <w:rsid w:val="008B4FAA"/>
    <w:rsid w:val="008B538E"/>
    <w:rsid w:val="008B5862"/>
    <w:rsid w:val="008B5AD2"/>
    <w:rsid w:val="008B6112"/>
    <w:rsid w:val="008B6637"/>
    <w:rsid w:val="008B66C8"/>
    <w:rsid w:val="008B6A58"/>
    <w:rsid w:val="008B6DEB"/>
    <w:rsid w:val="008B6F6A"/>
    <w:rsid w:val="008B6FBA"/>
    <w:rsid w:val="008B7560"/>
    <w:rsid w:val="008B75E1"/>
    <w:rsid w:val="008B7A5C"/>
    <w:rsid w:val="008B7B30"/>
    <w:rsid w:val="008C00F8"/>
    <w:rsid w:val="008C0347"/>
    <w:rsid w:val="008C0439"/>
    <w:rsid w:val="008C0778"/>
    <w:rsid w:val="008C094A"/>
    <w:rsid w:val="008C0DB1"/>
    <w:rsid w:val="008C1388"/>
    <w:rsid w:val="008C169E"/>
    <w:rsid w:val="008C1998"/>
    <w:rsid w:val="008C19DF"/>
    <w:rsid w:val="008C1A07"/>
    <w:rsid w:val="008C1B5C"/>
    <w:rsid w:val="008C1C73"/>
    <w:rsid w:val="008C1D26"/>
    <w:rsid w:val="008C1F25"/>
    <w:rsid w:val="008C242B"/>
    <w:rsid w:val="008C2A12"/>
    <w:rsid w:val="008C30B4"/>
    <w:rsid w:val="008C341D"/>
    <w:rsid w:val="008C3B54"/>
    <w:rsid w:val="008C3F3B"/>
    <w:rsid w:val="008C40B4"/>
    <w:rsid w:val="008C4114"/>
    <w:rsid w:val="008C41BA"/>
    <w:rsid w:val="008C42DC"/>
    <w:rsid w:val="008C48DF"/>
    <w:rsid w:val="008C53E9"/>
    <w:rsid w:val="008C5407"/>
    <w:rsid w:val="008C55A0"/>
    <w:rsid w:val="008C5A4B"/>
    <w:rsid w:val="008C5B0F"/>
    <w:rsid w:val="008C5EF4"/>
    <w:rsid w:val="008C666D"/>
    <w:rsid w:val="008C6835"/>
    <w:rsid w:val="008C6C2D"/>
    <w:rsid w:val="008C7172"/>
    <w:rsid w:val="008C7289"/>
    <w:rsid w:val="008C789C"/>
    <w:rsid w:val="008C7A03"/>
    <w:rsid w:val="008D0E74"/>
    <w:rsid w:val="008D134B"/>
    <w:rsid w:val="008D1408"/>
    <w:rsid w:val="008D2074"/>
    <w:rsid w:val="008D20BC"/>
    <w:rsid w:val="008D2336"/>
    <w:rsid w:val="008D2404"/>
    <w:rsid w:val="008D27AD"/>
    <w:rsid w:val="008D28DC"/>
    <w:rsid w:val="008D2C91"/>
    <w:rsid w:val="008D2FCA"/>
    <w:rsid w:val="008D3098"/>
    <w:rsid w:val="008D310E"/>
    <w:rsid w:val="008D31AE"/>
    <w:rsid w:val="008D3574"/>
    <w:rsid w:val="008D3A5F"/>
    <w:rsid w:val="008D3B54"/>
    <w:rsid w:val="008D3CAF"/>
    <w:rsid w:val="008D40AC"/>
    <w:rsid w:val="008D472F"/>
    <w:rsid w:val="008D4893"/>
    <w:rsid w:val="008D48D2"/>
    <w:rsid w:val="008D5137"/>
    <w:rsid w:val="008D5349"/>
    <w:rsid w:val="008D57F5"/>
    <w:rsid w:val="008D5913"/>
    <w:rsid w:val="008D5E6A"/>
    <w:rsid w:val="008D63E0"/>
    <w:rsid w:val="008D64A8"/>
    <w:rsid w:val="008D68CE"/>
    <w:rsid w:val="008D6E8A"/>
    <w:rsid w:val="008D719B"/>
    <w:rsid w:val="008D7250"/>
    <w:rsid w:val="008D7951"/>
    <w:rsid w:val="008E0224"/>
    <w:rsid w:val="008E04E5"/>
    <w:rsid w:val="008E05E0"/>
    <w:rsid w:val="008E05EB"/>
    <w:rsid w:val="008E05FF"/>
    <w:rsid w:val="008E0A07"/>
    <w:rsid w:val="008E110E"/>
    <w:rsid w:val="008E1391"/>
    <w:rsid w:val="008E1407"/>
    <w:rsid w:val="008E198D"/>
    <w:rsid w:val="008E1CDE"/>
    <w:rsid w:val="008E25A5"/>
    <w:rsid w:val="008E2B37"/>
    <w:rsid w:val="008E2F18"/>
    <w:rsid w:val="008E2FF6"/>
    <w:rsid w:val="008E38E8"/>
    <w:rsid w:val="008E3CC6"/>
    <w:rsid w:val="008E3E9D"/>
    <w:rsid w:val="008E3EDB"/>
    <w:rsid w:val="008E408D"/>
    <w:rsid w:val="008E40AC"/>
    <w:rsid w:val="008E456D"/>
    <w:rsid w:val="008E5018"/>
    <w:rsid w:val="008E5645"/>
    <w:rsid w:val="008E56F9"/>
    <w:rsid w:val="008E5838"/>
    <w:rsid w:val="008E5D45"/>
    <w:rsid w:val="008E6117"/>
    <w:rsid w:val="008E65DC"/>
    <w:rsid w:val="008E6733"/>
    <w:rsid w:val="008E677D"/>
    <w:rsid w:val="008E698C"/>
    <w:rsid w:val="008E6B4B"/>
    <w:rsid w:val="008E751C"/>
    <w:rsid w:val="008E75C3"/>
    <w:rsid w:val="008E76D0"/>
    <w:rsid w:val="008E7979"/>
    <w:rsid w:val="008E7CA5"/>
    <w:rsid w:val="008F04E9"/>
    <w:rsid w:val="008F0815"/>
    <w:rsid w:val="008F0BEC"/>
    <w:rsid w:val="008F1214"/>
    <w:rsid w:val="008F14DD"/>
    <w:rsid w:val="008F1554"/>
    <w:rsid w:val="008F18CF"/>
    <w:rsid w:val="008F22C1"/>
    <w:rsid w:val="008F23A0"/>
    <w:rsid w:val="008F270D"/>
    <w:rsid w:val="008F2A59"/>
    <w:rsid w:val="008F2E2E"/>
    <w:rsid w:val="008F3108"/>
    <w:rsid w:val="008F31B4"/>
    <w:rsid w:val="008F324B"/>
    <w:rsid w:val="008F3575"/>
    <w:rsid w:val="008F3852"/>
    <w:rsid w:val="008F38D7"/>
    <w:rsid w:val="008F3A6E"/>
    <w:rsid w:val="008F3C42"/>
    <w:rsid w:val="008F4002"/>
    <w:rsid w:val="008F4028"/>
    <w:rsid w:val="008F4554"/>
    <w:rsid w:val="008F4A16"/>
    <w:rsid w:val="008F4CC4"/>
    <w:rsid w:val="008F53D8"/>
    <w:rsid w:val="008F5914"/>
    <w:rsid w:val="008F59B5"/>
    <w:rsid w:val="008F5F75"/>
    <w:rsid w:val="008F6009"/>
    <w:rsid w:val="008F630C"/>
    <w:rsid w:val="008F6985"/>
    <w:rsid w:val="008F7320"/>
    <w:rsid w:val="008F73D0"/>
    <w:rsid w:val="008F74EB"/>
    <w:rsid w:val="008F7657"/>
    <w:rsid w:val="008F772E"/>
    <w:rsid w:val="008F7864"/>
    <w:rsid w:val="008F7AF8"/>
    <w:rsid w:val="008F7C04"/>
    <w:rsid w:val="00900130"/>
    <w:rsid w:val="0090055F"/>
    <w:rsid w:val="009007D1"/>
    <w:rsid w:val="00900885"/>
    <w:rsid w:val="00901D65"/>
    <w:rsid w:val="00902480"/>
    <w:rsid w:val="00902BD9"/>
    <w:rsid w:val="009030E7"/>
    <w:rsid w:val="009033CC"/>
    <w:rsid w:val="009037EA"/>
    <w:rsid w:val="00903B7E"/>
    <w:rsid w:val="0090412E"/>
    <w:rsid w:val="009041DE"/>
    <w:rsid w:val="0090484A"/>
    <w:rsid w:val="00905146"/>
    <w:rsid w:val="00905281"/>
    <w:rsid w:val="00905593"/>
    <w:rsid w:val="0090565B"/>
    <w:rsid w:val="00905845"/>
    <w:rsid w:val="009058AD"/>
    <w:rsid w:val="00905FF4"/>
    <w:rsid w:val="00906261"/>
    <w:rsid w:val="0090652E"/>
    <w:rsid w:val="009069C4"/>
    <w:rsid w:val="00906B20"/>
    <w:rsid w:val="00906E6F"/>
    <w:rsid w:val="00906F0D"/>
    <w:rsid w:val="00907033"/>
    <w:rsid w:val="00907304"/>
    <w:rsid w:val="00907462"/>
    <w:rsid w:val="0090783F"/>
    <w:rsid w:val="00907E79"/>
    <w:rsid w:val="00910531"/>
    <w:rsid w:val="009109F2"/>
    <w:rsid w:val="00910B12"/>
    <w:rsid w:val="00910C57"/>
    <w:rsid w:val="00910EE4"/>
    <w:rsid w:val="00911322"/>
    <w:rsid w:val="00911A09"/>
    <w:rsid w:val="00911A47"/>
    <w:rsid w:val="00911CDE"/>
    <w:rsid w:val="00911E12"/>
    <w:rsid w:val="00911F6F"/>
    <w:rsid w:val="00912156"/>
    <w:rsid w:val="009122EB"/>
    <w:rsid w:val="009125D4"/>
    <w:rsid w:val="009128AC"/>
    <w:rsid w:val="00912B15"/>
    <w:rsid w:val="00912D82"/>
    <w:rsid w:val="00912F41"/>
    <w:rsid w:val="0091380D"/>
    <w:rsid w:val="00913D56"/>
    <w:rsid w:val="00913DB5"/>
    <w:rsid w:val="00913E93"/>
    <w:rsid w:val="00914E8D"/>
    <w:rsid w:val="00914FDA"/>
    <w:rsid w:val="00915396"/>
    <w:rsid w:val="009154AF"/>
    <w:rsid w:val="0091567F"/>
    <w:rsid w:val="00915FBA"/>
    <w:rsid w:val="00916180"/>
    <w:rsid w:val="009162CD"/>
    <w:rsid w:val="00916410"/>
    <w:rsid w:val="0091689D"/>
    <w:rsid w:val="00916EA3"/>
    <w:rsid w:val="0092021D"/>
    <w:rsid w:val="00920547"/>
    <w:rsid w:val="0092073E"/>
    <w:rsid w:val="00920BBF"/>
    <w:rsid w:val="00920DA7"/>
    <w:rsid w:val="00920DB7"/>
    <w:rsid w:val="0092117B"/>
    <w:rsid w:val="009213D7"/>
    <w:rsid w:val="00921515"/>
    <w:rsid w:val="00921665"/>
    <w:rsid w:val="0092196E"/>
    <w:rsid w:val="009219A0"/>
    <w:rsid w:val="00921CBD"/>
    <w:rsid w:val="00921DC3"/>
    <w:rsid w:val="009224B8"/>
    <w:rsid w:val="00922FF4"/>
    <w:rsid w:val="00923302"/>
    <w:rsid w:val="0092396D"/>
    <w:rsid w:val="009239E8"/>
    <w:rsid w:val="00923F3D"/>
    <w:rsid w:val="0092463E"/>
    <w:rsid w:val="00924E4A"/>
    <w:rsid w:val="00925095"/>
    <w:rsid w:val="00925228"/>
    <w:rsid w:val="00925466"/>
    <w:rsid w:val="00925971"/>
    <w:rsid w:val="00925B4C"/>
    <w:rsid w:val="00925E6C"/>
    <w:rsid w:val="00926170"/>
    <w:rsid w:val="009265A6"/>
    <w:rsid w:val="00926660"/>
    <w:rsid w:val="00926BA8"/>
    <w:rsid w:val="00926BEA"/>
    <w:rsid w:val="00926CFB"/>
    <w:rsid w:val="00926D17"/>
    <w:rsid w:val="00926E05"/>
    <w:rsid w:val="009270F3"/>
    <w:rsid w:val="00927217"/>
    <w:rsid w:val="00927359"/>
    <w:rsid w:val="0093002C"/>
    <w:rsid w:val="0093037C"/>
    <w:rsid w:val="00931239"/>
    <w:rsid w:val="00932332"/>
    <w:rsid w:val="0093260B"/>
    <w:rsid w:val="009327D7"/>
    <w:rsid w:val="00932AB7"/>
    <w:rsid w:val="00932B39"/>
    <w:rsid w:val="00932B43"/>
    <w:rsid w:val="00932CCD"/>
    <w:rsid w:val="00932CD9"/>
    <w:rsid w:val="00932D97"/>
    <w:rsid w:val="00932EF9"/>
    <w:rsid w:val="00933269"/>
    <w:rsid w:val="009335A4"/>
    <w:rsid w:val="00933E00"/>
    <w:rsid w:val="0093433C"/>
    <w:rsid w:val="009345FA"/>
    <w:rsid w:val="00934762"/>
    <w:rsid w:val="00934B8C"/>
    <w:rsid w:val="00934FF7"/>
    <w:rsid w:val="00935E61"/>
    <w:rsid w:val="00936140"/>
    <w:rsid w:val="00936244"/>
    <w:rsid w:val="009364D0"/>
    <w:rsid w:val="009368EA"/>
    <w:rsid w:val="00936DC0"/>
    <w:rsid w:val="00936FFB"/>
    <w:rsid w:val="0093722A"/>
    <w:rsid w:val="0093743E"/>
    <w:rsid w:val="009375EA"/>
    <w:rsid w:val="00937866"/>
    <w:rsid w:val="009405DF"/>
    <w:rsid w:val="00940844"/>
    <w:rsid w:val="0094084A"/>
    <w:rsid w:val="00940D17"/>
    <w:rsid w:val="00941188"/>
    <w:rsid w:val="009412AB"/>
    <w:rsid w:val="00941A58"/>
    <w:rsid w:val="00941C9F"/>
    <w:rsid w:val="00942432"/>
    <w:rsid w:val="00942A6F"/>
    <w:rsid w:val="00942A71"/>
    <w:rsid w:val="00942F60"/>
    <w:rsid w:val="00942F95"/>
    <w:rsid w:val="009439A2"/>
    <w:rsid w:val="00943AE8"/>
    <w:rsid w:val="00943EFB"/>
    <w:rsid w:val="0094470B"/>
    <w:rsid w:val="00944A77"/>
    <w:rsid w:val="00944C17"/>
    <w:rsid w:val="00944FAD"/>
    <w:rsid w:val="009459BC"/>
    <w:rsid w:val="009462D4"/>
    <w:rsid w:val="009463C0"/>
    <w:rsid w:val="0094654F"/>
    <w:rsid w:val="00946673"/>
    <w:rsid w:val="0094683A"/>
    <w:rsid w:val="009469B8"/>
    <w:rsid w:val="00946B06"/>
    <w:rsid w:val="00946B96"/>
    <w:rsid w:val="00946EB6"/>
    <w:rsid w:val="009472E5"/>
    <w:rsid w:val="0094780E"/>
    <w:rsid w:val="009479D1"/>
    <w:rsid w:val="00947E2A"/>
    <w:rsid w:val="0095012A"/>
    <w:rsid w:val="0095083F"/>
    <w:rsid w:val="00950963"/>
    <w:rsid w:val="009511CB"/>
    <w:rsid w:val="009511DA"/>
    <w:rsid w:val="009512B6"/>
    <w:rsid w:val="00951ED7"/>
    <w:rsid w:val="00952454"/>
    <w:rsid w:val="0095305A"/>
    <w:rsid w:val="00953453"/>
    <w:rsid w:val="00953587"/>
    <w:rsid w:val="00953A4E"/>
    <w:rsid w:val="00953F7D"/>
    <w:rsid w:val="00953FEC"/>
    <w:rsid w:val="00954DA4"/>
    <w:rsid w:val="00954EFC"/>
    <w:rsid w:val="00955530"/>
    <w:rsid w:val="009562B9"/>
    <w:rsid w:val="0095658E"/>
    <w:rsid w:val="00956E38"/>
    <w:rsid w:val="00957315"/>
    <w:rsid w:val="0095746C"/>
    <w:rsid w:val="00957ED4"/>
    <w:rsid w:val="0096183C"/>
    <w:rsid w:val="00961BF3"/>
    <w:rsid w:val="0096212A"/>
    <w:rsid w:val="0096235D"/>
    <w:rsid w:val="00962475"/>
    <w:rsid w:val="009625D1"/>
    <w:rsid w:val="0096278E"/>
    <w:rsid w:val="0096358B"/>
    <w:rsid w:val="0096433B"/>
    <w:rsid w:val="009644B2"/>
    <w:rsid w:val="00964F30"/>
    <w:rsid w:val="00965560"/>
    <w:rsid w:val="00965691"/>
    <w:rsid w:val="00965CB0"/>
    <w:rsid w:val="009663E4"/>
    <w:rsid w:val="00966742"/>
    <w:rsid w:val="00966E53"/>
    <w:rsid w:val="00966EEF"/>
    <w:rsid w:val="009672F0"/>
    <w:rsid w:val="00967372"/>
    <w:rsid w:val="0097033D"/>
    <w:rsid w:val="00970398"/>
    <w:rsid w:val="009703DD"/>
    <w:rsid w:val="0097051A"/>
    <w:rsid w:val="00970688"/>
    <w:rsid w:val="00970993"/>
    <w:rsid w:val="00970ADE"/>
    <w:rsid w:val="00970BE6"/>
    <w:rsid w:val="00970EAF"/>
    <w:rsid w:val="009715B6"/>
    <w:rsid w:val="009719DE"/>
    <w:rsid w:val="00972248"/>
    <w:rsid w:val="00972365"/>
    <w:rsid w:val="0097280C"/>
    <w:rsid w:val="009735AA"/>
    <w:rsid w:val="00973713"/>
    <w:rsid w:val="00973CE7"/>
    <w:rsid w:val="00973F86"/>
    <w:rsid w:val="00974253"/>
    <w:rsid w:val="00974641"/>
    <w:rsid w:val="009746B8"/>
    <w:rsid w:val="0097527A"/>
    <w:rsid w:val="009753FD"/>
    <w:rsid w:val="00975601"/>
    <w:rsid w:val="009763A2"/>
    <w:rsid w:val="009765CB"/>
    <w:rsid w:val="00976C04"/>
    <w:rsid w:val="00976D11"/>
    <w:rsid w:val="00976D19"/>
    <w:rsid w:val="00976EB6"/>
    <w:rsid w:val="0097712F"/>
    <w:rsid w:val="009778E7"/>
    <w:rsid w:val="00977E0A"/>
    <w:rsid w:val="009801BB"/>
    <w:rsid w:val="00980B30"/>
    <w:rsid w:val="00980CC3"/>
    <w:rsid w:val="00980D7D"/>
    <w:rsid w:val="00980ED6"/>
    <w:rsid w:val="00981389"/>
    <w:rsid w:val="009815AC"/>
    <w:rsid w:val="009817A1"/>
    <w:rsid w:val="00981FC9"/>
    <w:rsid w:val="00982006"/>
    <w:rsid w:val="00982196"/>
    <w:rsid w:val="009825C6"/>
    <w:rsid w:val="00982635"/>
    <w:rsid w:val="009828DA"/>
    <w:rsid w:val="00982908"/>
    <w:rsid w:val="00982B6F"/>
    <w:rsid w:val="00982D20"/>
    <w:rsid w:val="009835A4"/>
    <w:rsid w:val="0098394A"/>
    <w:rsid w:val="00983B00"/>
    <w:rsid w:val="00983C29"/>
    <w:rsid w:val="00983E93"/>
    <w:rsid w:val="0098467B"/>
    <w:rsid w:val="00984F41"/>
    <w:rsid w:val="0098571B"/>
    <w:rsid w:val="0098594E"/>
    <w:rsid w:val="00985C40"/>
    <w:rsid w:val="00985C9B"/>
    <w:rsid w:val="00986FBD"/>
    <w:rsid w:val="00987006"/>
    <w:rsid w:val="00987041"/>
    <w:rsid w:val="00987248"/>
    <w:rsid w:val="009872FF"/>
    <w:rsid w:val="00987DB1"/>
    <w:rsid w:val="0099024D"/>
    <w:rsid w:val="00990842"/>
    <w:rsid w:val="00990873"/>
    <w:rsid w:val="009908BC"/>
    <w:rsid w:val="00990F5C"/>
    <w:rsid w:val="00991443"/>
    <w:rsid w:val="00992008"/>
    <w:rsid w:val="0099200E"/>
    <w:rsid w:val="00992520"/>
    <w:rsid w:val="00993490"/>
    <w:rsid w:val="00993928"/>
    <w:rsid w:val="00993ACA"/>
    <w:rsid w:val="00994276"/>
    <w:rsid w:val="00994DE0"/>
    <w:rsid w:val="00994F16"/>
    <w:rsid w:val="0099559C"/>
    <w:rsid w:val="00995741"/>
    <w:rsid w:val="00995858"/>
    <w:rsid w:val="00996114"/>
    <w:rsid w:val="00996EEB"/>
    <w:rsid w:val="00996FBB"/>
    <w:rsid w:val="009976FA"/>
    <w:rsid w:val="0099775E"/>
    <w:rsid w:val="0099784E"/>
    <w:rsid w:val="00997E9F"/>
    <w:rsid w:val="009A0A92"/>
    <w:rsid w:val="009A1094"/>
    <w:rsid w:val="009A11D5"/>
    <w:rsid w:val="009A148D"/>
    <w:rsid w:val="009A18D8"/>
    <w:rsid w:val="009A19D6"/>
    <w:rsid w:val="009A1D45"/>
    <w:rsid w:val="009A2591"/>
    <w:rsid w:val="009A25B6"/>
    <w:rsid w:val="009A2A49"/>
    <w:rsid w:val="009A2A9A"/>
    <w:rsid w:val="009A2AE4"/>
    <w:rsid w:val="009A2EE6"/>
    <w:rsid w:val="009A2EE7"/>
    <w:rsid w:val="009A2F45"/>
    <w:rsid w:val="009A3483"/>
    <w:rsid w:val="009A36E1"/>
    <w:rsid w:val="009A380A"/>
    <w:rsid w:val="009A3919"/>
    <w:rsid w:val="009A3C8C"/>
    <w:rsid w:val="009A404E"/>
    <w:rsid w:val="009A4078"/>
    <w:rsid w:val="009A4239"/>
    <w:rsid w:val="009A43D5"/>
    <w:rsid w:val="009A4C80"/>
    <w:rsid w:val="009A517D"/>
    <w:rsid w:val="009A5B49"/>
    <w:rsid w:val="009A5CA4"/>
    <w:rsid w:val="009A64A6"/>
    <w:rsid w:val="009A68BA"/>
    <w:rsid w:val="009A7654"/>
    <w:rsid w:val="009A7AFA"/>
    <w:rsid w:val="009A7E83"/>
    <w:rsid w:val="009B0089"/>
    <w:rsid w:val="009B02AA"/>
    <w:rsid w:val="009B09BD"/>
    <w:rsid w:val="009B0A55"/>
    <w:rsid w:val="009B2576"/>
    <w:rsid w:val="009B2643"/>
    <w:rsid w:val="009B3BA0"/>
    <w:rsid w:val="009B401D"/>
    <w:rsid w:val="009B4068"/>
    <w:rsid w:val="009B40BD"/>
    <w:rsid w:val="009B48E7"/>
    <w:rsid w:val="009B4953"/>
    <w:rsid w:val="009B49F8"/>
    <w:rsid w:val="009B4EF8"/>
    <w:rsid w:val="009B5099"/>
    <w:rsid w:val="009B5460"/>
    <w:rsid w:val="009B551C"/>
    <w:rsid w:val="009B559F"/>
    <w:rsid w:val="009B625C"/>
    <w:rsid w:val="009B69BA"/>
    <w:rsid w:val="009B6BF2"/>
    <w:rsid w:val="009B6CA3"/>
    <w:rsid w:val="009B7915"/>
    <w:rsid w:val="009B795B"/>
    <w:rsid w:val="009B797C"/>
    <w:rsid w:val="009C026C"/>
    <w:rsid w:val="009C0552"/>
    <w:rsid w:val="009C059A"/>
    <w:rsid w:val="009C08E8"/>
    <w:rsid w:val="009C0CF5"/>
    <w:rsid w:val="009C0D6E"/>
    <w:rsid w:val="009C1059"/>
    <w:rsid w:val="009C11F3"/>
    <w:rsid w:val="009C1521"/>
    <w:rsid w:val="009C19E8"/>
    <w:rsid w:val="009C1C92"/>
    <w:rsid w:val="009C1CDB"/>
    <w:rsid w:val="009C1DFD"/>
    <w:rsid w:val="009C1E01"/>
    <w:rsid w:val="009C2C1E"/>
    <w:rsid w:val="009C2DB3"/>
    <w:rsid w:val="009C2FA6"/>
    <w:rsid w:val="009C351F"/>
    <w:rsid w:val="009C3530"/>
    <w:rsid w:val="009C3578"/>
    <w:rsid w:val="009C35D1"/>
    <w:rsid w:val="009C39FC"/>
    <w:rsid w:val="009C453B"/>
    <w:rsid w:val="009C49D7"/>
    <w:rsid w:val="009C5150"/>
    <w:rsid w:val="009C5190"/>
    <w:rsid w:val="009C5BC1"/>
    <w:rsid w:val="009C60FE"/>
    <w:rsid w:val="009C6380"/>
    <w:rsid w:val="009C63EA"/>
    <w:rsid w:val="009C67AE"/>
    <w:rsid w:val="009C6970"/>
    <w:rsid w:val="009C6F1B"/>
    <w:rsid w:val="009C7191"/>
    <w:rsid w:val="009C7377"/>
    <w:rsid w:val="009C73FE"/>
    <w:rsid w:val="009C76E5"/>
    <w:rsid w:val="009C76F6"/>
    <w:rsid w:val="009C7B24"/>
    <w:rsid w:val="009C7D97"/>
    <w:rsid w:val="009D02AE"/>
    <w:rsid w:val="009D033C"/>
    <w:rsid w:val="009D07D5"/>
    <w:rsid w:val="009D1FF0"/>
    <w:rsid w:val="009D25C8"/>
    <w:rsid w:val="009D2665"/>
    <w:rsid w:val="009D2E41"/>
    <w:rsid w:val="009D30E5"/>
    <w:rsid w:val="009D33E4"/>
    <w:rsid w:val="009D3515"/>
    <w:rsid w:val="009D375C"/>
    <w:rsid w:val="009D38CD"/>
    <w:rsid w:val="009D3BD6"/>
    <w:rsid w:val="009D4370"/>
    <w:rsid w:val="009D4429"/>
    <w:rsid w:val="009D47D7"/>
    <w:rsid w:val="009D4AC8"/>
    <w:rsid w:val="009D4DAE"/>
    <w:rsid w:val="009D68A3"/>
    <w:rsid w:val="009D6B4E"/>
    <w:rsid w:val="009D6BA2"/>
    <w:rsid w:val="009D6E57"/>
    <w:rsid w:val="009D6FD6"/>
    <w:rsid w:val="009D704F"/>
    <w:rsid w:val="009D7083"/>
    <w:rsid w:val="009D7554"/>
    <w:rsid w:val="009D79AD"/>
    <w:rsid w:val="009D7BD1"/>
    <w:rsid w:val="009E07AB"/>
    <w:rsid w:val="009E0CF3"/>
    <w:rsid w:val="009E0F43"/>
    <w:rsid w:val="009E12C8"/>
    <w:rsid w:val="009E133F"/>
    <w:rsid w:val="009E15E3"/>
    <w:rsid w:val="009E1B5C"/>
    <w:rsid w:val="009E1F02"/>
    <w:rsid w:val="009E2914"/>
    <w:rsid w:val="009E2C52"/>
    <w:rsid w:val="009E2E00"/>
    <w:rsid w:val="009E36C3"/>
    <w:rsid w:val="009E3754"/>
    <w:rsid w:val="009E3B09"/>
    <w:rsid w:val="009E3BC5"/>
    <w:rsid w:val="009E3D72"/>
    <w:rsid w:val="009E4395"/>
    <w:rsid w:val="009E4486"/>
    <w:rsid w:val="009E456A"/>
    <w:rsid w:val="009E45B1"/>
    <w:rsid w:val="009E4765"/>
    <w:rsid w:val="009E4B76"/>
    <w:rsid w:val="009E5201"/>
    <w:rsid w:val="009E5390"/>
    <w:rsid w:val="009E57E1"/>
    <w:rsid w:val="009E5AD3"/>
    <w:rsid w:val="009E5C55"/>
    <w:rsid w:val="009E5DB3"/>
    <w:rsid w:val="009E5F20"/>
    <w:rsid w:val="009E65CC"/>
    <w:rsid w:val="009E6CC7"/>
    <w:rsid w:val="009E6F2E"/>
    <w:rsid w:val="009E70FF"/>
    <w:rsid w:val="009E75F4"/>
    <w:rsid w:val="009E7D2E"/>
    <w:rsid w:val="009F03AF"/>
    <w:rsid w:val="009F04D8"/>
    <w:rsid w:val="009F0B00"/>
    <w:rsid w:val="009F0B5D"/>
    <w:rsid w:val="009F0BFE"/>
    <w:rsid w:val="009F0F8B"/>
    <w:rsid w:val="009F207C"/>
    <w:rsid w:val="009F21AE"/>
    <w:rsid w:val="009F27DF"/>
    <w:rsid w:val="009F2D37"/>
    <w:rsid w:val="009F2E30"/>
    <w:rsid w:val="009F39A0"/>
    <w:rsid w:val="009F3B13"/>
    <w:rsid w:val="009F4250"/>
    <w:rsid w:val="009F4E8F"/>
    <w:rsid w:val="009F4F6F"/>
    <w:rsid w:val="009F513A"/>
    <w:rsid w:val="009F54B7"/>
    <w:rsid w:val="009F59CD"/>
    <w:rsid w:val="009F5CE3"/>
    <w:rsid w:val="009F63F3"/>
    <w:rsid w:val="009F64DF"/>
    <w:rsid w:val="009F662C"/>
    <w:rsid w:val="009F6657"/>
    <w:rsid w:val="009F6B2E"/>
    <w:rsid w:val="009F7B4C"/>
    <w:rsid w:val="009F7F67"/>
    <w:rsid w:val="00A0002B"/>
    <w:rsid w:val="00A00072"/>
    <w:rsid w:val="00A00866"/>
    <w:rsid w:val="00A009A0"/>
    <w:rsid w:val="00A00AAA"/>
    <w:rsid w:val="00A01109"/>
    <w:rsid w:val="00A019C2"/>
    <w:rsid w:val="00A01C25"/>
    <w:rsid w:val="00A01E5E"/>
    <w:rsid w:val="00A02054"/>
    <w:rsid w:val="00A02AEB"/>
    <w:rsid w:val="00A02CB3"/>
    <w:rsid w:val="00A02FF3"/>
    <w:rsid w:val="00A03126"/>
    <w:rsid w:val="00A03659"/>
    <w:rsid w:val="00A03D80"/>
    <w:rsid w:val="00A03E47"/>
    <w:rsid w:val="00A044BD"/>
    <w:rsid w:val="00A0465A"/>
    <w:rsid w:val="00A049C5"/>
    <w:rsid w:val="00A04D9C"/>
    <w:rsid w:val="00A04E96"/>
    <w:rsid w:val="00A0532D"/>
    <w:rsid w:val="00A05550"/>
    <w:rsid w:val="00A0583D"/>
    <w:rsid w:val="00A0589B"/>
    <w:rsid w:val="00A05A92"/>
    <w:rsid w:val="00A05C20"/>
    <w:rsid w:val="00A05CA6"/>
    <w:rsid w:val="00A05D3B"/>
    <w:rsid w:val="00A05DC4"/>
    <w:rsid w:val="00A05E45"/>
    <w:rsid w:val="00A05EBA"/>
    <w:rsid w:val="00A061D7"/>
    <w:rsid w:val="00A0639A"/>
    <w:rsid w:val="00A06785"/>
    <w:rsid w:val="00A06DA1"/>
    <w:rsid w:val="00A0728B"/>
    <w:rsid w:val="00A076B7"/>
    <w:rsid w:val="00A076C3"/>
    <w:rsid w:val="00A0798B"/>
    <w:rsid w:val="00A07A00"/>
    <w:rsid w:val="00A07CA3"/>
    <w:rsid w:val="00A104F3"/>
    <w:rsid w:val="00A109FB"/>
    <w:rsid w:val="00A10AEE"/>
    <w:rsid w:val="00A10E91"/>
    <w:rsid w:val="00A11680"/>
    <w:rsid w:val="00A118B9"/>
    <w:rsid w:val="00A119C4"/>
    <w:rsid w:val="00A11BAB"/>
    <w:rsid w:val="00A125DF"/>
    <w:rsid w:val="00A127F2"/>
    <w:rsid w:val="00A12FD9"/>
    <w:rsid w:val="00A130CA"/>
    <w:rsid w:val="00A130F7"/>
    <w:rsid w:val="00A134A5"/>
    <w:rsid w:val="00A13872"/>
    <w:rsid w:val="00A13BD5"/>
    <w:rsid w:val="00A13C2D"/>
    <w:rsid w:val="00A13CAB"/>
    <w:rsid w:val="00A13F1A"/>
    <w:rsid w:val="00A14524"/>
    <w:rsid w:val="00A1472A"/>
    <w:rsid w:val="00A14C99"/>
    <w:rsid w:val="00A15DAE"/>
    <w:rsid w:val="00A16385"/>
    <w:rsid w:val="00A1691B"/>
    <w:rsid w:val="00A16CE9"/>
    <w:rsid w:val="00A16F66"/>
    <w:rsid w:val="00A177AF"/>
    <w:rsid w:val="00A1782D"/>
    <w:rsid w:val="00A1798D"/>
    <w:rsid w:val="00A17BD9"/>
    <w:rsid w:val="00A17F52"/>
    <w:rsid w:val="00A20327"/>
    <w:rsid w:val="00A2078F"/>
    <w:rsid w:val="00A207FD"/>
    <w:rsid w:val="00A20A24"/>
    <w:rsid w:val="00A20CB3"/>
    <w:rsid w:val="00A20D13"/>
    <w:rsid w:val="00A2111E"/>
    <w:rsid w:val="00A216C1"/>
    <w:rsid w:val="00A21883"/>
    <w:rsid w:val="00A2192C"/>
    <w:rsid w:val="00A21BDF"/>
    <w:rsid w:val="00A224FC"/>
    <w:rsid w:val="00A22734"/>
    <w:rsid w:val="00A22F48"/>
    <w:rsid w:val="00A23353"/>
    <w:rsid w:val="00A2398C"/>
    <w:rsid w:val="00A2431D"/>
    <w:rsid w:val="00A24386"/>
    <w:rsid w:val="00A244EC"/>
    <w:rsid w:val="00A245E6"/>
    <w:rsid w:val="00A25249"/>
    <w:rsid w:val="00A25427"/>
    <w:rsid w:val="00A25540"/>
    <w:rsid w:val="00A25572"/>
    <w:rsid w:val="00A2667C"/>
    <w:rsid w:val="00A26749"/>
    <w:rsid w:val="00A26F38"/>
    <w:rsid w:val="00A270C0"/>
    <w:rsid w:val="00A27707"/>
    <w:rsid w:val="00A27FF1"/>
    <w:rsid w:val="00A27FF7"/>
    <w:rsid w:val="00A30075"/>
    <w:rsid w:val="00A30256"/>
    <w:rsid w:val="00A3064C"/>
    <w:rsid w:val="00A30752"/>
    <w:rsid w:val="00A30EF2"/>
    <w:rsid w:val="00A30FE5"/>
    <w:rsid w:val="00A30FF1"/>
    <w:rsid w:val="00A31135"/>
    <w:rsid w:val="00A31689"/>
    <w:rsid w:val="00A31BA2"/>
    <w:rsid w:val="00A3222E"/>
    <w:rsid w:val="00A32DA8"/>
    <w:rsid w:val="00A3322B"/>
    <w:rsid w:val="00A3341F"/>
    <w:rsid w:val="00A34DC5"/>
    <w:rsid w:val="00A34F13"/>
    <w:rsid w:val="00A355EA"/>
    <w:rsid w:val="00A35D5C"/>
    <w:rsid w:val="00A35F36"/>
    <w:rsid w:val="00A361B1"/>
    <w:rsid w:val="00A36A4B"/>
    <w:rsid w:val="00A36F78"/>
    <w:rsid w:val="00A37C5D"/>
    <w:rsid w:val="00A37D22"/>
    <w:rsid w:val="00A4091D"/>
    <w:rsid w:val="00A4151C"/>
    <w:rsid w:val="00A418EF"/>
    <w:rsid w:val="00A42060"/>
    <w:rsid w:val="00A421F0"/>
    <w:rsid w:val="00A424D2"/>
    <w:rsid w:val="00A42578"/>
    <w:rsid w:val="00A427CB"/>
    <w:rsid w:val="00A4283B"/>
    <w:rsid w:val="00A436C5"/>
    <w:rsid w:val="00A438B4"/>
    <w:rsid w:val="00A44118"/>
    <w:rsid w:val="00A444B8"/>
    <w:rsid w:val="00A447C7"/>
    <w:rsid w:val="00A448DA"/>
    <w:rsid w:val="00A4565A"/>
    <w:rsid w:val="00A45854"/>
    <w:rsid w:val="00A45B14"/>
    <w:rsid w:val="00A45BA0"/>
    <w:rsid w:val="00A46134"/>
    <w:rsid w:val="00A46454"/>
    <w:rsid w:val="00A4673E"/>
    <w:rsid w:val="00A46D2A"/>
    <w:rsid w:val="00A47093"/>
    <w:rsid w:val="00A477CD"/>
    <w:rsid w:val="00A47A59"/>
    <w:rsid w:val="00A47F7E"/>
    <w:rsid w:val="00A47F8A"/>
    <w:rsid w:val="00A50049"/>
    <w:rsid w:val="00A50450"/>
    <w:rsid w:val="00A50DA0"/>
    <w:rsid w:val="00A5136B"/>
    <w:rsid w:val="00A51CE2"/>
    <w:rsid w:val="00A52113"/>
    <w:rsid w:val="00A52219"/>
    <w:rsid w:val="00A52614"/>
    <w:rsid w:val="00A526F8"/>
    <w:rsid w:val="00A52975"/>
    <w:rsid w:val="00A52C03"/>
    <w:rsid w:val="00A52CA7"/>
    <w:rsid w:val="00A52D71"/>
    <w:rsid w:val="00A52F39"/>
    <w:rsid w:val="00A531FE"/>
    <w:rsid w:val="00A5329C"/>
    <w:rsid w:val="00A533BD"/>
    <w:rsid w:val="00A53573"/>
    <w:rsid w:val="00A53A3C"/>
    <w:rsid w:val="00A5497D"/>
    <w:rsid w:val="00A54A58"/>
    <w:rsid w:val="00A54BC0"/>
    <w:rsid w:val="00A54C3F"/>
    <w:rsid w:val="00A54D5E"/>
    <w:rsid w:val="00A5500C"/>
    <w:rsid w:val="00A55089"/>
    <w:rsid w:val="00A553A6"/>
    <w:rsid w:val="00A554B7"/>
    <w:rsid w:val="00A55564"/>
    <w:rsid w:val="00A55EDE"/>
    <w:rsid w:val="00A55F66"/>
    <w:rsid w:val="00A561DE"/>
    <w:rsid w:val="00A56414"/>
    <w:rsid w:val="00A566C7"/>
    <w:rsid w:val="00A56BF2"/>
    <w:rsid w:val="00A571D5"/>
    <w:rsid w:val="00A57321"/>
    <w:rsid w:val="00A57C22"/>
    <w:rsid w:val="00A603B3"/>
    <w:rsid w:val="00A60642"/>
    <w:rsid w:val="00A606D8"/>
    <w:rsid w:val="00A61173"/>
    <w:rsid w:val="00A611D8"/>
    <w:rsid w:val="00A615C0"/>
    <w:rsid w:val="00A6175B"/>
    <w:rsid w:val="00A61819"/>
    <w:rsid w:val="00A61B6B"/>
    <w:rsid w:val="00A61F15"/>
    <w:rsid w:val="00A61FB3"/>
    <w:rsid w:val="00A620CD"/>
    <w:rsid w:val="00A62178"/>
    <w:rsid w:val="00A62190"/>
    <w:rsid w:val="00A62664"/>
    <w:rsid w:val="00A6271E"/>
    <w:rsid w:val="00A6296A"/>
    <w:rsid w:val="00A62D42"/>
    <w:rsid w:val="00A63742"/>
    <w:rsid w:val="00A63787"/>
    <w:rsid w:val="00A63EE2"/>
    <w:rsid w:val="00A646E3"/>
    <w:rsid w:val="00A64772"/>
    <w:rsid w:val="00A65243"/>
    <w:rsid w:val="00A657D7"/>
    <w:rsid w:val="00A65EC7"/>
    <w:rsid w:val="00A65F28"/>
    <w:rsid w:val="00A667CD"/>
    <w:rsid w:val="00A677B1"/>
    <w:rsid w:val="00A67E95"/>
    <w:rsid w:val="00A700F3"/>
    <w:rsid w:val="00A7052F"/>
    <w:rsid w:val="00A70861"/>
    <w:rsid w:val="00A7097D"/>
    <w:rsid w:val="00A70FF8"/>
    <w:rsid w:val="00A71046"/>
    <w:rsid w:val="00A710BF"/>
    <w:rsid w:val="00A71217"/>
    <w:rsid w:val="00A713FC"/>
    <w:rsid w:val="00A716E6"/>
    <w:rsid w:val="00A7174A"/>
    <w:rsid w:val="00A71B8A"/>
    <w:rsid w:val="00A7262F"/>
    <w:rsid w:val="00A726B5"/>
    <w:rsid w:val="00A729EA"/>
    <w:rsid w:val="00A72FD3"/>
    <w:rsid w:val="00A733CF"/>
    <w:rsid w:val="00A73464"/>
    <w:rsid w:val="00A737C5"/>
    <w:rsid w:val="00A73925"/>
    <w:rsid w:val="00A73E8E"/>
    <w:rsid w:val="00A74829"/>
    <w:rsid w:val="00A74AF2"/>
    <w:rsid w:val="00A75AD7"/>
    <w:rsid w:val="00A75D5B"/>
    <w:rsid w:val="00A76172"/>
    <w:rsid w:val="00A763C5"/>
    <w:rsid w:val="00A764A2"/>
    <w:rsid w:val="00A7657A"/>
    <w:rsid w:val="00A7681C"/>
    <w:rsid w:val="00A76846"/>
    <w:rsid w:val="00A76970"/>
    <w:rsid w:val="00A76F95"/>
    <w:rsid w:val="00A776DB"/>
    <w:rsid w:val="00A8002E"/>
    <w:rsid w:val="00A8008A"/>
    <w:rsid w:val="00A80996"/>
    <w:rsid w:val="00A80EC8"/>
    <w:rsid w:val="00A81731"/>
    <w:rsid w:val="00A81871"/>
    <w:rsid w:val="00A81A7C"/>
    <w:rsid w:val="00A81E07"/>
    <w:rsid w:val="00A81E40"/>
    <w:rsid w:val="00A82118"/>
    <w:rsid w:val="00A821AC"/>
    <w:rsid w:val="00A82504"/>
    <w:rsid w:val="00A82D48"/>
    <w:rsid w:val="00A83A32"/>
    <w:rsid w:val="00A83C6F"/>
    <w:rsid w:val="00A83F6E"/>
    <w:rsid w:val="00A84770"/>
    <w:rsid w:val="00A848FE"/>
    <w:rsid w:val="00A84D9F"/>
    <w:rsid w:val="00A84FA5"/>
    <w:rsid w:val="00A85620"/>
    <w:rsid w:val="00A85BD6"/>
    <w:rsid w:val="00A85D7F"/>
    <w:rsid w:val="00A85DA4"/>
    <w:rsid w:val="00A85DC3"/>
    <w:rsid w:val="00A8612C"/>
    <w:rsid w:val="00A863E4"/>
    <w:rsid w:val="00A86758"/>
    <w:rsid w:val="00A868C5"/>
    <w:rsid w:val="00A878B5"/>
    <w:rsid w:val="00A87A2E"/>
    <w:rsid w:val="00A9027B"/>
    <w:rsid w:val="00A90339"/>
    <w:rsid w:val="00A905A3"/>
    <w:rsid w:val="00A91017"/>
    <w:rsid w:val="00A917F7"/>
    <w:rsid w:val="00A91C39"/>
    <w:rsid w:val="00A91FA0"/>
    <w:rsid w:val="00A920F7"/>
    <w:rsid w:val="00A925FA"/>
    <w:rsid w:val="00A92C94"/>
    <w:rsid w:val="00A92EFE"/>
    <w:rsid w:val="00A9345A"/>
    <w:rsid w:val="00A93D24"/>
    <w:rsid w:val="00A94205"/>
    <w:rsid w:val="00A94453"/>
    <w:rsid w:val="00A9491E"/>
    <w:rsid w:val="00A949C5"/>
    <w:rsid w:val="00A94AE3"/>
    <w:rsid w:val="00A94ED1"/>
    <w:rsid w:val="00A9545C"/>
    <w:rsid w:val="00A95717"/>
    <w:rsid w:val="00A95D7D"/>
    <w:rsid w:val="00A95DD2"/>
    <w:rsid w:val="00A95E84"/>
    <w:rsid w:val="00A962DA"/>
    <w:rsid w:val="00A9680E"/>
    <w:rsid w:val="00A97010"/>
    <w:rsid w:val="00A976FA"/>
    <w:rsid w:val="00A97700"/>
    <w:rsid w:val="00A97ECD"/>
    <w:rsid w:val="00AA01CC"/>
    <w:rsid w:val="00AA02AC"/>
    <w:rsid w:val="00AA09C3"/>
    <w:rsid w:val="00AA0C0E"/>
    <w:rsid w:val="00AA0C70"/>
    <w:rsid w:val="00AA11EB"/>
    <w:rsid w:val="00AA134B"/>
    <w:rsid w:val="00AA1A94"/>
    <w:rsid w:val="00AA2F67"/>
    <w:rsid w:val="00AA2FD6"/>
    <w:rsid w:val="00AA3909"/>
    <w:rsid w:val="00AA3D02"/>
    <w:rsid w:val="00AA3FF7"/>
    <w:rsid w:val="00AA449A"/>
    <w:rsid w:val="00AA47D2"/>
    <w:rsid w:val="00AA4AF2"/>
    <w:rsid w:val="00AA5F33"/>
    <w:rsid w:val="00AA5FE9"/>
    <w:rsid w:val="00AA6550"/>
    <w:rsid w:val="00AA677B"/>
    <w:rsid w:val="00AA69A9"/>
    <w:rsid w:val="00AA6E3E"/>
    <w:rsid w:val="00AA7029"/>
    <w:rsid w:val="00AA783B"/>
    <w:rsid w:val="00AB01B2"/>
    <w:rsid w:val="00AB02C2"/>
    <w:rsid w:val="00AB0307"/>
    <w:rsid w:val="00AB082B"/>
    <w:rsid w:val="00AB09F0"/>
    <w:rsid w:val="00AB0F4B"/>
    <w:rsid w:val="00AB0FB9"/>
    <w:rsid w:val="00AB108E"/>
    <w:rsid w:val="00AB11A4"/>
    <w:rsid w:val="00AB12AB"/>
    <w:rsid w:val="00AB12EC"/>
    <w:rsid w:val="00AB192A"/>
    <w:rsid w:val="00AB19B5"/>
    <w:rsid w:val="00AB1B19"/>
    <w:rsid w:val="00AB1D5C"/>
    <w:rsid w:val="00AB1DEB"/>
    <w:rsid w:val="00AB2520"/>
    <w:rsid w:val="00AB2569"/>
    <w:rsid w:val="00AB2717"/>
    <w:rsid w:val="00AB2859"/>
    <w:rsid w:val="00AB2E44"/>
    <w:rsid w:val="00AB3118"/>
    <w:rsid w:val="00AB317F"/>
    <w:rsid w:val="00AB348F"/>
    <w:rsid w:val="00AB3855"/>
    <w:rsid w:val="00AB45B0"/>
    <w:rsid w:val="00AB4AD3"/>
    <w:rsid w:val="00AB4C71"/>
    <w:rsid w:val="00AB5143"/>
    <w:rsid w:val="00AB52A2"/>
    <w:rsid w:val="00AB6814"/>
    <w:rsid w:val="00AB6C66"/>
    <w:rsid w:val="00AB6D48"/>
    <w:rsid w:val="00AB7178"/>
    <w:rsid w:val="00AB7291"/>
    <w:rsid w:val="00AB74DF"/>
    <w:rsid w:val="00AB7746"/>
    <w:rsid w:val="00AC0136"/>
    <w:rsid w:val="00AC02C8"/>
    <w:rsid w:val="00AC03A2"/>
    <w:rsid w:val="00AC0432"/>
    <w:rsid w:val="00AC0A29"/>
    <w:rsid w:val="00AC1313"/>
    <w:rsid w:val="00AC13E2"/>
    <w:rsid w:val="00AC1449"/>
    <w:rsid w:val="00AC1528"/>
    <w:rsid w:val="00AC1591"/>
    <w:rsid w:val="00AC16B9"/>
    <w:rsid w:val="00AC19AE"/>
    <w:rsid w:val="00AC1B1F"/>
    <w:rsid w:val="00AC2442"/>
    <w:rsid w:val="00AC2748"/>
    <w:rsid w:val="00AC28E8"/>
    <w:rsid w:val="00AC2BBE"/>
    <w:rsid w:val="00AC338C"/>
    <w:rsid w:val="00AC3640"/>
    <w:rsid w:val="00AC3B9D"/>
    <w:rsid w:val="00AC4945"/>
    <w:rsid w:val="00AC4A0C"/>
    <w:rsid w:val="00AC52F0"/>
    <w:rsid w:val="00AC5AEE"/>
    <w:rsid w:val="00AC5D06"/>
    <w:rsid w:val="00AC5FC2"/>
    <w:rsid w:val="00AC6102"/>
    <w:rsid w:val="00AC61EA"/>
    <w:rsid w:val="00AC62A2"/>
    <w:rsid w:val="00AC63EB"/>
    <w:rsid w:val="00AC6E24"/>
    <w:rsid w:val="00AC6EC7"/>
    <w:rsid w:val="00AC742C"/>
    <w:rsid w:val="00AC743D"/>
    <w:rsid w:val="00AC77A8"/>
    <w:rsid w:val="00AC782B"/>
    <w:rsid w:val="00AC78F6"/>
    <w:rsid w:val="00AD0BEB"/>
    <w:rsid w:val="00AD0E8D"/>
    <w:rsid w:val="00AD11E9"/>
    <w:rsid w:val="00AD159D"/>
    <w:rsid w:val="00AD1710"/>
    <w:rsid w:val="00AD176A"/>
    <w:rsid w:val="00AD196D"/>
    <w:rsid w:val="00AD2020"/>
    <w:rsid w:val="00AD2FF4"/>
    <w:rsid w:val="00AD307D"/>
    <w:rsid w:val="00AD41FF"/>
    <w:rsid w:val="00AD4225"/>
    <w:rsid w:val="00AD434F"/>
    <w:rsid w:val="00AD448F"/>
    <w:rsid w:val="00AD4890"/>
    <w:rsid w:val="00AD4AD4"/>
    <w:rsid w:val="00AD4AF3"/>
    <w:rsid w:val="00AD5239"/>
    <w:rsid w:val="00AD5513"/>
    <w:rsid w:val="00AD63BA"/>
    <w:rsid w:val="00AD6856"/>
    <w:rsid w:val="00AD6B5B"/>
    <w:rsid w:val="00AD6E7C"/>
    <w:rsid w:val="00AD6EED"/>
    <w:rsid w:val="00AD7778"/>
    <w:rsid w:val="00AD7908"/>
    <w:rsid w:val="00AE09F4"/>
    <w:rsid w:val="00AE0B76"/>
    <w:rsid w:val="00AE0DCC"/>
    <w:rsid w:val="00AE0FAC"/>
    <w:rsid w:val="00AE1277"/>
    <w:rsid w:val="00AE1377"/>
    <w:rsid w:val="00AE1841"/>
    <w:rsid w:val="00AE1863"/>
    <w:rsid w:val="00AE1C66"/>
    <w:rsid w:val="00AE1E93"/>
    <w:rsid w:val="00AE2B4D"/>
    <w:rsid w:val="00AE34FE"/>
    <w:rsid w:val="00AE377C"/>
    <w:rsid w:val="00AE3DE4"/>
    <w:rsid w:val="00AE3F4A"/>
    <w:rsid w:val="00AE403C"/>
    <w:rsid w:val="00AE403D"/>
    <w:rsid w:val="00AE441D"/>
    <w:rsid w:val="00AE4593"/>
    <w:rsid w:val="00AE4B88"/>
    <w:rsid w:val="00AE4C3E"/>
    <w:rsid w:val="00AE4D84"/>
    <w:rsid w:val="00AE4E80"/>
    <w:rsid w:val="00AE52A3"/>
    <w:rsid w:val="00AE5711"/>
    <w:rsid w:val="00AE5768"/>
    <w:rsid w:val="00AE5A9D"/>
    <w:rsid w:val="00AE5F00"/>
    <w:rsid w:val="00AE61C6"/>
    <w:rsid w:val="00AE6B0A"/>
    <w:rsid w:val="00AE6E9A"/>
    <w:rsid w:val="00AE7DFC"/>
    <w:rsid w:val="00AF003A"/>
    <w:rsid w:val="00AF0100"/>
    <w:rsid w:val="00AF043D"/>
    <w:rsid w:val="00AF0782"/>
    <w:rsid w:val="00AF0BB8"/>
    <w:rsid w:val="00AF0D45"/>
    <w:rsid w:val="00AF0D64"/>
    <w:rsid w:val="00AF0FE1"/>
    <w:rsid w:val="00AF109F"/>
    <w:rsid w:val="00AF16EA"/>
    <w:rsid w:val="00AF1A2E"/>
    <w:rsid w:val="00AF1E8B"/>
    <w:rsid w:val="00AF24BD"/>
    <w:rsid w:val="00AF26CB"/>
    <w:rsid w:val="00AF2B8C"/>
    <w:rsid w:val="00AF2EA6"/>
    <w:rsid w:val="00AF31BC"/>
    <w:rsid w:val="00AF327D"/>
    <w:rsid w:val="00AF343A"/>
    <w:rsid w:val="00AF38CB"/>
    <w:rsid w:val="00AF3BB9"/>
    <w:rsid w:val="00AF3F7E"/>
    <w:rsid w:val="00AF40E0"/>
    <w:rsid w:val="00AF4E48"/>
    <w:rsid w:val="00AF4ECF"/>
    <w:rsid w:val="00AF4F74"/>
    <w:rsid w:val="00AF5215"/>
    <w:rsid w:val="00AF57D9"/>
    <w:rsid w:val="00AF5894"/>
    <w:rsid w:val="00AF59A8"/>
    <w:rsid w:val="00AF5D03"/>
    <w:rsid w:val="00AF5D79"/>
    <w:rsid w:val="00AF5E6A"/>
    <w:rsid w:val="00AF647A"/>
    <w:rsid w:val="00AF6A70"/>
    <w:rsid w:val="00AF6E59"/>
    <w:rsid w:val="00AF6EB6"/>
    <w:rsid w:val="00AF6F7B"/>
    <w:rsid w:val="00AF70D7"/>
    <w:rsid w:val="00AF7140"/>
    <w:rsid w:val="00AF7324"/>
    <w:rsid w:val="00AF7801"/>
    <w:rsid w:val="00AF7F5A"/>
    <w:rsid w:val="00B001E3"/>
    <w:rsid w:val="00B0053F"/>
    <w:rsid w:val="00B00924"/>
    <w:rsid w:val="00B00D5C"/>
    <w:rsid w:val="00B00E90"/>
    <w:rsid w:val="00B010B1"/>
    <w:rsid w:val="00B0132B"/>
    <w:rsid w:val="00B01500"/>
    <w:rsid w:val="00B01569"/>
    <w:rsid w:val="00B01D4E"/>
    <w:rsid w:val="00B02221"/>
    <w:rsid w:val="00B022E4"/>
    <w:rsid w:val="00B026BD"/>
    <w:rsid w:val="00B028C1"/>
    <w:rsid w:val="00B02D9E"/>
    <w:rsid w:val="00B0304C"/>
    <w:rsid w:val="00B0345B"/>
    <w:rsid w:val="00B0357D"/>
    <w:rsid w:val="00B039D3"/>
    <w:rsid w:val="00B03F32"/>
    <w:rsid w:val="00B03F65"/>
    <w:rsid w:val="00B04108"/>
    <w:rsid w:val="00B04DE8"/>
    <w:rsid w:val="00B04DEB"/>
    <w:rsid w:val="00B04F80"/>
    <w:rsid w:val="00B05646"/>
    <w:rsid w:val="00B05783"/>
    <w:rsid w:val="00B05A85"/>
    <w:rsid w:val="00B06088"/>
    <w:rsid w:val="00B0619B"/>
    <w:rsid w:val="00B06459"/>
    <w:rsid w:val="00B06943"/>
    <w:rsid w:val="00B06AE6"/>
    <w:rsid w:val="00B06B33"/>
    <w:rsid w:val="00B06F63"/>
    <w:rsid w:val="00B06F68"/>
    <w:rsid w:val="00B071EF"/>
    <w:rsid w:val="00B0743F"/>
    <w:rsid w:val="00B1004A"/>
    <w:rsid w:val="00B101FA"/>
    <w:rsid w:val="00B106C0"/>
    <w:rsid w:val="00B10F07"/>
    <w:rsid w:val="00B111B0"/>
    <w:rsid w:val="00B11263"/>
    <w:rsid w:val="00B11545"/>
    <w:rsid w:val="00B11724"/>
    <w:rsid w:val="00B119E7"/>
    <w:rsid w:val="00B11C40"/>
    <w:rsid w:val="00B1220B"/>
    <w:rsid w:val="00B123B4"/>
    <w:rsid w:val="00B123C0"/>
    <w:rsid w:val="00B12504"/>
    <w:rsid w:val="00B13093"/>
    <w:rsid w:val="00B13E70"/>
    <w:rsid w:val="00B13EB1"/>
    <w:rsid w:val="00B14142"/>
    <w:rsid w:val="00B14278"/>
    <w:rsid w:val="00B14C1A"/>
    <w:rsid w:val="00B15A45"/>
    <w:rsid w:val="00B15AD0"/>
    <w:rsid w:val="00B15C4F"/>
    <w:rsid w:val="00B15D44"/>
    <w:rsid w:val="00B15DFF"/>
    <w:rsid w:val="00B15F84"/>
    <w:rsid w:val="00B1611B"/>
    <w:rsid w:val="00B161A1"/>
    <w:rsid w:val="00B167A7"/>
    <w:rsid w:val="00B1733B"/>
    <w:rsid w:val="00B17463"/>
    <w:rsid w:val="00B17600"/>
    <w:rsid w:val="00B17717"/>
    <w:rsid w:val="00B17AC0"/>
    <w:rsid w:val="00B2020A"/>
    <w:rsid w:val="00B20397"/>
    <w:rsid w:val="00B205A7"/>
    <w:rsid w:val="00B20889"/>
    <w:rsid w:val="00B210CE"/>
    <w:rsid w:val="00B2126A"/>
    <w:rsid w:val="00B213F0"/>
    <w:rsid w:val="00B21565"/>
    <w:rsid w:val="00B21F94"/>
    <w:rsid w:val="00B22860"/>
    <w:rsid w:val="00B22A8B"/>
    <w:rsid w:val="00B22DFD"/>
    <w:rsid w:val="00B2325E"/>
    <w:rsid w:val="00B232EF"/>
    <w:rsid w:val="00B235C5"/>
    <w:rsid w:val="00B23B62"/>
    <w:rsid w:val="00B2468F"/>
    <w:rsid w:val="00B247FF"/>
    <w:rsid w:val="00B24F5D"/>
    <w:rsid w:val="00B256B8"/>
    <w:rsid w:val="00B25917"/>
    <w:rsid w:val="00B25D04"/>
    <w:rsid w:val="00B25DB1"/>
    <w:rsid w:val="00B25F35"/>
    <w:rsid w:val="00B26070"/>
    <w:rsid w:val="00B26608"/>
    <w:rsid w:val="00B26D96"/>
    <w:rsid w:val="00B2715E"/>
    <w:rsid w:val="00B278FC"/>
    <w:rsid w:val="00B27ABA"/>
    <w:rsid w:val="00B30B2D"/>
    <w:rsid w:val="00B30E06"/>
    <w:rsid w:val="00B30FDB"/>
    <w:rsid w:val="00B32057"/>
    <w:rsid w:val="00B323E0"/>
    <w:rsid w:val="00B32C00"/>
    <w:rsid w:val="00B32D89"/>
    <w:rsid w:val="00B33468"/>
    <w:rsid w:val="00B336C4"/>
    <w:rsid w:val="00B33978"/>
    <w:rsid w:val="00B33B09"/>
    <w:rsid w:val="00B33EC1"/>
    <w:rsid w:val="00B35522"/>
    <w:rsid w:val="00B35D57"/>
    <w:rsid w:val="00B36C01"/>
    <w:rsid w:val="00B36C45"/>
    <w:rsid w:val="00B36E50"/>
    <w:rsid w:val="00B371E0"/>
    <w:rsid w:val="00B37AD7"/>
    <w:rsid w:val="00B37B50"/>
    <w:rsid w:val="00B37B7C"/>
    <w:rsid w:val="00B4000B"/>
    <w:rsid w:val="00B40747"/>
    <w:rsid w:val="00B407A5"/>
    <w:rsid w:val="00B40A14"/>
    <w:rsid w:val="00B4127C"/>
    <w:rsid w:val="00B4137F"/>
    <w:rsid w:val="00B41660"/>
    <w:rsid w:val="00B41724"/>
    <w:rsid w:val="00B41766"/>
    <w:rsid w:val="00B41934"/>
    <w:rsid w:val="00B41BA9"/>
    <w:rsid w:val="00B41CFF"/>
    <w:rsid w:val="00B41FBD"/>
    <w:rsid w:val="00B42117"/>
    <w:rsid w:val="00B42461"/>
    <w:rsid w:val="00B424D2"/>
    <w:rsid w:val="00B42A59"/>
    <w:rsid w:val="00B42DFB"/>
    <w:rsid w:val="00B4362A"/>
    <w:rsid w:val="00B441D5"/>
    <w:rsid w:val="00B4438C"/>
    <w:rsid w:val="00B44C44"/>
    <w:rsid w:val="00B44FCB"/>
    <w:rsid w:val="00B453BC"/>
    <w:rsid w:val="00B45833"/>
    <w:rsid w:val="00B4594C"/>
    <w:rsid w:val="00B45AD2"/>
    <w:rsid w:val="00B45B29"/>
    <w:rsid w:val="00B4650D"/>
    <w:rsid w:val="00B46789"/>
    <w:rsid w:val="00B46DA8"/>
    <w:rsid w:val="00B46DF0"/>
    <w:rsid w:val="00B4711B"/>
    <w:rsid w:val="00B47152"/>
    <w:rsid w:val="00B47176"/>
    <w:rsid w:val="00B473BD"/>
    <w:rsid w:val="00B47725"/>
    <w:rsid w:val="00B47AB3"/>
    <w:rsid w:val="00B505D6"/>
    <w:rsid w:val="00B5089E"/>
    <w:rsid w:val="00B5097B"/>
    <w:rsid w:val="00B509A2"/>
    <w:rsid w:val="00B509B0"/>
    <w:rsid w:val="00B5145B"/>
    <w:rsid w:val="00B51AC5"/>
    <w:rsid w:val="00B51CD4"/>
    <w:rsid w:val="00B51D9D"/>
    <w:rsid w:val="00B51EA7"/>
    <w:rsid w:val="00B523B0"/>
    <w:rsid w:val="00B5289A"/>
    <w:rsid w:val="00B52A27"/>
    <w:rsid w:val="00B52A6D"/>
    <w:rsid w:val="00B52DEC"/>
    <w:rsid w:val="00B532CF"/>
    <w:rsid w:val="00B54302"/>
    <w:rsid w:val="00B543AA"/>
    <w:rsid w:val="00B54547"/>
    <w:rsid w:val="00B546BB"/>
    <w:rsid w:val="00B54DBD"/>
    <w:rsid w:val="00B54E69"/>
    <w:rsid w:val="00B55078"/>
    <w:rsid w:val="00B550A8"/>
    <w:rsid w:val="00B55180"/>
    <w:rsid w:val="00B5534B"/>
    <w:rsid w:val="00B55C17"/>
    <w:rsid w:val="00B55EFC"/>
    <w:rsid w:val="00B56768"/>
    <w:rsid w:val="00B56782"/>
    <w:rsid w:val="00B5783B"/>
    <w:rsid w:val="00B57873"/>
    <w:rsid w:val="00B57AE9"/>
    <w:rsid w:val="00B57FDB"/>
    <w:rsid w:val="00B60838"/>
    <w:rsid w:val="00B60DD9"/>
    <w:rsid w:val="00B61071"/>
    <w:rsid w:val="00B61565"/>
    <w:rsid w:val="00B61DD1"/>
    <w:rsid w:val="00B62769"/>
    <w:rsid w:val="00B62ECB"/>
    <w:rsid w:val="00B62F4E"/>
    <w:rsid w:val="00B632AA"/>
    <w:rsid w:val="00B63363"/>
    <w:rsid w:val="00B633F3"/>
    <w:rsid w:val="00B637B6"/>
    <w:rsid w:val="00B63BCA"/>
    <w:rsid w:val="00B63E00"/>
    <w:rsid w:val="00B6416E"/>
    <w:rsid w:val="00B64AAA"/>
    <w:rsid w:val="00B64C28"/>
    <w:rsid w:val="00B64F52"/>
    <w:rsid w:val="00B65186"/>
    <w:rsid w:val="00B6610A"/>
    <w:rsid w:val="00B663B0"/>
    <w:rsid w:val="00B66438"/>
    <w:rsid w:val="00B66946"/>
    <w:rsid w:val="00B673DE"/>
    <w:rsid w:val="00B67607"/>
    <w:rsid w:val="00B6787D"/>
    <w:rsid w:val="00B70326"/>
    <w:rsid w:val="00B704D0"/>
    <w:rsid w:val="00B706BC"/>
    <w:rsid w:val="00B709FB"/>
    <w:rsid w:val="00B70D60"/>
    <w:rsid w:val="00B70DF5"/>
    <w:rsid w:val="00B71010"/>
    <w:rsid w:val="00B717ED"/>
    <w:rsid w:val="00B71B40"/>
    <w:rsid w:val="00B71F52"/>
    <w:rsid w:val="00B72400"/>
    <w:rsid w:val="00B72BC7"/>
    <w:rsid w:val="00B731B0"/>
    <w:rsid w:val="00B732DD"/>
    <w:rsid w:val="00B73BFD"/>
    <w:rsid w:val="00B742C9"/>
    <w:rsid w:val="00B742E5"/>
    <w:rsid w:val="00B7440B"/>
    <w:rsid w:val="00B74771"/>
    <w:rsid w:val="00B749D9"/>
    <w:rsid w:val="00B74C6B"/>
    <w:rsid w:val="00B74FAC"/>
    <w:rsid w:val="00B75071"/>
    <w:rsid w:val="00B756FD"/>
    <w:rsid w:val="00B7612E"/>
    <w:rsid w:val="00B762B3"/>
    <w:rsid w:val="00B7668D"/>
    <w:rsid w:val="00B769E3"/>
    <w:rsid w:val="00B76EEA"/>
    <w:rsid w:val="00B774E1"/>
    <w:rsid w:val="00B80478"/>
    <w:rsid w:val="00B80A4E"/>
    <w:rsid w:val="00B80AD4"/>
    <w:rsid w:val="00B80BE9"/>
    <w:rsid w:val="00B81979"/>
    <w:rsid w:val="00B81EAC"/>
    <w:rsid w:val="00B82735"/>
    <w:rsid w:val="00B827E1"/>
    <w:rsid w:val="00B8295D"/>
    <w:rsid w:val="00B82D01"/>
    <w:rsid w:val="00B82E51"/>
    <w:rsid w:val="00B83610"/>
    <w:rsid w:val="00B83AA8"/>
    <w:rsid w:val="00B83F5E"/>
    <w:rsid w:val="00B8413C"/>
    <w:rsid w:val="00B8520A"/>
    <w:rsid w:val="00B85728"/>
    <w:rsid w:val="00B85A26"/>
    <w:rsid w:val="00B85C8C"/>
    <w:rsid w:val="00B85F0B"/>
    <w:rsid w:val="00B8608B"/>
    <w:rsid w:val="00B861B6"/>
    <w:rsid w:val="00B86225"/>
    <w:rsid w:val="00B866D6"/>
    <w:rsid w:val="00B8680F"/>
    <w:rsid w:val="00B868E2"/>
    <w:rsid w:val="00B86F46"/>
    <w:rsid w:val="00B874E3"/>
    <w:rsid w:val="00B8766B"/>
    <w:rsid w:val="00B876B2"/>
    <w:rsid w:val="00B87BB9"/>
    <w:rsid w:val="00B87C0E"/>
    <w:rsid w:val="00B90472"/>
    <w:rsid w:val="00B90D1E"/>
    <w:rsid w:val="00B90F98"/>
    <w:rsid w:val="00B9127D"/>
    <w:rsid w:val="00B913B8"/>
    <w:rsid w:val="00B9162F"/>
    <w:rsid w:val="00B91706"/>
    <w:rsid w:val="00B9171A"/>
    <w:rsid w:val="00B91D23"/>
    <w:rsid w:val="00B91D31"/>
    <w:rsid w:val="00B91D41"/>
    <w:rsid w:val="00B91F6A"/>
    <w:rsid w:val="00B9214A"/>
    <w:rsid w:val="00B9250C"/>
    <w:rsid w:val="00B92614"/>
    <w:rsid w:val="00B928DB"/>
    <w:rsid w:val="00B92C6E"/>
    <w:rsid w:val="00B92E34"/>
    <w:rsid w:val="00B92E5B"/>
    <w:rsid w:val="00B92F98"/>
    <w:rsid w:val="00B93708"/>
    <w:rsid w:val="00B93EB4"/>
    <w:rsid w:val="00B944A1"/>
    <w:rsid w:val="00B946AF"/>
    <w:rsid w:val="00B946C3"/>
    <w:rsid w:val="00B947D8"/>
    <w:rsid w:val="00B948C9"/>
    <w:rsid w:val="00B94ED3"/>
    <w:rsid w:val="00B95288"/>
    <w:rsid w:val="00B95385"/>
    <w:rsid w:val="00B95578"/>
    <w:rsid w:val="00B95FCB"/>
    <w:rsid w:val="00B96591"/>
    <w:rsid w:val="00B96EC4"/>
    <w:rsid w:val="00B96EE5"/>
    <w:rsid w:val="00B96F3F"/>
    <w:rsid w:val="00B97342"/>
    <w:rsid w:val="00B973E7"/>
    <w:rsid w:val="00B97680"/>
    <w:rsid w:val="00B979E1"/>
    <w:rsid w:val="00B97A35"/>
    <w:rsid w:val="00B97B12"/>
    <w:rsid w:val="00B97F0C"/>
    <w:rsid w:val="00BA02CA"/>
    <w:rsid w:val="00BA07DF"/>
    <w:rsid w:val="00BA0B45"/>
    <w:rsid w:val="00BA14CC"/>
    <w:rsid w:val="00BA1778"/>
    <w:rsid w:val="00BA18E1"/>
    <w:rsid w:val="00BA19C4"/>
    <w:rsid w:val="00BA1BB3"/>
    <w:rsid w:val="00BA1D03"/>
    <w:rsid w:val="00BA238C"/>
    <w:rsid w:val="00BA2506"/>
    <w:rsid w:val="00BA2B48"/>
    <w:rsid w:val="00BA3795"/>
    <w:rsid w:val="00BA38F0"/>
    <w:rsid w:val="00BA3D32"/>
    <w:rsid w:val="00BA40C3"/>
    <w:rsid w:val="00BA41F5"/>
    <w:rsid w:val="00BA500E"/>
    <w:rsid w:val="00BA56B9"/>
    <w:rsid w:val="00BA5717"/>
    <w:rsid w:val="00BA5934"/>
    <w:rsid w:val="00BA5C51"/>
    <w:rsid w:val="00BA60A2"/>
    <w:rsid w:val="00BA6336"/>
    <w:rsid w:val="00BA68E6"/>
    <w:rsid w:val="00BA6A4E"/>
    <w:rsid w:val="00BA736E"/>
    <w:rsid w:val="00BA73E4"/>
    <w:rsid w:val="00BA7D03"/>
    <w:rsid w:val="00BB0866"/>
    <w:rsid w:val="00BB0F8B"/>
    <w:rsid w:val="00BB0FC7"/>
    <w:rsid w:val="00BB1C08"/>
    <w:rsid w:val="00BB1F2F"/>
    <w:rsid w:val="00BB2468"/>
    <w:rsid w:val="00BB263F"/>
    <w:rsid w:val="00BB28D9"/>
    <w:rsid w:val="00BB31D7"/>
    <w:rsid w:val="00BB38B4"/>
    <w:rsid w:val="00BB3BAD"/>
    <w:rsid w:val="00BB3BE5"/>
    <w:rsid w:val="00BB3DBB"/>
    <w:rsid w:val="00BB420C"/>
    <w:rsid w:val="00BB4402"/>
    <w:rsid w:val="00BB4959"/>
    <w:rsid w:val="00BB49D9"/>
    <w:rsid w:val="00BB4CBE"/>
    <w:rsid w:val="00BB51C3"/>
    <w:rsid w:val="00BB5E17"/>
    <w:rsid w:val="00BB64C7"/>
    <w:rsid w:val="00BB6504"/>
    <w:rsid w:val="00BB6CD1"/>
    <w:rsid w:val="00BB74B5"/>
    <w:rsid w:val="00BB7734"/>
    <w:rsid w:val="00BB79A7"/>
    <w:rsid w:val="00BB7BA8"/>
    <w:rsid w:val="00BC0390"/>
    <w:rsid w:val="00BC0705"/>
    <w:rsid w:val="00BC092E"/>
    <w:rsid w:val="00BC1402"/>
    <w:rsid w:val="00BC1693"/>
    <w:rsid w:val="00BC1759"/>
    <w:rsid w:val="00BC1B18"/>
    <w:rsid w:val="00BC1B7F"/>
    <w:rsid w:val="00BC1C5A"/>
    <w:rsid w:val="00BC1F8A"/>
    <w:rsid w:val="00BC2241"/>
    <w:rsid w:val="00BC2351"/>
    <w:rsid w:val="00BC2491"/>
    <w:rsid w:val="00BC2C60"/>
    <w:rsid w:val="00BC3156"/>
    <w:rsid w:val="00BC3369"/>
    <w:rsid w:val="00BC3A4A"/>
    <w:rsid w:val="00BC3D6D"/>
    <w:rsid w:val="00BC400C"/>
    <w:rsid w:val="00BC419B"/>
    <w:rsid w:val="00BC4376"/>
    <w:rsid w:val="00BC48B7"/>
    <w:rsid w:val="00BC4B49"/>
    <w:rsid w:val="00BC4CA3"/>
    <w:rsid w:val="00BC4F2A"/>
    <w:rsid w:val="00BC5071"/>
    <w:rsid w:val="00BC52B5"/>
    <w:rsid w:val="00BC55E4"/>
    <w:rsid w:val="00BC5607"/>
    <w:rsid w:val="00BC5ABC"/>
    <w:rsid w:val="00BC5FBB"/>
    <w:rsid w:val="00BC645A"/>
    <w:rsid w:val="00BC6844"/>
    <w:rsid w:val="00BC6A96"/>
    <w:rsid w:val="00BC6AEA"/>
    <w:rsid w:val="00BC6B13"/>
    <w:rsid w:val="00BC6CDF"/>
    <w:rsid w:val="00BC6FD7"/>
    <w:rsid w:val="00BC707C"/>
    <w:rsid w:val="00BC7363"/>
    <w:rsid w:val="00BC767A"/>
    <w:rsid w:val="00BC7C97"/>
    <w:rsid w:val="00BC7DD1"/>
    <w:rsid w:val="00BD06B3"/>
    <w:rsid w:val="00BD07CA"/>
    <w:rsid w:val="00BD0951"/>
    <w:rsid w:val="00BD09FA"/>
    <w:rsid w:val="00BD0A39"/>
    <w:rsid w:val="00BD0E4C"/>
    <w:rsid w:val="00BD0F37"/>
    <w:rsid w:val="00BD10C7"/>
    <w:rsid w:val="00BD129E"/>
    <w:rsid w:val="00BD1B4B"/>
    <w:rsid w:val="00BD220E"/>
    <w:rsid w:val="00BD2234"/>
    <w:rsid w:val="00BD24EF"/>
    <w:rsid w:val="00BD2E44"/>
    <w:rsid w:val="00BD2FE5"/>
    <w:rsid w:val="00BD326C"/>
    <w:rsid w:val="00BD33CC"/>
    <w:rsid w:val="00BD3638"/>
    <w:rsid w:val="00BD370C"/>
    <w:rsid w:val="00BD386F"/>
    <w:rsid w:val="00BD3E4E"/>
    <w:rsid w:val="00BD3FE2"/>
    <w:rsid w:val="00BD494C"/>
    <w:rsid w:val="00BD4DEB"/>
    <w:rsid w:val="00BD4E11"/>
    <w:rsid w:val="00BD554D"/>
    <w:rsid w:val="00BD60FF"/>
    <w:rsid w:val="00BD6D4E"/>
    <w:rsid w:val="00BD6FEC"/>
    <w:rsid w:val="00BD7168"/>
    <w:rsid w:val="00BD772F"/>
    <w:rsid w:val="00BE06BF"/>
    <w:rsid w:val="00BE12EB"/>
    <w:rsid w:val="00BE1425"/>
    <w:rsid w:val="00BE162C"/>
    <w:rsid w:val="00BE1C11"/>
    <w:rsid w:val="00BE1F81"/>
    <w:rsid w:val="00BE21BF"/>
    <w:rsid w:val="00BE236A"/>
    <w:rsid w:val="00BE2887"/>
    <w:rsid w:val="00BE3237"/>
    <w:rsid w:val="00BE331B"/>
    <w:rsid w:val="00BE3EE4"/>
    <w:rsid w:val="00BE42BB"/>
    <w:rsid w:val="00BE44B1"/>
    <w:rsid w:val="00BE45D4"/>
    <w:rsid w:val="00BE465B"/>
    <w:rsid w:val="00BE4692"/>
    <w:rsid w:val="00BE5D08"/>
    <w:rsid w:val="00BE616F"/>
    <w:rsid w:val="00BE617E"/>
    <w:rsid w:val="00BE632C"/>
    <w:rsid w:val="00BE670F"/>
    <w:rsid w:val="00BE69AF"/>
    <w:rsid w:val="00BE6C91"/>
    <w:rsid w:val="00BE7328"/>
    <w:rsid w:val="00BE737A"/>
    <w:rsid w:val="00BE7627"/>
    <w:rsid w:val="00BE767A"/>
    <w:rsid w:val="00BE7D03"/>
    <w:rsid w:val="00BE7F50"/>
    <w:rsid w:val="00BE7F64"/>
    <w:rsid w:val="00BF0483"/>
    <w:rsid w:val="00BF04F7"/>
    <w:rsid w:val="00BF05B2"/>
    <w:rsid w:val="00BF0943"/>
    <w:rsid w:val="00BF095C"/>
    <w:rsid w:val="00BF0E45"/>
    <w:rsid w:val="00BF0F1D"/>
    <w:rsid w:val="00BF1189"/>
    <w:rsid w:val="00BF13C1"/>
    <w:rsid w:val="00BF1B61"/>
    <w:rsid w:val="00BF1CDB"/>
    <w:rsid w:val="00BF1D90"/>
    <w:rsid w:val="00BF1E1B"/>
    <w:rsid w:val="00BF22D9"/>
    <w:rsid w:val="00BF261F"/>
    <w:rsid w:val="00BF3382"/>
    <w:rsid w:val="00BF3632"/>
    <w:rsid w:val="00BF3696"/>
    <w:rsid w:val="00BF3790"/>
    <w:rsid w:val="00BF4164"/>
    <w:rsid w:val="00BF4AEF"/>
    <w:rsid w:val="00BF53A1"/>
    <w:rsid w:val="00BF59E1"/>
    <w:rsid w:val="00BF5F04"/>
    <w:rsid w:val="00BF5F45"/>
    <w:rsid w:val="00BF6136"/>
    <w:rsid w:val="00BF6253"/>
    <w:rsid w:val="00BF6300"/>
    <w:rsid w:val="00BF63E2"/>
    <w:rsid w:val="00BF6624"/>
    <w:rsid w:val="00BF6743"/>
    <w:rsid w:val="00BF6CA4"/>
    <w:rsid w:val="00BF6E43"/>
    <w:rsid w:val="00BF6F87"/>
    <w:rsid w:val="00BF7036"/>
    <w:rsid w:val="00BF77C6"/>
    <w:rsid w:val="00BF7842"/>
    <w:rsid w:val="00BF790D"/>
    <w:rsid w:val="00BF7D59"/>
    <w:rsid w:val="00C000B6"/>
    <w:rsid w:val="00C01417"/>
    <w:rsid w:val="00C01D98"/>
    <w:rsid w:val="00C025E4"/>
    <w:rsid w:val="00C02958"/>
    <w:rsid w:val="00C02CA0"/>
    <w:rsid w:val="00C02DAD"/>
    <w:rsid w:val="00C02E5A"/>
    <w:rsid w:val="00C03326"/>
    <w:rsid w:val="00C037AF"/>
    <w:rsid w:val="00C03DA6"/>
    <w:rsid w:val="00C03DB1"/>
    <w:rsid w:val="00C03ED0"/>
    <w:rsid w:val="00C0407C"/>
    <w:rsid w:val="00C04202"/>
    <w:rsid w:val="00C043D7"/>
    <w:rsid w:val="00C043FB"/>
    <w:rsid w:val="00C043FC"/>
    <w:rsid w:val="00C04B79"/>
    <w:rsid w:val="00C04D86"/>
    <w:rsid w:val="00C04E75"/>
    <w:rsid w:val="00C056DF"/>
    <w:rsid w:val="00C06272"/>
    <w:rsid w:val="00C0638A"/>
    <w:rsid w:val="00C06838"/>
    <w:rsid w:val="00C0691F"/>
    <w:rsid w:val="00C06A85"/>
    <w:rsid w:val="00C074CF"/>
    <w:rsid w:val="00C07603"/>
    <w:rsid w:val="00C0767E"/>
    <w:rsid w:val="00C103C4"/>
    <w:rsid w:val="00C1048F"/>
    <w:rsid w:val="00C1068D"/>
    <w:rsid w:val="00C10BF1"/>
    <w:rsid w:val="00C117DB"/>
    <w:rsid w:val="00C11993"/>
    <w:rsid w:val="00C11D55"/>
    <w:rsid w:val="00C11FB8"/>
    <w:rsid w:val="00C121BE"/>
    <w:rsid w:val="00C12215"/>
    <w:rsid w:val="00C124BD"/>
    <w:rsid w:val="00C125E4"/>
    <w:rsid w:val="00C134D0"/>
    <w:rsid w:val="00C139BD"/>
    <w:rsid w:val="00C13DAA"/>
    <w:rsid w:val="00C13E30"/>
    <w:rsid w:val="00C13F3E"/>
    <w:rsid w:val="00C14544"/>
    <w:rsid w:val="00C14681"/>
    <w:rsid w:val="00C14CC9"/>
    <w:rsid w:val="00C14D70"/>
    <w:rsid w:val="00C1539B"/>
    <w:rsid w:val="00C154A8"/>
    <w:rsid w:val="00C15565"/>
    <w:rsid w:val="00C16082"/>
    <w:rsid w:val="00C168AA"/>
    <w:rsid w:val="00C16E97"/>
    <w:rsid w:val="00C16E98"/>
    <w:rsid w:val="00C16EB6"/>
    <w:rsid w:val="00C16EF1"/>
    <w:rsid w:val="00C17529"/>
    <w:rsid w:val="00C17670"/>
    <w:rsid w:val="00C17906"/>
    <w:rsid w:val="00C17FB8"/>
    <w:rsid w:val="00C202C3"/>
    <w:rsid w:val="00C2071C"/>
    <w:rsid w:val="00C20873"/>
    <w:rsid w:val="00C20B05"/>
    <w:rsid w:val="00C2186A"/>
    <w:rsid w:val="00C218E8"/>
    <w:rsid w:val="00C220FB"/>
    <w:rsid w:val="00C22358"/>
    <w:rsid w:val="00C22642"/>
    <w:rsid w:val="00C22FFB"/>
    <w:rsid w:val="00C23297"/>
    <w:rsid w:val="00C237D4"/>
    <w:rsid w:val="00C23862"/>
    <w:rsid w:val="00C23AA9"/>
    <w:rsid w:val="00C23B49"/>
    <w:rsid w:val="00C23C2D"/>
    <w:rsid w:val="00C23D5F"/>
    <w:rsid w:val="00C242A2"/>
    <w:rsid w:val="00C242A3"/>
    <w:rsid w:val="00C24654"/>
    <w:rsid w:val="00C246D9"/>
    <w:rsid w:val="00C246E8"/>
    <w:rsid w:val="00C24888"/>
    <w:rsid w:val="00C24C53"/>
    <w:rsid w:val="00C256E9"/>
    <w:rsid w:val="00C25854"/>
    <w:rsid w:val="00C259CB"/>
    <w:rsid w:val="00C25DB0"/>
    <w:rsid w:val="00C25FE5"/>
    <w:rsid w:val="00C2611F"/>
    <w:rsid w:val="00C2670C"/>
    <w:rsid w:val="00C26734"/>
    <w:rsid w:val="00C26CA7"/>
    <w:rsid w:val="00C26F62"/>
    <w:rsid w:val="00C27169"/>
    <w:rsid w:val="00C27173"/>
    <w:rsid w:val="00C27E14"/>
    <w:rsid w:val="00C302C7"/>
    <w:rsid w:val="00C3070E"/>
    <w:rsid w:val="00C307D3"/>
    <w:rsid w:val="00C316DB"/>
    <w:rsid w:val="00C31A30"/>
    <w:rsid w:val="00C31F7B"/>
    <w:rsid w:val="00C323FE"/>
    <w:rsid w:val="00C32884"/>
    <w:rsid w:val="00C32B65"/>
    <w:rsid w:val="00C33EB9"/>
    <w:rsid w:val="00C34032"/>
    <w:rsid w:val="00C34200"/>
    <w:rsid w:val="00C3450E"/>
    <w:rsid w:val="00C346CF"/>
    <w:rsid w:val="00C3499C"/>
    <w:rsid w:val="00C35539"/>
    <w:rsid w:val="00C35643"/>
    <w:rsid w:val="00C35731"/>
    <w:rsid w:val="00C35CEC"/>
    <w:rsid w:val="00C35E74"/>
    <w:rsid w:val="00C36A34"/>
    <w:rsid w:val="00C36E9B"/>
    <w:rsid w:val="00C370C0"/>
    <w:rsid w:val="00C379BA"/>
    <w:rsid w:val="00C37AEB"/>
    <w:rsid w:val="00C40155"/>
    <w:rsid w:val="00C40465"/>
    <w:rsid w:val="00C40582"/>
    <w:rsid w:val="00C40B6D"/>
    <w:rsid w:val="00C40D05"/>
    <w:rsid w:val="00C41010"/>
    <w:rsid w:val="00C41728"/>
    <w:rsid w:val="00C41983"/>
    <w:rsid w:val="00C41F50"/>
    <w:rsid w:val="00C4230E"/>
    <w:rsid w:val="00C42768"/>
    <w:rsid w:val="00C42779"/>
    <w:rsid w:val="00C42CE1"/>
    <w:rsid w:val="00C42D45"/>
    <w:rsid w:val="00C43D98"/>
    <w:rsid w:val="00C44128"/>
    <w:rsid w:val="00C44DF6"/>
    <w:rsid w:val="00C44E66"/>
    <w:rsid w:val="00C452F3"/>
    <w:rsid w:val="00C45413"/>
    <w:rsid w:val="00C45F73"/>
    <w:rsid w:val="00C463DA"/>
    <w:rsid w:val="00C46A55"/>
    <w:rsid w:val="00C47592"/>
    <w:rsid w:val="00C47A57"/>
    <w:rsid w:val="00C47EF2"/>
    <w:rsid w:val="00C5068F"/>
    <w:rsid w:val="00C506F5"/>
    <w:rsid w:val="00C50787"/>
    <w:rsid w:val="00C5152F"/>
    <w:rsid w:val="00C5178A"/>
    <w:rsid w:val="00C51B14"/>
    <w:rsid w:val="00C5229F"/>
    <w:rsid w:val="00C522D4"/>
    <w:rsid w:val="00C52608"/>
    <w:rsid w:val="00C528B1"/>
    <w:rsid w:val="00C528F8"/>
    <w:rsid w:val="00C536FF"/>
    <w:rsid w:val="00C53ADE"/>
    <w:rsid w:val="00C54628"/>
    <w:rsid w:val="00C54736"/>
    <w:rsid w:val="00C5536B"/>
    <w:rsid w:val="00C555C8"/>
    <w:rsid w:val="00C557DC"/>
    <w:rsid w:val="00C55B9D"/>
    <w:rsid w:val="00C55EE0"/>
    <w:rsid w:val="00C5619E"/>
    <w:rsid w:val="00C56332"/>
    <w:rsid w:val="00C56B3A"/>
    <w:rsid w:val="00C56C24"/>
    <w:rsid w:val="00C604E0"/>
    <w:rsid w:val="00C605B9"/>
    <w:rsid w:val="00C60A52"/>
    <w:rsid w:val="00C60ABD"/>
    <w:rsid w:val="00C60C93"/>
    <w:rsid w:val="00C60FA5"/>
    <w:rsid w:val="00C61501"/>
    <w:rsid w:val="00C61AD4"/>
    <w:rsid w:val="00C61DBB"/>
    <w:rsid w:val="00C61E05"/>
    <w:rsid w:val="00C62043"/>
    <w:rsid w:val="00C62226"/>
    <w:rsid w:val="00C62359"/>
    <w:rsid w:val="00C623B0"/>
    <w:rsid w:val="00C624EE"/>
    <w:rsid w:val="00C628D8"/>
    <w:rsid w:val="00C62BAB"/>
    <w:rsid w:val="00C6326E"/>
    <w:rsid w:val="00C636A6"/>
    <w:rsid w:val="00C63905"/>
    <w:rsid w:val="00C63967"/>
    <w:rsid w:val="00C63B38"/>
    <w:rsid w:val="00C63CC5"/>
    <w:rsid w:val="00C63CC7"/>
    <w:rsid w:val="00C64762"/>
    <w:rsid w:val="00C649D6"/>
    <w:rsid w:val="00C64DD0"/>
    <w:rsid w:val="00C6541B"/>
    <w:rsid w:val="00C6544E"/>
    <w:rsid w:val="00C6598E"/>
    <w:rsid w:val="00C65AE1"/>
    <w:rsid w:val="00C662ED"/>
    <w:rsid w:val="00C663B9"/>
    <w:rsid w:val="00C663C7"/>
    <w:rsid w:val="00C6660D"/>
    <w:rsid w:val="00C6665F"/>
    <w:rsid w:val="00C66C35"/>
    <w:rsid w:val="00C67929"/>
    <w:rsid w:val="00C7081A"/>
    <w:rsid w:val="00C714E8"/>
    <w:rsid w:val="00C71608"/>
    <w:rsid w:val="00C71B0A"/>
    <w:rsid w:val="00C71DCF"/>
    <w:rsid w:val="00C7249D"/>
    <w:rsid w:val="00C725D4"/>
    <w:rsid w:val="00C72641"/>
    <w:rsid w:val="00C72A8D"/>
    <w:rsid w:val="00C72A9A"/>
    <w:rsid w:val="00C72AF3"/>
    <w:rsid w:val="00C72FC1"/>
    <w:rsid w:val="00C731F1"/>
    <w:rsid w:val="00C7320A"/>
    <w:rsid w:val="00C732A3"/>
    <w:rsid w:val="00C734B4"/>
    <w:rsid w:val="00C736FB"/>
    <w:rsid w:val="00C73782"/>
    <w:rsid w:val="00C738BE"/>
    <w:rsid w:val="00C73D6A"/>
    <w:rsid w:val="00C73DDE"/>
    <w:rsid w:val="00C73EED"/>
    <w:rsid w:val="00C74089"/>
    <w:rsid w:val="00C74151"/>
    <w:rsid w:val="00C7424F"/>
    <w:rsid w:val="00C742D1"/>
    <w:rsid w:val="00C74971"/>
    <w:rsid w:val="00C753C9"/>
    <w:rsid w:val="00C755FC"/>
    <w:rsid w:val="00C75DE1"/>
    <w:rsid w:val="00C76201"/>
    <w:rsid w:val="00C76918"/>
    <w:rsid w:val="00C76DDC"/>
    <w:rsid w:val="00C7770B"/>
    <w:rsid w:val="00C77CD1"/>
    <w:rsid w:val="00C77D0B"/>
    <w:rsid w:val="00C77D94"/>
    <w:rsid w:val="00C77E39"/>
    <w:rsid w:val="00C77E9C"/>
    <w:rsid w:val="00C801BF"/>
    <w:rsid w:val="00C80886"/>
    <w:rsid w:val="00C80988"/>
    <w:rsid w:val="00C80C44"/>
    <w:rsid w:val="00C80FC5"/>
    <w:rsid w:val="00C8112D"/>
    <w:rsid w:val="00C814D0"/>
    <w:rsid w:val="00C8174F"/>
    <w:rsid w:val="00C81978"/>
    <w:rsid w:val="00C81BC0"/>
    <w:rsid w:val="00C81C96"/>
    <w:rsid w:val="00C81D53"/>
    <w:rsid w:val="00C81DE8"/>
    <w:rsid w:val="00C81DEE"/>
    <w:rsid w:val="00C820EF"/>
    <w:rsid w:val="00C82268"/>
    <w:rsid w:val="00C82AAB"/>
    <w:rsid w:val="00C82CF2"/>
    <w:rsid w:val="00C82E46"/>
    <w:rsid w:val="00C83085"/>
    <w:rsid w:val="00C839A3"/>
    <w:rsid w:val="00C84177"/>
    <w:rsid w:val="00C842F2"/>
    <w:rsid w:val="00C84610"/>
    <w:rsid w:val="00C8506B"/>
    <w:rsid w:val="00C8518C"/>
    <w:rsid w:val="00C85538"/>
    <w:rsid w:val="00C85E89"/>
    <w:rsid w:val="00C86D66"/>
    <w:rsid w:val="00C877A8"/>
    <w:rsid w:val="00C87B6B"/>
    <w:rsid w:val="00C87C41"/>
    <w:rsid w:val="00C9018A"/>
    <w:rsid w:val="00C91600"/>
    <w:rsid w:val="00C91643"/>
    <w:rsid w:val="00C916B9"/>
    <w:rsid w:val="00C918A9"/>
    <w:rsid w:val="00C921D2"/>
    <w:rsid w:val="00C924E9"/>
    <w:rsid w:val="00C925F5"/>
    <w:rsid w:val="00C92813"/>
    <w:rsid w:val="00C92B10"/>
    <w:rsid w:val="00C93062"/>
    <w:rsid w:val="00C93E4B"/>
    <w:rsid w:val="00C94158"/>
    <w:rsid w:val="00C94214"/>
    <w:rsid w:val="00C9482E"/>
    <w:rsid w:val="00C94BAB"/>
    <w:rsid w:val="00C94C35"/>
    <w:rsid w:val="00C9500B"/>
    <w:rsid w:val="00C95AF6"/>
    <w:rsid w:val="00C95E23"/>
    <w:rsid w:val="00C960FA"/>
    <w:rsid w:val="00C9687C"/>
    <w:rsid w:val="00C968FA"/>
    <w:rsid w:val="00C97029"/>
    <w:rsid w:val="00C974DE"/>
    <w:rsid w:val="00C9774A"/>
    <w:rsid w:val="00C9779E"/>
    <w:rsid w:val="00CA06FE"/>
    <w:rsid w:val="00CA0879"/>
    <w:rsid w:val="00CA19AB"/>
    <w:rsid w:val="00CA24B7"/>
    <w:rsid w:val="00CA2786"/>
    <w:rsid w:val="00CA281B"/>
    <w:rsid w:val="00CA2A79"/>
    <w:rsid w:val="00CA2D4E"/>
    <w:rsid w:val="00CA2E35"/>
    <w:rsid w:val="00CA3074"/>
    <w:rsid w:val="00CA30E0"/>
    <w:rsid w:val="00CA34E5"/>
    <w:rsid w:val="00CA3C0E"/>
    <w:rsid w:val="00CA3C9D"/>
    <w:rsid w:val="00CA4BF1"/>
    <w:rsid w:val="00CA57F7"/>
    <w:rsid w:val="00CA5DB7"/>
    <w:rsid w:val="00CA5DCE"/>
    <w:rsid w:val="00CA654B"/>
    <w:rsid w:val="00CA6776"/>
    <w:rsid w:val="00CA686D"/>
    <w:rsid w:val="00CA6B63"/>
    <w:rsid w:val="00CA6B7A"/>
    <w:rsid w:val="00CA6EF4"/>
    <w:rsid w:val="00CA7036"/>
    <w:rsid w:val="00CA7070"/>
    <w:rsid w:val="00CA70D9"/>
    <w:rsid w:val="00CA723C"/>
    <w:rsid w:val="00CA727B"/>
    <w:rsid w:val="00CA74EE"/>
    <w:rsid w:val="00CA7BBC"/>
    <w:rsid w:val="00CA7C5E"/>
    <w:rsid w:val="00CA7E48"/>
    <w:rsid w:val="00CA7F75"/>
    <w:rsid w:val="00CB0071"/>
    <w:rsid w:val="00CB02BD"/>
    <w:rsid w:val="00CB1159"/>
    <w:rsid w:val="00CB13AE"/>
    <w:rsid w:val="00CB1920"/>
    <w:rsid w:val="00CB1BA3"/>
    <w:rsid w:val="00CB2145"/>
    <w:rsid w:val="00CB27CF"/>
    <w:rsid w:val="00CB2B5B"/>
    <w:rsid w:val="00CB2D83"/>
    <w:rsid w:val="00CB2F83"/>
    <w:rsid w:val="00CB32B4"/>
    <w:rsid w:val="00CB34FE"/>
    <w:rsid w:val="00CB39E1"/>
    <w:rsid w:val="00CB4182"/>
    <w:rsid w:val="00CB4834"/>
    <w:rsid w:val="00CB4CC5"/>
    <w:rsid w:val="00CB4D5C"/>
    <w:rsid w:val="00CB5532"/>
    <w:rsid w:val="00CB559E"/>
    <w:rsid w:val="00CB58CC"/>
    <w:rsid w:val="00CB5AF3"/>
    <w:rsid w:val="00CB65A4"/>
    <w:rsid w:val="00CB6693"/>
    <w:rsid w:val="00CB69FA"/>
    <w:rsid w:val="00CB6BEA"/>
    <w:rsid w:val="00CB7059"/>
    <w:rsid w:val="00CB776F"/>
    <w:rsid w:val="00CC01EB"/>
    <w:rsid w:val="00CC04B1"/>
    <w:rsid w:val="00CC1601"/>
    <w:rsid w:val="00CC1BD7"/>
    <w:rsid w:val="00CC1F02"/>
    <w:rsid w:val="00CC20B2"/>
    <w:rsid w:val="00CC20D3"/>
    <w:rsid w:val="00CC274B"/>
    <w:rsid w:val="00CC2B25"/>
    <w:rsid w:val="00CC2DD2"/>
    <w:rsid w:val="00CC30FE"/>
    <w:rsid w:val="00CC320E"/>
    <w:rsid w:val="00CC33A1"/>
    <w:rsid w:val="00CC3403"/>
    <w:rsid w:val="00CC3623"/>
    <w:rsid w:val="00CC3E25"/>
    <w:rsid w:val="00CC3F86"/>
    <w:rsid w:val="00CC3F94"/>
    <w:rsid w:val="00CC4037"/>
    <w:rsid w:val="00CC4255"/>
    <w:rsid w:val="00CC4A28"/>
    <w:rsid w:val="00CC4A51"/>
    <w:rsid w:val="00CC4B6A"/>
    <w:rsid w:val="00CC4BBB"/>
    <w:rsid w:val="00CC5006"/>
    <w:rsid w:val="00CC5739"/>
    <w:rsid w:val="00CC5DF9"/>
    <w:rsid w:val="00CC60FE"/>
    <w:rsid w:val="00CC652E"/>
    <w:rsid w:val="00CC6CDB"/>
    <w:rsid w:val="00CC75F2"/>
    <w:rsid w:val="00CC7978"/>
    <w:rsid w:val="00CC7AB5"/>
    <w:rsid w:val="00CD0382"/>
    <w:rsid w:val="00CD055D"/>
    <w:rsid w:val="00CD0907"/>
    <w:rsid w:val="00CD0B98"/>
    <w:rsid w:val="00CD13F3"/>
    <w:rsid w:val="00CD1428"/>
    <w:rsid w:val="00CD1439"/>
    <w:rsid w:val="00CD1A28"/>
    <w:rsid w:val="00CD1DDE"/>
    <w:rsid w:val="00CD1E77"/>
    <w:rsid w:val="00CD1FD8"/>
    <w:rsid w:val="00CD2005"/>
    <w:rsid w:val="00CD2438"/>
    <w:rsid w:val="00CD28FB"/>
    <w:rsid w:val="00CD2C39"/>
    <w:rsid w:val="00CD33C0"/>
    <w:rsid w:val="00CD3785"/>
    <w:rsid w:val="00CD381E"/>
    <w:rsid w:val="00CD3E58"/>
    <w:rsid w:val="00CD44F6"/>
    <w:rsid w:val="00CD489A"/>
    <w:rsid w:val="00CD4BD7"/>
    <w:rsid w:val="00CD4F70"/>
    <w:rsid w:val="00CD5191"/>
    <w:rsid w:val="00CD52AC"/>
    <w:rsid w:val="00CD579E"/>
    <w:rsid w:val="00CD5937"/>
    <w:rsid w:val="00CD5AC3"/>
    <w:rsid w:val="00CD6569"/>
    <w:rsid w:val="00CD685B"/>
    <w:rsid w:val="00CD6874"/>
    <w:rsid w:val="00CD7F82"/>
    <w:rsid w:val="00CE022E"/>
    <w:rsid w:val="00CE02D0"/>
    <w:rsid w:val="00CE05FB"/>
    <w:rsid w:val="00CE0976"/>
    <w:rsid w:val="00CE0B21"/>
    <w:rsid w:val="00CE0FEB"/>
    <w:rsid w:val="00CE1E16"/>
    <w:rsid w:val="00CE1EBB"/>
    <w:rsid w:val="00CE29FE"/>
    <w:rsid w:val="00CE35DA"/>
    <w:rsid w:val="00CE383B"/>
    <w:rsid w:val="00CE41C3"/>
    <w:rsid w:val="00CE45A6"/>
    <w:rsid w:val="00CE4890"/>
    <w:rsid w:val="00CE4F87"/>
    <w:rsid w:val="00CE5413"/>
    <w:rsid w:val="00CE5463"/>
    <w:rsid w:val="00CE5E0A"/>
    <w:rsid w:val="00CE62DB"/>
    <w:rsid w:val="00CE6A84"/>
    <w:rsid w:val="00CE6EAA"/>
    <w:rsid w:val="00CE6EFE"/>
    <w:rsid w:val="00CE6F1F"/>
    <w:rsid w:val="00CE7008"/>
    <w:rsid w:val="00CE71E0"/>
    <w:rsid w:val="00CF006C"/>
    <w:rsid w:val="00CF0485"/>
    <w:rsid w:val="00CF0516"/>
    <w:rsid w:val="00CF0929"/>
    <w:rsid w:val="00CF0BE6"/>
    <w:rsid w:val="00CF0C9C"/>
    <w:rsid w:val="00CF12BF"/>
    <w:rsid w:val="00CF1300"/>
    <w:rsid w:val="00CF15EB"/>
    <w:rsid w:val="00CF1764"/>
    <w:rsid w:val="00CF19DC"/>
    <w:rsid w:val="00CF1ABD"/>
    <w:rsid w:val="00CF1CAC"/>
    <w:rsid w:val="00CF2614"/>
    <w:rsid w:val="00CF27D4"/>
    <w:rsid w:val="00CF2F45"/>
    <w:rsid w:val="00CF37D3"/>
    <w:rsid w:val="00CF38C3"/>
    <w:rsid w:val="00CF3C23"/>
    <w:rsid w:val="00CF4704"/>
    <w:rsid w:val="00CF4CC8"/>
    <w:rsid w:val="00CF4EF2"/>
    <w:rsid w:val="00CF52E3"/>
    <w:rsid w:val="00CF59F0"/>
    <w:rsid w:val="00CF5AB9"/>
    <w:rsid w:val="00CF5D1A"/>
    <w:rsid w:val="00CF5ED1"/>
    <w:rsid w:val="00CF5F5C"/>
    <w:rsid w:val="00CF624A"/>
    <w:rsid w:val="00CF6267"/>
    <w:rsid w:val="00CF633C"/>
    <w:rsid w:val="00CF64FC"/>
    <w:rsid w:val="00CF6627"/>
    <w:rsid w:val="00CF695D"/>
    <w:rsid w:val="00CF6FB0"/>
    <w:rsid w:val="00CF7746"/>
    <w:rsid w:val="00CF7922"/>
    <w:rsid w:val="00CF7A62"/>
    <w:rsid w:val="00CF7C32"/>
    <w:rsid w:val="00CF7E9A"/>
    <w:rsid w:val="00D0044D"/>
    <w:rsid w:val="00D0066D"/>
    <w:rsid w:val="00D00B2C"/>
    <w:rsid w:val="00D01120"/>
    <w:rsid w:val="00D0176C"/>
    <w:rsid w:val="00D018B6"/>
    <w:rsid w:val="00D01CEE"/>
    <w:rsid w:val="00D01F55"/>
    <w:rsid w:val="00D0252D"/>
    <w:rsid w:val="00D025DC"/>
    <w:rsid w:val="00D0319D"/>
    <w:rsid w:val="00D03F45"/>
    <w:rsid w:val="00D042AC"/>
    <w:rsid w:val="00D0453B"/>
    <w:rsid w:val="00D04665"/>
    <w:rsid w:val="00D05258"/>
    <w:rsid w:val="00D05672"/>
    <w:rsid w:val="00D05A19"/>
    <w:rsid w:val="00D05C22"/>
    <w:rsid w:val="00D05FA0"/>
    <w:rsid w:val="00D06561"/>
    <w:rsid w:val="00D06768"/>
    <w:rsid w:val="00D0676E"/>
    <w:rsid w:val="00D06BD2"/>
    <w:rsid w:val="00D06E3E"/>
    <w:rsid w:val="00D06F60"/>
    <w:rsid w:val="00D07D69"/>
    <w:rsid w:val="00D07F81"/>
    <w:rsid w:val="00D100B9"/>
    <w:rsid w:val="00D10176"/>
    <w:rsid w:val="00D1032D"/>
    <w:rsid w:val="00D10542"/>
    <w:rsid w:val="00D10C3E"/>
    <w:rsid w:val="00D110D5"/>
    <w:rsid w:val="00D1177B"/>
    <w:rsid w:val="00D11802"/>
    <w:rsid w:val="00D1190F"/>
    <w:rsid w:val="00D12A27"/>
    <w:rsid w:val="00D12C1D"/>
    <w:rsid w:val="00D139C7"/>
    <w:rsid w:val="00D13A56"/>
    <w:rsid w:val="00D13B6F"/>
    <w:rsid w:val="00D13C3A"/>
    <w:rsid w:val="00D13DD4"/>
    <w:rsid w:val="00D13F42"/>
    <w:rsid w:val="00D1417F"/>
    <w:rsid w:val="00D14413"/>
    <w:rsid w:val="00D1579C"/>
    <w:rsid w:val="00D15A78"/>
    <w:rsid w:val="00D16301"/>
    <w:rsid w:val="00D169F6"/>
    <w:rsid w:val="00D1713C"/>
    <w:rsid w:val="00D17299"/>
    <w:rsid w:val="00D1761E"/>
    <w:rsid w:val="00D17735"/>
    <w:rsid w:val="00D179B3"/>
    <w:rsid w:val="00D17D76"/>
    <w:rsid w:val="00D2030D"/>
    <w:rsid w:val="00D205AD"/>
    <w:rsid w:val="00D2067D"/>
    <w:rsid w:val="00D206A5"/>
    <w:rsid w:val="00D2077F"/>
    <w:rsid w:val="00D20F2C"/>
    <w:rsid w:val="00D219C0"/>
    <w:rsid w:val="00D21CE4"/>
    <w:rsid w:val="00D21F6A"/>
    <w:rsid w:val="00D2265F"/>
    <w:rsid w:val="00D226AD"/>
    <w:rsid w:val="00D227FE"/>
    <w:rsid w:val="00D228F8"/>
    <w:rsid w:val="00D22AF1"/>
    <w:rsid w:val="00D22B7B"/>
    <w:rsid w:val="00D240E2"/>
    <w:rsid w:val="00D241F6"/>
    <w:rsid w:val="00D24DD3"/>
    <w:rsid w:val="00D252DC"/>
    <w:rsid w:val="00D25789"/>
    <w:rsid w:val="00D26005"/>
    <w:rsid w:val="00D26071"/>
    <w:rsid w:val="00D263F9"/>
    <w:rsid w:val="00D2651A"/>
    <w:rsid w:val="00D2667D"/>
    <w:rsid w:val="00D268C1"/>
    <w:rsid w:val="00D26910"/>
    <w:rsid w:val="00D2695C"/>
    <w:rsid w:val="00D269CC"/>
    <w:rsid w:val="00D26BEE"/>
    <w:rsid w:val="00D26E04"/>
    <w:rsid w:val="00D2724C"/>
    <w:rsid w:val="00D2729A"/>
    <w:rsid w:val="00D27378"/>
    <w:rsid w:val="00D279C5"/>
    <w:rsid w:val="00D27DD3"/>
    <w:rsid w:val="00D301A2"/>
    <w:rsid w:val="00D30726"/>
    <w:rsid w:val="00D30D44"/>
    <w:rsid w:val="00D30DAF"/>
    <w:rsid w:val="00D3102A"/>
    <w:rsid w:val="00D31CF2"/>
    <w:rsid w:val="00D329B1"/>
    <w:rsid w:val="00D32AD9"/>
    <w:rsid w:val="00D32EC7"/>
    <w:rsid w:val="00D32F3E"/>
    <w:rsid w:val="00D330A2"/>
    <w:rsid w:val="00D33A71"/>
    <w:rsid w:val="00D33BDF"/>
    <w:rsid w:val="00D34F7A"/>
    <w:rsid w:val="00D35474"/>
    <w:rsid w:val="00D35500"/>
    <w:rsid w:val="00D3571C"/>
    <w:rsid w:val="00D35D29"/>
    <w:rsid w:val="00D35FFD"/>
    <w:rsid w:val="00D36366"/>
    <w:rsid w:val="00D365AD"/>
    <w:rsid w:val="00D3660A"/>
    <w:rsid w:val="00D368C5"/>
    <w:rsid w:val="00D369FC"/>
    <w:rsid w:val="00D36C1C"/>
    <w:rsid w:val="00D3762F"/>
    <w:rsid w:val="00D37871"/>
    <w:rsid w:val="00D378AC"/>
    <w:rsid w:val="00D37F0D"/>
    <w:rsid w:val="00D40521"/>
    <w:rsid w:val="00D406A2"/>
    <w:rsid w:val="00D408BE"/>
    <w:rsid w:val="00D408C8"/>
    <w:rsid w:val="00D40957"/>
    <w:rsid w:val="00D40ED0"/>
    <w:rsid w:val="00D41126"/>
    <w:rsid w:val="00D41B73"/>
    <w:rsid w:val="00D41C6D"/>
    <w:rsid w:val="00D42215"/>
    <w:rsid w:val="00D42454"/>
    <w:rsid w:val="00D426D6"/>
    <w:rsid w:val="00D4276D"/>
    <w:rsid w:val="00D427C9"/>
    <w:rsid w:val="00D42BE7"/>
    <w:rsid w:val="00D43B13"/>
    <w:rsid w:val="00D43BBE"/>
    <w:rsid w:val="00D43C7D"/>
    <w:rsid w:val="00D4411D"/>
    <w:rsid w:val="00D4425D"/>
    <w:rsid w:val="00D4432C"/>
    <w:rsid w:val="00D44659"/>
    <w:rsid w:val="00D44692"/>
    <w:rsid w:val="00D44803"/>
    <w:rsid w:val="00D4492C"/>
    <w:rsid w:val="00D44974"/>
    <w:rsid w:val="00D449E0"/>
    <w:rsid w:val="00D44D57"/>
    <w:rsid w:val="00D453F2"/>
    <w:rsid w:val="00D45536"/>
    <w:rsid w:val="00D45C02"/>
    <w:rsid w:val="00D4602B"/>
    <w:rsid w:val="00D46104"/>
    <w:rsid w:val="00D463AA"/>
    <w:rsid w:val="00D4695B"/>
    <w:rsid w:val="00D472F4"/>
    <w:rsid w:val="00D47445"/>
    <w:rsid w:val="00D479D3"/>
    <w:rsid w:val="00D47AF8"/>
    <w:rsid w:val="00D47CFE"/>
    <w:rsid w:val="00D5012C"/>
    <w:rsid w:val="00D507AE"/>
    <w:rsid w:val="00D507B3"/>
    <w:rsid w:val="00D5109D"/>
    <w:rsid w:val="00D517E1"/>
    <w:rsid w:val="00D51A12"/>
    <w:rsid w:val="00D51C41"/>
    <w:rsid w:val="00D51CC3"/>
    <w:rsid w:val="00D52028"/>
    <w:rsid w:val="00D521D4"/>
    <w:rsid w:val="00D5258D"/>
    <w:rsid w:val="00D527A8"/>
    <w:rsid w:val="00D52F69"/>
    <w:rsid w:val="00D53473"/>
    <w:rsid w:val="00D534C3"/>
    <w:rsid w:val="00D536AB"/>
    <w:rsid w:val="00D5382F"/>
    <w:rsid w:val="00D53876"/>
    <w:rsid w:val="00D550F3"/>
    <w:rsid w:val="00D553BC"/>
    <w:rsid w:val="00D555ED"/>
    <w:rsid w:val="00D56C0A"/>
    <w:rsid w:val="00D56E0D"/>
    <w:rsid w:val="00D56F9E"/>
    <w:rsid w:val="00D5703F"/>
    <w:rsid w:val="00D57365"/>
    <w:rsid w:val="00D57609"/>
    <w:rsid w:val="00D5771C"/>
    <w:rsid w:val="00D579C5"/>
    <w:rsid w:val="00D57E6D"/>
    <w:rsid w:val="00D57F68"/>
    <w:rsid w:val="00D57FA2"/>
    <w:rsid w:val="00D57FFA"/>
    <w:rsid w:val="00D6096E"/>
    <w:rsid w:val="00D60FA2"/>
    <w:rsid w:val="00D6105E"/>
    <w:rsid w:val="00D6125A"/>
    <w:rsid w:val="00D61916"/>
    <w:rsid w:val="00D62144"/>
    <w:rsid w:val="00D6217E"/>
    <w:rsid w:val="00D62A19"/>
    <w:rsid w:val="00D62DA0"/>
    <w:rsid w:val="00D636E2"/>
    <w:rsid w:val="00D636F5"/>
    <w:rsid w:val="00D63F15"/>
    <w:rsid w:val="00D6401E"/>
    <w:rsid w:val="00D64563"/>
    <w:rsid w:val="00D64B38"/>
    <w:rsid w:val="00D6513A"/>
    <w:rsid w:val="00D651A6"/>
    <w:rsid w:val="00D657EB"/>
    <w:rsid w:val="00D665E4"/>
    <w:rsid w:val="00D66704"/>
    <w:rsid w:val="00D66BDD"/>
    <w:rsid w:val="00D67085"/>
    <w:rsid w:val="00D675B2"/>
    <w:rsid w:val="00D67AE9"/>
    <w:rsid w:val="00D67DC4"/>
    <w:rsid w:val="00D705F9"/>
    <w:rsid w:val="00D706A0"/>
    <w:rsid w:val="00D70866"/>
    <w:rsid w:val="00D709F8"/>
    <w:rsid w:val="00D7104E"/>
    <w:rsid w:val="00D7173B"/>
    <w:rsid w:val="00D723EB"/>
    <w:rsid w:val="00D72B6B"/>
    <w:rsid w:val="00D7328F"/>
    <w:rsid w:val="00D7349A"/>
    <w:rsid w:val="00D734B5"/>
    <w:rsid w:val="00D73674"/>
    <w:rsid w:val="00D736BB"/>
    <w:rsid w:val="00D7376E"/>
    <w:rsid w:val="00D73810"/>
    <w:rsid w:val="00D73D28"/>
    <w:rsid w:val="00D742FD"/>
    <w:rsid w:val="00D743B8"/>
    <w:rsid w:val="00D74479"/>
    <w:rsid w:val="00D748B6"/>
    <w:rsid w:val="00D749A9"/>
    <w:rsid w:val="00D74BA4"/>
    <w:rsid w:val="00D74BF3"/>
    <w:rsid w:val="00D74C17"/>
    <w:rsid w:val="00D74FD5"/>
    <w:rsid w:val="00D754B2"/>
    <w:rsid w:val="00D7560F"/>
    <w:rsid w:val="00D75BE7"/>
    <w:rsid w:val="00D75E65"/>
    <w:rsid w:val="00D7654F"/>
    <w:rsid w:val="00D76CA9"/>
    <w:rsid w:val="00D76D96"/>
    <w:rsid w:val="00D76DAA"/>
    <w:rsid w:val="00D76EB4"/>
    <w:rsid w:val="00D77015"/>
    <w:rsid w:val="00D77795"/>
    <w:rsid w:val="00D77985"/>
    <w:rsid w:val="00D802A5"/>
    <w:rsid w:val="00D80357"/>
    <w:rsid w:val="00D80B28"/>
    <w:rsid w:val="00D80D9B"/>
    <w:rsid w:val="00D80FAA"/>
    <w:rsid w:val="00D810C0"/>
    <w:rsid w:val="00D81EFB"/>
    <w:rsid w:val="00D81FE1"/>
    <w:rsid w:val="00D820AD"/>
    <w:rsid w:val="00D82206"/>
    <w:rsid w:val="00D82471"/>
    <w:rsid w:val="00D8264E"/>
    <w:rsid w:val="00D82BFF"/>
    <w:rsid w:val="00D834C7"/>
    <w:rsid w:val="00D83611"/>
    <w:rsid w:val="00D84C4C"/>
    <w:rsid w:val="00D85849"/>
    <w:rsid w:val="00D864D6"/>
    <w:rsid w:val="00D865B9"/>
    <w:rsid w:val="00D86689"/>
    <w:rsid w:val="00D867C5"/>
    <w:rsid w:val="00D86B26"/>
    <w:rsid w:val="00D90710"/>
    <w:rsid w:val="00D90AB2"/>
    <w:rsid w:val="00D91298"/>
    <w:rsid w:val="00D919E5"/>
    <w:rsid w:val="00D91B78"/>
    <w:rsid w:val="00D92033"/>
    <w:rsid w:val="00D9253D"/>
    <w:rsid w:val="00D92857"/>
    <w:rsid w:val="00D928AB"/>
    <w:rsid w:val="00D92B82"/>
    <w:rsid w:val="00D92BAC"/>
    <w:rsid w:val="00D92F15"/>
    <w:rsid w:val="00D93051"/>
    <w:rsid w:val="00D93875"/>
    <w:rsid w:val="00D93D67"/>
    <w:rsid w:val="00D93DA5"/>
    <w:rsid w:val="00D93E63"/>
    <w:rsid w:val="00D93F6D"/>
    <w:rsid w:val="00D94671"/>
    <w:rsid w:val="00D9471E"/>
    <w:rsid w:val="00D949F2"/>
    <w:rsid w:val="00D94A02"/>
    <w:rsid w:val="00D94A14"/>
    <w:rsid w:val="00D95278"/>
    <w:rsid w:val="00D956C4"/>
    <w:rsid w:val="00D957E9"/>
    <w:rsid w:val="00D95ACA"/>
    <w:rsid w:val="00D96056"/>
    <w:rsid w:val="00D96066"/>
    <w:rsid w:val="00D96082"/>
    <w:rsid w:val="00D969BC"/>
    <w:rsid w:val="00D96CBD"/>
    <w:rsid w:val="00D96E94"/>
    <w:rsid w:val="00D96FBC"/>
    <w:rsid w:val="00D9799A"/>
    <w:rsid w:val="00D97AAA"/>
    <w:rsid w:val="00D97C08"/>
    <w:rsid w:val="00DA0E52"/>
    <w:rsid w:val="00DA0EFF"/>
    <w:rsid w:val="00DA1A2C"/>
    <w:rsid w:val="00DA1C6B"/>
    <w:rsid w:val="00DA2061"/>
    <w:rsid w:val="00DA2BD9"/>
    <w:rsid w:val="00DA30B0"/>
    <w:rsid w:val="00DA3D7A"/>
    <w:rsid w:val="00DA4123"/>
    <w:rsid w:val="00DA4309"/>
    <w:rsid w:val="00DA43AB"/>
    <w:rsid w:val="00DA466E"/>
    <w:rsid w:val="00DA4CF0"/>
    <w:rsid w:val="00DA4E22"/>
    <w:rsid w:val="00DA50BE"/>
    <w:rsid w:val="00DA5268"/>
    <w:rsid w:val="00DA59F2"/>
    <w:rsid w:val="00DA5C97"/>
    <w:rsid w:val="00DA5D73"/>
    <w:rsid w:val="00DA5E9A"/>
    <w:rsid w:val="00DA61F3"/>
    <w:rsid w:val="00DA6CAD"/>
    <w:rsid w:val="00DA6DCD"/>
    <w:rsid w:val="00DA6E08"/>
    <w:rsid w:val="00DA6FD1"/>
    <w:rsid w:val="00DA73D9"/>
    <w:rsid w:val="00DA7930"/>
    <w:rsid w:val="00DA79B2"/>
    <w:rsid w:val="00DA7C63"/>
    <w:rsid w:val="00DB022A"/>
    <w:rsid w:val="00DB0933"/>
    <w:rsid w:val="00DB1510"/>
    <w:rsid w:val="00DB1B26"/>
    <w:rsid w:val="00DB224E"/>
    <w:rsid w:val="00DB2532"/>
    <w:rsid w:val="00DB283D"/>
    <w:rsid w:val="00DB2DC3"/>
    <w:rsid w:val="00DB2F25"/>
    <w:rsid w:val="00DB31F2"/>
    <w:rsid w:val="00DB32F0"/>
    <w:rsid w:val="00DB3A03"/>
    <w:rsid w:val="00DB3B02"/>
    <w:rsid w:val="00DB3FCD"/>
    <w:rsid w:val="00DB437F"/>
    <w:rsid w:val="00DB45AD"/>
    <w:rsid w:val="00DB4737"/>
    <w:rsid w:val="00DB4A5A"/>
    <w:rsid w:val="00DB4D2B"/>
    <w:rsid w:val="00DB4DAA"/>
    <w:rsid w:val="00DB4E04"/>
    <w:rsid w:val="00DB51CF"/>
    <w:rsid w:val="00DB5215"/>
    <w:rsid w:val="00DB551A"/>
    <w:rsid w:val="00DB55F0"/>
    <w:rsid w:val="00DB5679"/>
    <w:rsid w:val="00DB5852"/>
    <w:rsid w:val="00DB5B97"/>
    <w:rsid w:val="00DB5CE4"/>
    <w:rsid w:val="00DB5DB9"/>
    <w:rsid w:val="00DB615D"/>
    <w:rsid w:val="00DB6375"/>
    <w:rsid w:val="00DB6B5D"/>
    <w:rsid w:val="00DB6DC9"/>
    <w:rsid w:val="00DB780D"/>
    <w:rsid w:val="00DB7C2B"/>
    <w:rsid w:val="00DB7DAE"/>
    <w:rsid w:val="00DB7FD8"/>
    <w:rsid w:val="00DC02C8"/>
    <w:rsid w:val="00DC03B1"/>
    <w:rsid w:val="00DC03B7"/>
    <w:rsid w:val="00DC0B6B"/>
    <w:rsid w:val="00DC0CE2"/>
    <w:rsid w:val="00DC189F"/>
    <w:rsid w:val="00DC19CB"/>
    <w:rsid w:val="00DC1B94"/>
    <w:rsid w:val="00DC1D88"/>
    <w:rsid w:val="00DC1DC7"/>
    <w:rsid w:val="00DC2002"/>
    <w:rsid w:val="00DC2015"/>
    <w:rsid w:val="00DC20E0"/>
    <w:rsid w:val="00DC2751"/>
    <w:rsid w:val="00DC2D2A"/>
    <w:rsid w:val="00DC2F5F"/>
    <w:rsid w:val="00DC395C"/>
    <w:rsid w:val="00DC3C30"/>
    <w:rsid w:val="00DC3F45"/>
    <w:rsid w:val="00DC4790"/>
    <w:rsid w:val="00DC4CF1"/>
    <w:rsid w:val="00DC4D0A"/>
    <w:rsid w:val="00DC4DB7"/>
    <w:rsid w:val="00DC5037"/>
    <w:rsid w:val="00DC52E0"/>
    <w:rsid w:val="00DC534C"/>
    <w:rsid w:val="00DC55C8"/>
    <w:rsid w:val="00DC5862"/>
    <w:rsid w:val="00DC5A4E"/>
    <w:rsid w:val="00DC5DD3"/>
    <w:rsid w:val="00DC60ED"/>
    <w:rsid w:val="00DC641D"/>
    <w:rsid w:val="00DC68B8"/>
    <w:rsid w:val="00DC69EC"/>
    <w:rsid w:val="00DC6B98"/>
    <w:rsid w:val="00DC6DD0"/>
    <w:rsid w:val="00DC6E92"/>
    <w:rsid w:val="00DC70ED"/>
    <w:rsid w:val="00DC73BD"/>
    <w:rsid w:val="00DC74EA"/>
    <w:rsid w:val="00DC75E1"/>
    <w:rsid w:val="00DC7907"/>
    <w:rsid w:val="00DC7932"/>
    <w:rsid w:val="00DC7A18"/>
    <w:rsid w:val="00DD08AB"/>
    <w:rsid w:val="00DD0C45"/>
    <w:rsid w:val="00DD0EFD"/>
    <w:rsid w:val="00DD1A0E"/>
    <w:rsid w:val="00DD1E02"/>
    <w:rsid w:val="00DD1E26"/>
    <w:rsid w:val="00DD2272"/>
    <w:rsid w:val="00DD235D"/>
    <w:rsid w:val="00DD27D8"/>
    <w:rsid w:val="00DD2B07"/>
    <w:rsid w:val="00DD2FCB"/>
    <w:rsid w:val="00DD32F7"/>
    <w:rsid w:val="00DD3665"/>
    <w:rsid w:val="00DD36BF"/>
    <w:rsid w:val="00DD3B21"/>
    <w:rsid w:val="00DD3E90"/>
    <w:rsid w:val="00DD428A"/>
    <w:rsid w:val="00DD42B7"/>
    <w:rsid w:val="00DD42FC"/>
    <w:rsid w:val="00DD4725"/>
    <w:rsid w:val="00DD4920"/>
    <w:rsid w:val="00DD4A4E"/>
    <w:rsid w:val="00DD4A73"/>
    <w:rsid w:val="00DD4D08"/>
    <w:rsid w:val="00DD4ED5"/>
    <w:rsid w:val="00DD56BC"/>
    <w:rsid w:val="00DD5720"/>
    <w:rsid w:val="00DD5DAD"/>
    <w:rsid w:val="00DD5EE0"/>
    <w:rsid w:val="00DD6304"/>
    <w:rsid w:val="00DD672B"/>
    <w:rsid w:val="00DD68E6"/>
    <w:rsid w:val="00DD6CB4"/>
    <w:rsid w:val="00DD6F39"/>
    <w:rsid w:val="00DD749B"/>
    <w:rsid w:val="00DD7F9D"/>
    <w:rsid w:val="00DE025A"/>
    <w:rsid w:val="00DE02F3"/>
    <w:rsid w:val="00DE0435"/>
    <w:rsid w:val="00DE05AE"/>
    <w:rsid w:val="00DE05DB"/>
    <w:rsid w:val="00DE070D"/>
    <w:rsid w:val="00DE078D"/>
    <w:rsid w:val="00DE0B30"/>
    <w:rsid w:val="00DE1020"/>
    <w:rsid w:val="00DE1A05"/>
    <w:rsid w:val="00DE1AED"/>
    <w:rsid w:val="00DE1B90"/>
    <w:rsid w:val="00DE1CA1"/>
    <w:rsid w:val="00DE1E53"/>
    <w:rsid w:val="00DE2C5B"/>
    <w:rsid w:val="00DE2E93"/>
    <w:rsid w:val="00DE3A60"/>
    <w:rsid w:val="00DE3C65"/>
    <w:rsid w:val="00DE3C72"/>
    <w:rsid w:val="00DE4236"/>
    <w:rsid w:val="00DE466B"/>
    <w:rsid w:val="00DE5944"/>
    <w:rsid w:val="00DE61B8"/>
    <w:rsid w:val="00DE62E6"/>
    <w:rsid w:val="00DE643E"/>
    <w:rsid w:val="00DE665F"/>
    <w:rsid w:val="00DE6A9D"/>
    <w:rsid w:val="00DE7067"/>
    <w:rsid w:val="00DE79A7"/>
    <w:rsid w:val="00DF016F"/>
    <w:rsid w:val="00DF0349"/>
    <w:rsid w:val="00DF03DF"/>
    <w:rsid w:val="00DF0BCD"/>
    <w:rsid w:val="00DF133B"/>
    <w:rsid w:val="00DF15E2"/>
    <w:rsid w:val="00DF1C91"/>
    <w:rsid w:val="00DF27A0"/>
    <w:rsid w:val="00DF3013"/>
    <w:rsid w:val="00DF3053"/>
    <w:rsid w:val="00DF376A"/>
    <w:rsid w:val="00DF3FD4"/>
    <w:rsid w:val="00DF4943"/>
    <w:rsid w:val="00DF4A9A"/>
    <w:rsid w:val="00DF4B03"/>
    <w:rsid w:val="00DF4DCC"/>
    <w:rsid w:val="00DF53D1"/>
    <w:rsid w:val="00DF5441"/>
    <w:rsid w:val="00DF5737"/>
    <w:rsid w:val="00DF5953"/>
    <w:rsid w:val="00DF5CE7"/>
    <w:rsid w:val="00DF5EAA"/>
    <w:rsid w:val="00DF62D1"/>
    <w:rsid w:val="00DF6DCF"/>
    <w:rsid w:val="00DF6E6D"/>
    <w:rsid w:val="00DF6FF8"/>
    <w:rsid w:val="00DF712D"/>
    <w:rsid w:val="00DF723A"/>
    <w:rsid w:val="00DF72AA"/>
    <w:rsid w:val="00DF76C1"/>
    <w:rsid w:val="00DF7929"/>
    <w:rsid w:val="00E000DE"/>
    <w:rsid w:val="00E00526"/>
    <w:rsid w:val="00E0103C"/>
    <w:rsid w:val="00E01155"/>
    <w:rsid w:val="00E01A8A"/>
    <w:rsid w:val="00E02020"/>
    <w:rsid w:val="00E02108"/>
    <w:rsid w:val="00E02205"/>
    <w:rsid w:val="00E02CBF"/>
    <w:rsid w:val="00E02D86"/>
    <w:rsid w:val="00E033AE"/>
    <w:rsid w:val="00E0369B"/>
    <w:rsid w:val="00E03B94"/>
    <w:rsid w:val="00E03FEC"/>
    <w:rsid w:val="00E042B3"/>
    <w:rsid w:val="00E042BE"/>
    <w:rsid w:val="00E0434F"/>
    <w:rsid w:val="00E045D2"/>
    <w:rsid w:val="00E045D3"/>
    <w:rsid w:val="00E0465B"/>
    <w:rsid w:val="00E049AA"/>
    <w:rsid w:val="00E04C14"/>
    <w:rsid w:val="00E05217"/>
    <w:rsid w:val="00E061F2"/>
    <w:rsid w:val="00E0626F"/>
    <w:rsid w:val="00E0684A"/>
    <w:rsid w:val="00E07392"/>
    <w:rsid w:val="00E07E7A"/>
    <w:rsid w:val="00E07FBF"/>
    <w:rsid w:val="00E1073F"/>
    <w:rsid w:val="00E10C00"/>
    <w:rsid w:val="00E12774"/>
    <w:rsid w:val="00E128F4"/>
    <w:rsid w:val="00E12A1C"/>
    <w:rsid w:val="00E12AA4"/>
    <w:rsid w:val="00E12AF4"/>
    <w:rsid w:val="00E12C99"/>
    <w:rsid w:val="00E12F61"/>
    <w:rsid w:val="00E13214"/>
    <w:rsid w:val="00E132FA"/>
    <w:rsid w:val="00E1343A"/>
    <w:rsid w:val="00E138A3"/>
    <w:rsid w:val="00E138B0"/>
    <w:rsid w:val="00E13971"/>
    <w:rsid w:val="00E13CD5"/>
    <w:rsid w:val="00E13D86"/>
    <w:rsid w:val="00E13EA6"/>
    <w:rsid w:val="00E14B18"/>
    <w:rsid w:val="00E14D5F"/>
    <w:rsid w:val="00E14FF0"/>
    <w:rsid w:val="00E1580B"/>
    <w:rsid w:val="00E158C2"/>
    <w:rsid w:val="00E15CB0"/>
    <w:rsid w:val="00E1661E"/>
    <w:rsid w:val="00E16681"/>
    <w:rsid w:val="00E168BA"/>
    <w:rsid w:val="00E16F9B"/>
    <w:rsid w:val="00E172F0"/>
    <w:rsid w:val="00E17843"/>
    <w:rsid w:val="00E1798A"/>
    <w:rsid w:val="00E17E0C"/>
    <w:rsid w:val="00E17E33"/>
    <w:rsid w:val="00E2037A"/>
    <w:rsid w:val="00E2039F"/>
    <w:rsid w:val="00E20766"/>
    <w:rsid w:val="00E2098B"/>
    <w:rsid w:val="00E209C1"/>
    <w:rsid w:val="00E20ACE"/>
    <w:rsid w:val="00E21465"/>
    <w:rsid w:val="00E21767"/>
    <w:rsid w:val="00E21834"/>
    <w:rsid w:val="00E21C21"/>
    <w:rsid w:val="00E21F38"/>
    <w:rsid w:val="00E2298B"/>
    <w:rsid w:val="00E22BE5"/>
    <w:rsid w:val="00E22C81"/>
    <w:rsid w:val="00E2349A"/>
    <w:rsid w:val="00E2360C"/>
    <w:rsid w:val="00E23AE9"/>
    <w:rsid w:val="00E23C70"/>
    <w:rsid w:val="00E2417F"/>
    <w:rsid w:val="00E244A5"/>
    <w:rsid w:val="00E24BFB"/>
    <w:rsid w:val="00E256D3"/>
    <w:rsid w:val="00E25ADE"/>
    <w:rsid w:val="00E25DF2"/>
    <w:rsid w:val="00E25E10"/>
    <w:rsid w:val="00E2641D"/>
    <w:rsid w:val="00E26582"/>
    <w:rsid w:val="00E26A40"/>
    <w:rsid w:val="00E26ABB"/>
    <w:rsid w:val="00E26BB6"/>
    <w:rsid w:val="00E26CD7"/>
    <w:rsid w:val="00E26F5E"/>
    <w:rsid w:val="00E26FE8"/>
    <w:rsid w:val="00E27495"/>
    <w:rsid w:val="00E27920"/>
    <w:rsid w:val="00E27ACA"/>
    <w:rsid w:val="00E27B11"/>
    <w:rsid w:val="00E3018E"/>
    <w:rsid w:val="00E30903"/>
    <w:rsid w:val="00E319FD"/>
    <w:rsid w:val="00E32442"/>
    <w:rsid w:val="00E3246E"/>
    <w:rsid w:val="00E32720"/>
    <w:rsid w:val="00E32A23"/>
    <w:rsid w:val="00E337AA"/>
    <w:rsid w:val="00E33F32"/>
    <w:rsid w:val="00E344BB"/>
    <w:rsid w:val="00E34772"/>
    <w:rsid w:val="00E34AC7"/>
    <w:rsid w:val="00E34E24"/>
    <w:rsid w:val="00E34F3D"/>
    <w:rsid w:val="00E34FFF"/>
    <w:rsid w:val="00E353C7"/>
    <w:rsid w:val="00E35707"/>
    <w:rsid w:val="00E35776"/>
    <w:rsid w:val="00E35B2C"/>
    <w:rsid w:val="00E3608A"/>
    <w:rsid w:val="00E361D8"/>
    <w:rsid w:val="00E365B4"/>
    <w:rsid w:val="00E376CE"/>
    <w:rsid w:val="00E379C5"/>
    <w:rsid w:val="00E37A07"/>
    <w:rsid w:val="00E37A94"/>
    <w:rsid w:val="00E37FAE"/>
    <w:rsid w:val="00E40631"/>
    <w:rsid w:val="00E4095B"/>
    <w:rsid w:val="00E421DE"/>
    <w:rsid w:val="00E424AB"/>
    <w:rsid w:val="00E428F2"/>
    <w:rsid w:val="00E42E88"/>
    <w:rsid w:val="00E4393D"/>
    <w:rsid w:val="00E43D36"/>
    <w:rsid w:val="00E43E40"/>
    <w:rsid w:val="00E44128"/>
    <w:rsid w:val="00E441D9"/>
    <w:rsid w:val="00E4467D"/>
    <w:rsid w:val="00E45037"/>
    <w:rsid w:val="00E4505D"/>
    <w:rsid w:val="00E45195"/>
    <w:rsid w:val="00E4572D"/>
    <w:rsid w:val="00E45AEC"/>
    <w:rsid w:val="00E4605F"/>
    <w:rsid w:val="00E46857"/>
    <w:rsid w:val="00E46BBD"/>
    <w:rsid w:val="00E46F07"/>
    <w:rsid w:val="00E476B6"/>
    <w:rsid w:val="00E47747"/>
    <w:rsid w:val="00E47D40"/>
    <w:rsid w:val="00E47D9A"/>
    <w:rsid w:val="00E5060E"/>
    <w:rsid w:val="00E509F5"/>
    <w:rsid w:val="00E50D97"/>
    <w:rsid w:val="00E50F84"/>
    <w:rsid w:val="00E51708"/>
    <w:rsid w:val="00E51AFB"/>
    <w:rsid w:val="00E52056"/>
    <w:rsid w:val="00E524A4"/>
    <w:rsid w:val="00E53004"/>
    <w:rsid w:val="00E53117"/>
    <w:rsid w:val="00E5345B"/>
    <w:rsid w:val="00E534B1"/>
    <w:rsid w:val="00E54517"/>
    <w:rsid w:val="00E54C1E"/>
    <w:rsid w:val="00E55032"/>
    <w:rsid w:val="00E550B2"/>
    <w:rsid w:val="00E55577"/>
    <w:rsid w:val="00E559BE"/>
    <w:rsid w:val="00E565B1"/>
    <w:rsid w:val="00E56A13"/>
    <w:rsid w:val="00E56DE7"/>
    <w:rsid w:val="00E56E50"/>
    <w:rsid w:val="00E60263"/>
    <w:rsid w:val="00E60451"/>
    <w:rsid w:val="00E60FE3"/>
    <w:rsid w:val="00E61BC0"/>
    <w:rsid w:val="00E623C4"/>
    <w:rsid w:val="00E624EB"/>
    <w:rsid w:val="00E635A0"/>
    <w:rsid w:val="00E6388F"/>
    <w:rsid w:val="00E63947"/>
    <w:rsid w:val="00E639E9"/>
    <w:rsid w:val="00E63D16"/>
    <w:rsid w:val="00E63EC4"/>
    <w:rsid w:val="00E64B83"/>
    <w:rsid w:val="00E64E89"/>
    <w:rsid w:val="00E6522C"/>
    <w:rsid w:val="00E65978"/>
    <w:rsid w:val="00E659E1"/>
    <w:rsid w:val="00E661E3"/>
    <w:rsid w:val="00E66459"/>
    <w:rsid w:val="00E669E7"/>
    <w:rsid w:val="00E66A3E"/>
    <w:rsid w:val="00E66BCA"/>
    <w:rsid w:val="00E66E93"/>
    <w:rsid w:val="00E6736B"/>
    <w:rsid w:val="00E7022D"/>
    <w:rsid w:val="00E7182D"/>
    <w:rsid w:val="00E719D6"/>
    <w:rsid w:val="00E71AC2"/>
    <w:rsid w:val="00E7262B"/>
    <w:rsid w:val="00E727C5"/>
    <w:rsid w:val="00E729E7"/>
    <w:rsid w:val="00E72AF7"/>
    <w:rsid w:val="00E7300E"/>
    <w:rsid w:val="00E73D8A"/>
    <w:rsid w:val="00E74A18"/>
    <w:rsid w:val="00E74AF9"/>
    <w:rsid w:val="00E74F97"/>
    <w:rsid w:val="00E75371"/>
    <w:rsid w:val="00E75449"/>
    <w:rsid w:val="00E7587E"/>
    <w:rsid w:val="00E75C94"/>
    <w:rsid w:val="00E75E15"/>
    <w:rsid w:val="00E75E1A"/>
    <w:rsid w:val="00E75F02"/>
    <w:rsid w:val="00E75FF6"/>
    <w:rsid w:val="00E767B0"/>
    <w:rsid w:val="00E768D9"/>
    <w:rsid w:val="00E76DDC"/>
    <w:rsid w:val="00E76F22"/>
    <w:rsid w:val="00E7711D"/>
    <w:rsid w:val="00E772ED"/>
    <w:rsid w:val="00E776ED"/>
    <w:rsid w:val="00E776F3"/>
    <w:rsid w:val="00E77A3D"/>
    <w:rsid w:val="00E77FC1"/>
    <w:rsid w:val="00E80480"/>
    <w:rsid w:val="00E8074F"/>
    <w:rsid w:val="00E807A1"/>
    <w:rsid w:val="00E80BEF"/>
    <w:rsid w:val="00E811B2"/>
    <w:rsid w:val="00E81225"/>
    <w:rsid w:val="00E8177F"/>
    <w:rsid w:val="00E81F0B"/>
    <w:rsid w:val="00E82726"/>
    <w:rsid w:val="00E82A4F"/>
    <w:rsid w:val="00E83355"/>
    <w:rsid w:val="00E83B98"/>
    <w:rsid w:val="00E8418E"/>
    <w:rsid w:val="00E841FB"/>
    <w:rsid w:val="00E84A2D"/>
    <w:rsid w:val="00E84BB7"/>
    <w:rsid w:val="00E85440"/>
    <w:rsid w:val="00E85704"/>
    <w:rsid w:val="00E85C78"/>
    <w:rsid w:val="00E86423"/>
    <w:rsid w:val="00E86440"/>
    <w:rsid w:val="00E866C5"/>
    <w:rsid w:val="00E86CE6"/>
    <w:rsid w:val="00E8769D"/>
    <w:rsid w:val="00E87CB2"/>
    <w:rsid w:val="00E9056B"/>
    <w:rsid w:val="00E9110F"/>
    <w:rsid w:val="00E91590"/>
    <w:rsid w:val="00E91A36"/>
    <w:rsid w:val="00E92C90"/>
    <w:rsid w:val="00E93589"/>
    <w:rsid w:val="00E940A8"/>
    <w:rsid w:val="00E944C8"/>
    <w:rsid w:val="00E944E3"/>
    <w:rsid w:val="00E94C9E"/>
    <w:rsid w:val="00E95424"/>
    <w:rsid w:val="00E95464"/>
    <w:rsid w:val="00E955E2"/>
    <w:rsid w:val="00E95B1B"/>
    <w:rsid w:val="00E95EA9"/>
    <w:rsid w:val="00E96052"/>
    <w:rsid w:val="00E962E9"/>
    <w:rsid w:val="00E96B12"/>
    <w:rsid w:val="00E97D95"/>
    <w:rsid w:val="00EA05B3"/>
    <w:rsid w:val="00EA07E4"/>
    <w:rsid w:val="00EA0C43"/>
    <w:rsid w:val="00EA295F"/>
    <w:rsid w:val="00EA2C20"/>
    <w:rsid w:val="00EA2D63"/>
    <w:rsid w:val="00EA2ED7"/>
    <w:rsid w:val="00EA303B"/>
    <w:rsid w:val="00EA382B"/>
    <w:rsid w:val="00EA3BAF"/>
    <w:rsid w:val="00EA4033"/>
    <w:rsid w:val="00EA46F3"/>
    <w:rsid w:val="00EA507B"/>
    <w:rsid w:val="00EA5521"/>
    <w:rsid w:val="00EA5D40"/>
    <w:rsid w:val="00EA6200"/>
    <w:rsid w:val="00EA6A37"/>
    <w:rsid w:val="00EA6CCB"/>
    <w:rsid w:val="00EA6E79"/>
    <w:rsid w:val="00EB0244"/>
    <w:rsid w:val="00EB0613"/>
    <w:rsid w:val="00EB09B1"/>
    <w:rsid w:val="00EB0BAF"/>
    <w:rsid w:val="00EB1012"/>
    <w:rsid w:val="00EB1A22"/>
    <w:rsid w:val="00EB1CFA"/>
    <w:rsid w:val="00EB20FA"/>
    <w:rsid w:val="00EB264D"/>
    <w:rsid w:val="00EB2899"/>
    <w:rsid w:val="00EB2BF2"/>
    <w:rsid w:val="00EB2C00"/>
    <w:rsid w:val="00EB2CCB"/>
    <w:rsid w:val="00EB2DFC"/>
    <w:rsid w:val="00EB2E96"/>
    <w:rsid w:val="00EB31B5"/>
    <w:rsid w:val="00EB3222"/>
    <w:rsid w:val="00EB3E71"/>
    <w:rsid w:val="00EB3F51"/>
    <w:rsid w:val="00EB4082"/>
    <w:rsid w:val="00EB4380"/>
    <w:rsid w:val="00EB4DD4"/>
    <w:rsid w:val="00EB6700"/>
    <w:rsid w:val="00EB67D7"/>
    <w:rsid w:val="00EB67E3"/>
    <w:rsid w:val="00EB6CE7"/>
    <w:rsid w:val="00EB6CF7"/>
    <w:rsid w:val="00EB7070"/>
    <w:rsid w:val="00EB779C"/>
    <w:rsid w:val="00EB7D78"/>
    <w:rsid w:val="00EC06C3"/>
    <w:rsid w:val="00EC07E7"/>
    <w:rsid w:val="00EC090E"/>
    <w:rsid w:val="00EC108C"/>
    <w:rsid w:val="00EC1106"/>
    <w:rsid w:val="00EC1257"/>
    <w:rsid w:val="00EC180F"/>
    <w:rsid w:val="00EC1D7C"/>
    <w:rsid w:val="00EC2E10"/>
    <w:rsid w:val="00EC2F87"/>
    <w:rsid w:val="00EC3A89"/>
    <w:rsid w:val="00EC3AD9"/>
    <w:rsid w:val="00EC3B2C"/>
    <w:rsid w:val="00EC3B92"/>
    <w:rsid w:val="00EC3CC4"/>
    <w:rsid w:val="00EC3FD8"/>
    <w:rsid w:val="00EC4521"/>
    <w:rsid w:val="00EC48A1"/>
    <w:rsid w:val="00EC4ED0"/>
    <w:rsid w:val="00EC51F3"/>
    <w:rsid w:val="00EC5E19"/>
    <w:rsid w:val="00EC60DA"/>
    <w:rsid w:val="00EC685D"/>
    <w:rsid w:val="00EC6F01"/>
    <w:rsid w:val="00EC7304"/>
    <w:rsid w:val="00EC7CA9"/>
    <w:rsid w:val="00EC7EAD"/>
    <w:rsid w:val="00ED0293"/>
    <w:rsid w:val="00ED0766"/>
    <w:rsid w:val="00ED0D41"/>
    <w:rsid w:val="00ED12F6"/>
    <w:rsid w:val="00ED1545"/>
    <w:rsid w:val="00ED1578"/>
    <w:rsid w:val="00ED1AC7"/>
    <w:rsid w:val="00ED1DE7"/>
    <w:rsid w:val="00ED1FBE"/>
    <w:rsid w:val="00ED207A"/>
    <w:rsid w:val="00ED2463"/>
    <w:rsid w:val="00ED27A4"/>
    <w:rsid w:val="00ED286E"/>
    <w:rsid w:val="00ED2A73"/>
    <w:rsid w:val="00ED3577"/>
    <w:rsid w:val="00ED3615"/>
    <w:rsid w:val="00ED3801"/>
    <w:rsid w:val="00ED3A99"/>
    <w:rsid w:val="00ED3D9A"/>
    <w:rsid w:val="00ED433E"/>
    <w:rsid w:val="00ED494B"/>
    <w:rsid w:val="00ED4A90"/>
    <w:rsid w:val="00ED53BD"/>
    <w:rsid w:val="00ED6129"/>
    <w:rsid w:val="00ED67B3"/>
    <w:rsid w:val="00ED6A50"/>
    <w:rsid w:val="00ED7110"/>
    <w:rsid w:val="00ED7283"/>
    <w:rsid w:val="00ED737F"/>
    <w:rsid w:val="00ED7F35"/>
    <w:rsid w:val="00EE053F"/>
    <w:rsid w:val="00EE0930"/>
    <w:rsid w:val="00EE0CB3"/>
    <w:rsid w:val="00EE0F6A"/>
    <w:rsid w:val="00EE1180"/>
    <w:rsid w:val="00EE12B9"/>
    <w:rsid w:val="00EE14C5"/>
    <w:rsid w:val="00EE1EE0"/>
    <w:rsid w:val="00EE24FC"/>
    <w:rsid w:val="00EE2924"/>
    <w:rsid w:val="00EE2A8D"/>
    <w:rsid w:val="00EE2D94"/>
    <w:rsid w:val="00EE30D8"/>
    <w:rsid w:val="00EE3792"/>
    <w:rsid w:val="00EE37F7"/>
    <w:rsid w:val="00EE3CA9"/>
    <w:rsid w:val="00EE4067"/>
    <w:rsid w:val="00EE41C9"/>
    <w:rsid w:val="00EE42FC"/>
    <w:rsid w:val="00EE4AD9"/>
    <w:rsid w:val="00EE4B7F"/>
    <w:rsid w:val="00EE53EA"/>
    <w:rsid w:val="00EE5B84"/>
    <w:rsid w:val="00EE5CE6"/>
    <w:rsid w:val="00EE61AC"/>
    <w:rsid w:val="00EE6A9E"/>
    <w:rsid w:val="00EE7538"/>
    <w:rsid w:val="00EE7982"/>
    <w:rsid w:val="00EE7A3A"/>
    <w:rsid w:val="00EE7BF2"/>
    <w:rsid w:val="00EF01CD"/>
    <w:rsid w:val="00EF11AA"/>
    <w:rsid w:val="00EF1659"/>
    <w:rsid w:val="00EF16E0"/>
    <w:rsid w:val="00EF173B"/>
    <w:rsid w:val="00EF18CF"/>
    <w:rsid w:val="00EF1EDF"/>
    <w:rsid w:val="00EF2036"/>
    <w:rsid w:val="00EF22F0"/>
    <w:rsid w:val="00EF2430"/>
    <w:rsid w:val="00EF2E73"/>
    <w:rsid w:val="00EF3082"/>
    <w:rsid w:val="00EF368C"/>
    <w:rsid w:val="00EF3AEB"/>
    <w:rsid w:val="00EF3C8B"/>
    <w:rsid w:val="00EF40AF"/>
    <w:rsid w:val="00EF4172"/>
    <w:rsid w:val="00EF48B3"/>
    <w:rsid w:val="00EF4B29"/>
    <w:rsid w:val="00EF4DC6"/>
    <w:rsid w:val="00EF5966"/>
    <w:rsid w:val="00EF5B1B"/>
    <w:rsid w:val="00EF5D2D"/>
    <w:rsid w:val="00EF5D45"/>
    <w:rsid w:val="00EF5D9D"/>
    <w:rsid w:val="00EF5F85"/>
    <w:rsid w:val="00EF619C"/>
    <w:rsid w:val="00EF61D0"/>
    <w:rsid w:val="00EF6864"/>
    <w:rsid w:val="00EF6F31"/>
    <w:rsid w:val="00EF6F76"/>
    <w:rsid w:val="00EF7925"/>
    <w:rsid w:val="00EF7F5B"/>
    <w:rsid w:val="00F001EC"/>
    <w:rsid w:val="00F004CA"/>
    <w:rsid w:val="00F00968"/>
    <w:rsid w:val="00F00A5F"/>
    <w:rsid w:val="00F00ABE"/>
    <w:rsid w:val="00F00E1D"/>
    <w:rsid w:val="00F0100F"/>
    <w:rsid w:val="00F01165"/>
    <w:rsid w:val="00F01611"/>
    <w:rsid w:val="00F0181B"/>
    <w:rsid w:val="00F01879"/>
    <w:rsid w:val="00F01A5A"/>
    <w:rsid w:val="00F0256B"/>
    <w:rsid w:val="00F029E2"/>
    <w:rsid w:val="00F02BC8"/>
    <w:rsid w:val="00F03359"/>
    <w:rsid w:val="00F037AB"/>
    <w:rsid w:val="00F03C3C"/>
    <w:rsid w:val="00F03FEF"/>
    <w:rsid w:val="00F040DA"/>
    <w:rsid w:val="00F041EB"/>
    <w:rsid w:val="00F042F8"/>
    <w:rsid w:val="00F04350"/>
    <w:rsid w:val="00F044D5"/>
    <w:rsid w:val="00F04C58"/>
    <w:rsid w:val="00F04D03"/>
    <w:rsid w:val="00F04D96"/>
    <w:rsid w:val="00F05886"/>
    <w:rsid w:val="00F05C16"/>
    <w:rsid w:val="00F05CED"/>
    <w:rsid w:val="00F05D18"/>
    <w:rsid w:val="00F05F62"/>
    <w:rsid w:val="00F06142"/>
    <w:rsid w:val="00F06AFE"/>
    <w:rsid w:val="00F06E13"/>
    <w:rsid w:val="00F07B13"/>
    <w:rsid w:val="00F07FEB"/>
    <w:rsid w:val="00F105DA"/>
    <w:rsid w:val="00F10684"/>
    <w:rsid w:val="00F10712"/>
    <w:rsid w:val="00F10D52"/>
    <w:rsid w:val="00F12634"/>
    <w:rsid w:val="00F13073"/>
    <w:rsid w:val="00F13344"/>
    <w:rsid w:val="00F13DE7"/>
    <w:rsid w:val="00F14ACD"/>
    <w:rsid w:val="00F158FB"/>
    <w:rsid w:val="00F159F6"/>
    <w:rsid w:val="00F15B2D"/>
    <w:rsid w:val="00F15E0D"/>
    <w:rsid w:val="00F15E18"/>
    <w:rsid w:val="00F162DF"/>
    <w:rsid w:val="00F167C2"/>
    <w:rsid w:val="00F16B16"/>
    <w:rsid w:val="00F16B29"/>
    <w:rsid w:val="00F1757F"/>
    <w:rsid w:val="00F177EC"/>
    <w:rsid w:val="00F202FB"/>
    <w:rsid w:val="00F20FBF"/>
    <w:rsid w:val="00F2156C"/>
    <w:rsid w:val="00F21778"/>
    <w:rsid w:val="00F21A6D"/>
    <w:rsid w:val="00F21DAA"/>
    <w:rsid w:val="00F220E3"/>
    <w:rsid w:val="00F22C60"/>
    <w:rsid w:val="00F23006"/>
    <w:rsid w:val="00F231A9"/>
    <w:rsid w:val="00F23276"/>
    <w:rsid w:val="00F23E4D"/>
    <w:rsid w:val="00F24095"/>
    <w:rsid w:val="00F2458B"/>
    <w:rsid w:val="00F245D5"/>
    <w:rsid w:val="00F2460F"/>
    <w:rsid w:val="00F24A5C"/>
    <w:rsid w:val="00F24F50"/>
    <w:rsid w:val="00F25313"/>
    <w:rsid w:val="00F259C1"/>
    <w:rsid w:val="00F259E0"/>
    <w:rsid w:val="00F25AEA"/>
    <w:rsid w:val="00F25CEB"/>
    <w:rsid w:val="00F26123"/>
    <w:rsid w:val="00F261C9"/>
    <w:rsid w:val="00F26812"/>
    <w:rsid w:val="00F26CD1"/>
    <w:rsid w:val="00F270B3"/>
    <w:rsid w:val="00F2729C"/>
    <w:rsid w:val="00F277DC"/>
    <w:rsid w:val="00F27910"/>
    <w:rsid w:val="00F27F51"/>
    <w:rsid w:val="00F30048"/>
    <w:rsid w:val="00F30102"/>
    <w:rsid w:val="00F30336"/>
    <w:rsid w:val="00F303F1"/>
    <w:rsid w:val="00F30487"/>
    <w:rsid w:val="00F305C0"/>
    <w:rsid w:val="00F3061C"/>
    <w:rsid w:val="00F3120F"/>
    <w:rsid w:val="00F314CB"/>
    <w:rsid w:val="00F316A7"/>
    <w:rsid w:val="00F318D0"/>
    <w:rsid w:val="00F318DE"/>
    <w:rsid w:val="00F3196A"/>
    <w:rsid w:val="00F31BF4"/>
    <w:rsid w:val="00F324F0"/>
    <w:rsid w:val="00F3251B"/>
    <w:rsid w:val="00F3268D"/>
    <w:rsid w:val="00F327AC"/>
    <w:rsid w:val="00F32A78"/>
    <w:rsid w:val="00F32A82"/>
    <w:rsid w:val="00F32C45"/>
    <w:rsid w:val="00F3306B"/>
    <w:rsid w:val="00F33A50"/>
    <w:rsid w:val="00F33D59"/>
    <w:rsid w:val="00F34435"/>
    <w:rsid w:val="00F345C6"/>
    <w:rsid w:val="00F34A58"/>
    <w:rsid w:val="00F34C89"/>
    <w:rsid w:val="00F353AA"/>
    <w:rsid w:val="00F35521"/>
    <w:rsid w:val="00F35DC8"/>
    <w:rsid w:val="00F364DE"/>
    <w:rsid w:val="00F365EB"/>
    <w:rsid w:val="00F36C92"/>
    <w:rsid w:val="00F36F9F"/>
    <w:rsid w:val="00F37CD0"/>
    <w:rsid w:val="00F37D38"/>
    <w:rsid w:val="00F40196"/>
    <w:rsid w:val="00F4060F"/>
    <w:rsid w:val="00F40720"/>
    <w:rsid w:val="00F40884"/>
    <w:rsid w:val="00F40EFD"/>
    <w:rsid w:val="00F40F52"/>
    <w:rsid w:val="00F4110E"/>
    <w:rsid w:val="00F41D10"/>
    <w:rsid w:val="00F42575"/>
    <w:rsid w:val="00F42AE9"/>
    <w:rsid w:val="00F431B9"/>
    <w:rsid w:val="00F431C9"/>
    <w:rsid w:val="00F4337D"/>
    <w:rsid w:val="00F43F0E"/>
    <w:rsid w:val="00F43FC9"/>
    <w:rsid w:val="00F445E7"/>
    <w:rsid w:val="00F449BA"/>
    <w:rsid w:val="00F44DCE"/>
    <w:rsid w:val="00F4501F"/>
    <w:rsid w:val="00F4519C"/>
    <w:rsid w:val="00F45445"/>
    <w:rsid w:val="00F457F5"/>
    <w:rsid w:val="00F45A74"/>
    <w:rsid w:val="00F45D0E"/>
    <w:rsid w:val="00F45D5B"/>
    <w:rsid w:val="00F46529"/>
    <w:rsid w:val="00F46924"/>
    <w:rsid w:val="00F46A26"/>
    <w:rsid w:val="00F47222"/>
    <w:rsid w:val="00F472C8"/>
    <w:rsid w:val="00F47602"/>
    <w:rsid w:val="00F476FA"/>
    <w:rsid w:val="00F47981"/>
    <w:rsid w:val="00F50398"/>
    <w:rsid w:val="00F50AE8"/>
    <w:rsid w:val="00F50E64"/>
    <w:rsid w:val="00F5101B"/>
    <w:rsid w:val="00F514E5"/>
    <w:rsid w:val="00F51A2B"/>
    <w:rsid w:val="00F52732"/>
    <w:rsid w:val="00F52966"/>
    <w:rsid w:val="00F53473"/>
    <w:rsid w:val="00F53974"/>
    <w:rsid w:val="00F53978"/>
    <w:rsid w:val="00F5418F"/>
    <w:rsid w:val="00F54632"/>
    <w:rsid w:val="00F546B3"/>
    <w:rsid w:val="00F54FDB"/>
    <w:rsid w:val="00F55DF6"/>
    <w:rsid w:val="00F55EC7"/>
    <w:rsid w:val="00F560E4"/>
    <w:rsid w:val="00F563AA"/>
    <w:rsid w:val="00F564E3"/>
    <w:rsid w:val="00F56797"/>
    <w:rsid w:val="00F56F1A"/>
    <w:rsid w:val="00F56FA5"/>
    <w:rsid w:val="00F574A1"/>
    <w:rsid w:val="00F6007B"/>
    <w:rsid w:val="00F602D4"/>
    <w:rsid w:val="00F607BB"/>
    <w:rsid w:val="00F60D53"/>
    <w:rsid w:val="00F60EDF"/>
    <w:rsid w:val="00F60F22"/>
    <w:rsid w:val="00F614F3"/>
    <w:rsid w:val="00F614F6"/>
    <w:rsid w:val="00F61683"/>
    <w:rsid w:val="00F61873"/>
    <w:rsid w:val="00F6190A"/>
    <w:rsid w:val="00F61F7C"/>
    <w:rsid w:val="00F6203E"/>
    <w:rsid w:val="00F6232C"/>
    <w:rsid w:val="00F62862"/>
    <w:rsid w:val="00F63364"/>
    <w:rsid w:val="00F63BF0"/>
    <w:rsid w:val="00F64127"/>
    <w:rsid w:val="00F64181"/>
    <w:rsid w:val="00F64228"/>
    <w:rsid w:val="00F64297"/>
    <w:rsid w:val="00F643E6"/>
    <w:rsid w:val="00F64A51"/>
    <w:rsid w:val="00F64D15"/>
    <w:rsid w:val="00F65A67"/>
    <w:rsid w:val="00F65B70"/>
    <w:rsid w:val="00F66AFA"/>
    <w:rsid w:val="00F66B23"/>
    <w:rsid w:val="00F66DCC"/>
    <w:rsid w:val="00F671D3"/>
    <w:rsid w:val="00F674FD"/>
    <w:rsid w:val="00F67901"/>
    <w:rsid w:val="00F67CA2"/>
    <w:rsid w:val="00F67CBA"/>
    <w:rsid w:val="00F67F55"/>
    <w:rsid w:val="00F700CE"/>
    <w:rsid w:val="00F705C3"/>
    <w:rsid w:val="00F706C2"/>
    <w:rsid w:val="00F70CF8"/>
    <w:rsid w:val="00F71A73"/>
    <w:rsid w:val="00F7212B"/>
    <w:rsid w:val="00F7223E"/>
    <w:rsid w:val="00F72360"/>
    <w:rsid w:val="00F72D11"/>
    <w:rsid w:val="00F72E90"/>
    <w:rsid w:val="00F730B5"/>
    <w:rsid w:val="00F73417"/>
    <w:rsid w:val="00F73433"/>
    <w:rsid w:val="00F734A3"/>
    <w:rsid w:val="00F7355D"/>
    <w:rsid w:val="00F7394E"/>
    <w:rsid w:val="00F73AE2"/>
    <w:rsid w:val="00F750DC"/>
    <w:rsid w:val="00F752C2"/>
    <w:rsid w:val="00F75708"/>
    <w:rsid w:val="00F75CCB"/>
    <w:rsid w:val="00F75F58"/>
    <w:rsid w:val="00F77413"/>
    <w:rsid w:val="00F7789C"/>
    <w:rsid w:val="00F77EEC"/>
    <w:rsid w:val="00F77FD5"/>
    <w:rsid w:val="00F802F1"/>
    <w:rsid w:val="00F80AA8"/>
    <w:rsid w:val="00F80C63"/>
    <w:rsid w:val="00F80F6F"/>
    <w:rsid w:val="00F810D2"/>
    <w:rsid w:val="00F8153F"/>
    <w:rsid w:val="00F81980"/>
    <w:rsid w:val="00F819F2"/>
    <w:rsid w:val="00F8209A"/>
    <w:rsid w:val="00F83678"/>
    <w:rsid w:val="00F8381E"/>
    <w:rsid w:val="00F838E3"/>
    <w:rsid w:val="00F83B61"/>
    <w:rsid w:val="00F83D59"/>
    <w:rsid w:val="00F83F69"/>
    <w:rsid w:val="00F83F76"/>
    <w:rsid w:val="00F841F6"/>
    <w:rsid w:val="00F845F9"/>
    <w:rsid w:val="00F848E3"/>
    <w:rsid w:val="00F84AE6"/>
    <w:rsid w:val="00F84BE9"/>
    <w:rsid w:val="00F85295"/>
    <w:rsid w:val="00F85910"/>
    <w:rsid w:val="00F85AFE"/>
    <w:rsid w:val="00F85C46"/>
    <w:rsid w:val="00F85D65"/>
    <w:rsid w:val="00F85F4A"/>
    <w:rsid w:val="00F8633C"/>
    <w:rsid w:val="00F8671F"/>
    <w:rsid w:val="00F86F18"/>
    <w:rsid w:val="00F87F06"/>
    <w:rsid w:val="00F90727"/>
    <w:rsid w:val="00F90D7D"/>
    <w:rsid w:val="00F91400"/>
    <w:rsid w:val="00F91971"/>
    <w:rsid w:val="00F9198C"/>
    <w:rsid w:val="00F91991"/>
    <w:rsid w:val="00F919BF"/>
    <w:rsid w:val="00F91EA6"/>
    <w:rsid w:val="00F921A6"/>
    <w:rsid w:val="00F9223E"/>
    <w:rsid w:val="00F92354"/>
    <w:rsid w:val="00F9236F"/>
    <w:rsid w:val="00F926D7"/>
    <w:rsid w:val="00F9270F"/>
    <w:rsid w:val="00F92CF7"/>
    <w:rsid w:val="00F9348E"/>
    <w:rsid w:val="00F9352E"/>
    <w:rsid w:val="00F93720"/>
    <w:rsid w:val="00F93A8B"/>
    <w:rsid w:val="00F93CA4"/>
    <w:rsid w:val="00F94119"/>
    <w:rsid w:val="00F94211"/>
    <w:rsid w:val="00F943F0"/>
    <w:rsid w:val="00F94723"/>
    <w:rsid w:val="00F94B3B"/>
    <w:rsid w:val="00F94C30"/>
    <w:rsid w:val="00F94EC9"/>
    <w:rsid w:val="00F94FE6"/>
    <w:rsid w:val="00F958C6"/>
    <w:rsid w:val="00F95A6E"/>
    <w:rsid w:val="00F95C6E"/>
    <w:rsid w:val="00F95DAC"/>
    <w:rsid w:val="00F967A2"/>
    <w:rsid w:val="00F9699D"/>
    <w:rsid w:val="00F96B2D"/>
    <w:rsid w:val="00F96EA9"/>
    <w:rsid w:val="00F974CB"/>
    <w:rsid w:val="00F97DC2"/>
    <w:rsid w:val="00F97E3A"/>
    <w:rsid w:val="00FA0573"/>
    <w:rsid w:val="00FA0E46"/>
    <w:rsid w:val="00FA0EE7"/>
    <w:rsid w:val="00FA12F3"/>
    <w:rsid w:val="00FA1531"/>
    <w:rsid w:val="00FA19A5"/>
    <w:rsid w:val="00FA2257"/>
    <w:rsid w:val="00FA2298"/>
    <w:rsid w:val="00FA3C93"/>
    <w:rsid w:val="00FA3DE8"/>
    <w:rsid w:val="00FA415B"/>
    <w:rsid w:val="00FA419F"/>
    <w:rsid w:val="00FA42A4"/>
    <w:rsid w:val="00FA4B4F"/>
    <w:rsid w:val="00FA4B9A"/>
    <w:rsid w:val="00FA4D33"/>
    <w:rsid w:val="00FA585F"/>
    <w:rsid w:val="00FA5916"/>
    <w:rsid w:val="00FA5B13"/>
    <w:rsid w:val="00FA5B7E"/>
    <w:rsid w:val="00FA5C12"/>
    <w:rsid w:val="00FA5E70"/>
    <w:rsid w:val="00FA5EE2"/>
    <w:rsid w:val="00FA5F29"/>
    <w:rsid w:val="00FA60D9"/>
    <w:rsid w:val="00FA6118"/>
    <w:rsid w:val="00FA6530"/>
    <w:rsid w:val="00FA6950"/>
    <w:rsid w:val="00FA6CA2"/>
    <w:rsid w:val="00FA70D8"/>
    <w:rsid w:val="00FA729A"/>
    <w:rsid w:val="00FA769F"/>
    <w:rsid w:val="00FA7C3C"/>
    <w:rsid w:val="00FA7D1A"/>
    <w:rsid w:val="00FA7F9F"/>
    <w:rsid w:val="00FB0063"/>
    <w:rsid w:val="00FB0191"/>
    <w:rsid w:val="00FB10E6"/>
    <w:rsid w:val="00FB14BB"/>
    <w:rsid w:val="00FB1910"/>
    <w:rsid w:val="00FB1949"/>
    <w:rsid w:val="00FB1A92"/>
    <w:rsid w:val="00FB1C59"/>
    <w:rsid w:val="00FB2286"/>
    <w:rsid w:val="00FB2358"/>
    <w:rsid w:val="00FB26D7"/>
    <w:rsid w:val="00FB2771"/>
    <w:rsid w:val="00FB2CE9"/>
    <w:rsid w:val="00FB2F78"/>
    <w:rsid w:val="00FB3504"/>
    <w:rsid w:val="00FB35B2"/>
    <w:rsid w:val="00FB3CC7"/>
    <w:rsid w:val="00FB3DD7"/>
    <w:rsid w:val="00FB40B1"/>
    <w:rsid w:val="00FB4379"/>
    <w:rsid w:val="00FB442F"/>
    <w:rsid w:val="00FB4EB9"/>
    <w:rsid w:val="00FB4EFC"/>
    <w:rsid w:val="00FB4FDF"/>
    <w:rsid w:val="00FB515A"/>
    <w:rsid w:val="00FB5298"/>
    <w:rsid w:val="00FB52E5"/>
    <w:rsid w:val="00FB5337"/>
    <w:rsid w:val="00FB5694"/>
    <w:rsid w:val="00FB5805"/>
    <w:rsid w:val="00FB5AAE"/>
    <w:rsid w:val="00FB5BC1"/>
    <w:rsid w:val="00FB6076"/>
    <w:rsid w:val="00FB6786"/>
    <w:rsid w:val="00FB7074"/>
    <w:rsid w:val="00FB7199"/>
    <w:rsid w:val="00FB71EF"/>
    <w:rsid w:val="00FB735D"/>
    <w:rsid w:val="00FB78B9"/>
    <w:rsid w:val="00FB78C2"/>
    <w:rsid w:val="00FC0717"/>
    <w:rsid w:val="00FC0A98"/>
    <w:rsid w:val="00FC0B00"/>
    <w:rsid w:val="00FC1439"/>
    <w:rsid w:val="00FC1DD0"/>
    <w:rsid w:val="00FC248C"/>
    <w:rsid w:val="00FC30BD"/>
    <w:rsid w:val="00FC3458"/>
    <w:rsid w:val="00FC36F4"/>
    <w:rsid w:val="00FC3A18"/>
    <w:rsid w:val="00FC3E27"/>
    <w:rsid w:val="00FC4001"/>
    <w:rsid w:val="00FC41F4"/>
    <w:rsid w:val="00FC4927"/>
    <w:rsid w:val="00FC4E03"/>
    <w:rsid w:val="00FC4EA7"/>
    <w:rsid w:val="00FC4FBA"/>
    <w:rsid w:val="00FC5039"/>
    <w:rsid w:val="00FC559F"/>
    <w:rsid w:val="00FC5F3D"/>
    <w:rsid w:val="00FC6187"/>
    <w:rsid w:val="00FC6517"/>
    <w:rsid w:val="00FC68C4"/>
    <w:rsid w:val="00FC69EE"/>
    <w:rsid w:val="00FC6DF6"/>
    <w:rsid w:val="00FC7026"/>
    <w:rsid w:val="00FC72CA"/>
    <w:rsid w:val="00FC78AB"/>
    <w:rsid w:val="00FC79A7"/>
    <w:rsid w:val="00FC7ECF"/>
    <w:rsid w:val="00FC7F1D"/>
    <w:rsid w:val="00FD00B2"/>
    <w:rsid w:val="00FD030A"/>
    <w:rsid w:val="00FD037A"/>
    <w:rsid w:val="00FD040A"/>
    <w:rsid w:val="00FD048B"/>
    <w:rsid w:val="00FD04B5"/>
    <w:rsid w:val="00FD08C9"/>
    <w:rsid w:val="00FD0B3A"/>
    <w:rsid w:val="00FD0C72"/>
    <w:rsid w:val="00FD1016"/>
    <w:rsid w:val="00FD1A05"/>
    <w:rsid w:val="00FD1A70"/>
    <w:rsid w:val="00FD1DB6"/>
    <w:rsid w:val="00FD2080"/>
    <w:rsid w:val="00FD2332"/>
    <w:rsid w:val="00FD2478"/>
    <w:rsid w:val="00FD2C35"/>
    <w:rsid w:val="00FD3380"/>
    <w:rsid w:val="00FD3656"/>
    <w:rsid w:val="00FD3AB6"/>
    <w:rsid w:val="00FD3DA5"/>
    <w:rsid w:val="00FD3F4D"/>
    <w:rsid w:val="00FD3F6E"/>
    <w:rsid w:val="00FD45D2"/>
    <w:rsid w:val="00FD45F7"/>
    <w:rsid w:val="00FD47CD"/>
    <w:rsid w:val="00FD503B"/>
    <w:rsid w:val="00FD52EB"/>
    <w:rsid w:val="00FD54C7"/>
    <w:rsid w:val="00FD56A9"/>
    <w:rsid w:val="00FD6044"/>
    <w:rsid w:val="00FD6244"/>
    <w:rsid w:val="00FD66D6"/>
    <w:rsid w:val="00FD68A6"/>
    <w:rsid w:val="00FD6C1C"/>
    <w:rsid w:val="00FD6DCA"/>
    <w:rsid w:val="00FD787D"/>
    <w:rsid w:val="00FD794B"/>
    <w:rsid w:val="00FD7BED"/>
    <w:rsid w:val="00FE11CA"/>
    <w:rsid w:val="00FE1340"/>
    <w:rsid w:val="00FE1350"/>
    <w:rsid w:val="00FE16BD"/>
    <w:rsid w:val="00FE199D"/>
    <w:rsid w:val="00FE19CF"/>
    <w:rsid w:val="00FE1AD3"/>
    <w:rsid w:val="00FE1BC3"/>
    <w:rsid w:val="00FE21BD"/>
    <w:rsid w:val="00FE23AD"/>
    <w:rsid w:val="00FE2A92"/>
    <w:rsid w:val="00FE2F8E"/>
    <w:rsid w:val="00FE3BE4"/>
    <w:rsid w:val="00FE3C51"/>
    <w:rsid w:val="00FE3E5C"/>
    <w:rsid w:val="00FE42D0"/>
    <w:rsid w:val="00FE4301"/>
    <w:rsid w:val="00FE4362"/>
    <w:rsid w:val="00FE4BBB"/>
    <w:rsid w:val="00FE4DB2"/>
    <w:rsid w:val="00FE51BA"/>
    <w:rsid w:val="00FE528F"/>
    <w:rsid w:val="00FE5E75"/>
    <w:rsid w:val="00FE761C"/>
    <w:rsid w:val="00FE7B58"/>
    <w:rsid w:val="00FE7FE5"/>
    <w:rsid w:val="00FF03E1"/>
    <w:rsid w:val="00FF04A2"/>
    <w:rsid w:val="00FF1B56"/>
    <w:rsid w:val="00FF1BD5"/>
    <w:rsid w:val="00FF2124"/>
    <w:rsid w:val="00FF23F2"/>
    <w:rsid w:val="00FF267E"/>
    <w:rsid w:val="00FF2BD4"/>
    <w:rsid w:val="00FF2CAD"/>
    <w:rsid w:val="00FF2D84"/>
    <w:rsid w:val="00FF3408"/>
    <w:rsid w:val="00FF3733"/>
    <w:rsid w:val="00FF3969"/>
    <w:rsid w:val="00FF3C6C"/>
    <w:rsid w:val="00FF3D70"/>
    <w:rsid w:val="00FF3D71"/>
    <w:rsid w:val="00FF4474"/>
    <w:rsid w:val="00FF452D"/>
    <w:rsid w:val="00FF46B6"/>
    <w:rsid w:val="00FF483A"/>
    <w:rsid w:val="00FF4F94"/>
    <w:rsid w:val="00FF514B"/>
    <w:rsid w:val="00FF5922"/>
    <w:rsid w:val="00FF5ED7"/>
    <w:rsid w:val="00FF6068"/>
    <w:rsid w:val="00FF6319"/>
    <w:rsid w:val="00FF63B5"/>
    <w:rsid w:val="00FF687B"/>
    <w:rsid w:val="00FF69F5"/>
    <w:rsid w:val="00FF6AE5"/>
    <w:rsid w:val="00FF6E3D"/>
    <w:rsid w:val="00FF6ED5"/>
    <w:rsid w:val="00FF70EC"/>
    <w:rsid w:val="00FF7289"/>
    <w:rsid w:val="00FF753C"/>
    <w:rsid w:val="00FF777E"/>
    <w:rsid w:val="00FF7F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1761"/>
    <o:shapelayout v:ext="edit">
      <o:idmap v:ext="edit" data="1"/>
    </o:shapelayout>
  </w:shapeDefaults>
  <w:decimalSymbol w:val=","/>
  <w:listSeparator w:val=";"/>
  <w14:docId w14:val="4EA14AE1"/>
  <w15:docId w15:val="{ED1484C9-9981-4F2D-902C-13625A693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3A5165"/>
    <w:pPr>
      <w:spacing w:line="280" w:lineRule="exact"/>
    </w:pPr>
    <w:rPr>
      <w:rFonts w:ascii="Suisse Works" w:hAnsi="Suisse Works" w:cs="Arial"/>
      <w:spacing w:val="6"/>
      <w:sz w:val="22"/>
      <w:szCs w:val="22"/>
    </w:rPr>
  </w:style>
  <w:style w:type="paragraph" w:styleId="berschrift1">
    <w:name w:val="heading 1"/>
    <w:basedOn w:val="Standard"/>
    <w:next w:val="Standard"/>
    <w:link w:val="berschrift1Zchn"/>
    <w:rsid w:val="002701C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chn"/>
    <w:unhideWhenUsed/>
    <w:rsid w:val="005C4F4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semiHidden/>
    <w:unhideWhenUsed/>
    <w:qFormat/>
    <w:rsid w:val="00331A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2701CE"/>
    <w:rPr>
      <w:rFonts w:asciiTheme="majorHAnsi" w:eastAsiaTheme="majorEastAsia" w:hAnsiTheme="majorHAnsi" w:cstheme="majorBidi"/>
      <w:b/>
      <w:bCs/>
      <w:color w:val="345A8A" w:themeColor="accent1" w:themeShade="B5"/>
      <w:spacing w:val="6"/>
      <w:sz w:val="32"/>
      <w:szCs w:val="32"/>
    </w:rPr>
  </w:style>
  <w:style w:type="paragraph" w:customStyle="1" w:styleId="1FliesstextDiakonie">
    <w:name w:val="1_Fliesstext_Diakonie"/>
    <w:qFormat/>
    <w:rsid w:val="00907462"/>
    <w:pPr>
      <w:widowControl w:val="0"/>
      <w:spacing w:line="260" w:lineRule="exact"/>
      <w:jc w:val="both"/>
    </w:pPr>
    <w:rPr>
      <w:rFonts w:ascii="Suisse Works" w:hAnsi="Suisse Works"/>
      <w:kern w:val="20"/>
      <w:sz w:val="18"/>
      <w:szCs w:val="18"/>
    </w:rPr>
  </w:style>
  <w:style w:type="paragraph" w:customStyle="1" w:styleId="FliesstextSpiegelstricheDiakonie">
    <w:name w:val="Fliesstext_Spiegelstriche_Diakonie"/>
    <w:basedOn w:val="1FliesstextDiakonie"/>
    <w:rsid w:val="001E1E0F"/>
    <w:pPr>
      <w:numPr>
        <w:numId w:val="1"/>
      </w:numPr>
      <w:tabs>
        <w:tab w:val="left" w:pos="113"/>
        <w:tab w:val="left" w:pos="142"/>
      </w:tabs>
      <w:ind w:left="113" w:hanging="113"/>
      <w:contextualSpacing/>
    </w:pPr>
    <w:rPr>
      <w:kern w:val="0"/>
    </w:rPr>
  </w:style>
  <w:style w:type="paragraph" w:customStyle="1" w:styleId="2ZwischentitelFliesstextDiakonie">
    <w:name w:val="2_Zwischentitel_Fliesstext_Diakonie"/>
    <w:basedOn w:val="Standard"/>
    <w:link w:val="2ZwischentitelFliesstextDiakonieZeichen"/>
    <w:qFormat/>
    <w:rsid w:val="0059322E"/>
    <w:pPr>
      <w:widowControl w:val="0"/>
      <w:spacing w:line="260" w:lineRule="exact"/>
      <w:outlineLvl w:val="1"/>
    </w:pPr>
    <w:rPr>
      <w:rFonts w:ascii="HelveticaNeue LT 55 Roman" w:hAnsi="HelveticaNeue LT 55 Roman" w:cs="Times New Roman"/>
      <w:spacing w:val="0"/>
      <w:kern w:val="23"/>
    </w:rPr>
  </w:style>
  <w:style w:type="character" w:customStyle="1" w:styleId="2ZwischentitelFliesstextDiakonieZeichen">
    <w:name w:val="2_Zwischentitel_Fliesstext_Diakonie Zeichen"/>
    <w:basedOn w:val="Absatz-Standardschriftart"/>
    <w:link w:val="2ZwischentitelFliesstextDiakonie"/>
    <w:rsid w:val="0059322E"/>
    <w:rPr>
      <w:rFonts w:ascii="HelveticaNeue LT 55 Roman" w:hAnsi="HelveticaNeue LT 55 Roman"/>
      <w:kern w:val="23"/>
      <w:sz w:val="22"/>
      <w:szCs w:val="22"/>
    </w:rPr>
  </w:style>
  <w:style w:type="paragraph" w:customStyle="1" w:styleId="SpiegelstrichmitEinzugDiakonie">
    <w:name w:val="Spiegelstrich_mit_Einzug_Diakonie"/>
    <w:basedOn w:val="FliesstextSpiegelstricheDiakonie"/>
    <w:rsid w:val="000A08AF"/>
    <w:pPr>
      <w:numPr>
        <w:ilvl w:val="1"/>
      </w:numPr>
      <w:ind w:left="567" w:hanging="170"/>
    </w:pPr>
    <w:rPr>
      <w:spacing w:val="6"/>
      <w:kern w:val="20"/>
    </w:rPr>
  </w:style>
  <w:style w:type="paragraph" w:customStyle="1" w:styleId="5InhaltsangabeDiakonie">
    <w:name w:val="5_Inhaltsangabe_Diakonie"/>
    <w:basedOn w:val="2ZwischentitelFliesstextDiakonie"/>
    <w:uiPriority w:val="99"/>
    <w:rsid w:val="001B04A8"/>
    <w:pPr>
      <w:tabs>
        <w:tab w:val="right" w:pos="7258"/>
      </w:tabs>
      <w:autoSpaceDE w:val="0"/>
      <w:autoSpaceDN w:val="0"/>
      <w:adjustRightInd w:val="0"/>
      <w:spacing w:after="60" w:line="200" w:lineRule="exact"/>
      <w:textAlignment w:val="center"/>
      <w:outlineLvl w:val="9"/>
    </w:pPr>
    <w:rPr>
      <w:rFonts w:ascii="HelveticaNeueLTPro-Roman" w:hAnsi="HelveticaNeueLTPro-Roman" w:cs="HelveticaNeueLTPro-Roman"/>
      <w:color w:val="000000"/>
      <w:spacing w:val="4"/>
    </w:rPr>
  </w:style>
  <w:style w:type="table" w:styleId="Tabellenraster">
    <w:name w:val="Table Grid"/>
    <w:basedOn w:val="NormaleTabelle"/>
    <w:uiPriority w:val="59"/>
    <w:rsid w:val="00926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UeberschriftDiakonie">
    <w:name w:val="Titel_Ueberschrift_Diakonie"/>
    <w:basedOn w:val="Standard"/>
    <w:link w:val="TitelUeberschriftDiakonieZeichen"/>
    <w:autoRedefine/>
    <w:rsid w:val="00E768D9"/>
    <w:pPr>
      <w:spacing w:line="560" w:lineRule="exact"/>
    </w:pPr>
    <w:rPr>
      <w:i/>
      <w:iCs/>
      <w:sz w:val="48"/>
      <w:szCs w:val="48"/>
    </w:rPr>
  </w:style>
  <w:style w:type="character" w:customStyle="1" w:styleId="TitelUeberschriftDiakonieZeichen">
    <w:name w:val="Titel_Ueberschrift_Diakonie Zeichen"/>
    <w:link w:val="TitelUeberschriftDiakonie"/>
    <w:rsid w:val="00E768D9"/>
    <w:rPr>
      <w:rFonts w:ascii="Suisse Works" w:hAnsi="Suisse Works" w:cs="Arial"/>
      <w:i/>
      <w:iCs/>
      <w:spacing w:val="6"/>
      <w:sz w:val="48"/>
      <w:szCs w:val="48"/>
    </w:rPr>
  </w:style>
  <w:style w:type="paragraph" w:customStyle="1" w:styleId="TitelEinrichtungsnameDiakonie">
    <w:name w:val="Titel_Einrichtungsname_Diakonie"/>
    <w:basedOn w:val="Standard"/>
    <w:rsid w:val="00E768D9"/>
    <w:pPr>
      <w:spacing w:line="560" w:lineRule="exact"/>
    </w:pPr>
    <w:rPr>
      <w:color w:val="00AAF0"/>
      <w:sz w:val="48"/>
      <w:szCs w:val="48"/>
    </w:rPr>
  </w:style>
  <w:style w:type="paragraph" w:styleId="berarbeitung">
    <w:name w:val="Revision"/>
    <w:hidden/>
    <w:uiPriority w:val="99"/>
    <w:semiHidden/>
    <w:rsid w:val="00505391"/>
    <w:rPr>
      <w:rFonts w:ascii="URWEgyptienneT" w:hAnsi="URWEgyptienneT" w:cs="Arial"/>
      <w:spacing w:val="6"/>
    </w:rPr>
  </w:style>
  <w:style w:type="paragraph" w:customStyle="1" w:styleId="TitelseiteunterzeileDiakonie">
    <w:name w:val="Titelseite_unterzeile_Diakonie"/>
    <w:basedOn w:val="Standard"/>
    <w:rsid w:val="002701CE"/>
    <w:pPr>
      <w:framePr w:wrap="around" w:vAnchor="page" w:hAnchor="page" w:x="965" w:y="568"/>
      <w:suppressOverlap/>
    </w:pPr>
    <w:rPr>
      <w:rFonts w:ascii="HelveticaNeueLT Pro 55 Roman" w:hAnsi="HelveticaNeueLT Pro 55 Roman"/>
      <w:szCs w:val="24"/>
    </w:rPr>
  </w:style>
  <w:style w:type="paragraph" w:customStyle="1" w:styleId="TitelbildpositionsrahmenDiakonie">
    <w:name w:val="Titelbild_positionsrahmen_Diakonie"/>
    <w:basedOn w:val="Standard"/>
    <w:rsid w:val="00AC1528"/>
    <w:pPr>
      <w:framePr w:w="7258" w:h="5301" w:hSpace="142" w:vSpace="142" w:wrap="around" w:vAnchor="page" w:hAnchor="page" w:x="568" w:y="568"/>
      <w:suppressOverlap/>
    </w:pPr>
  </w:style>
  <w:style w:type="paragraph" w:customStyle="1" w:styleId="KeinAbsatzformat">
    <w:name w:val="[Kein Absatzformat]"/>
    <w:rsid w:val="007D58C2"/>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3KapitelueberschriftDiakonie">
    <w:name w:val="3_Kapitelueberschrift_Diakonie"/>
    <w:basedOn w:val="berschrift1"/>
    <w:next w:val="4Kapitelunterueberschriftdiakonie"/>
    <w:qFormat/>
    <w:rsid w:val="00D94A02"/>
    <w:pPr>
      <w:keepNext w:val="0"/>
      <w:keepLines w:val="0"/>
      <w:pageBreakBefore/>
      <w:framePr w:w="7258" w:h="1701" w:hRule="exact" w:hSpace="142" w:vSpace="142" w:wrap="notBeside" w:vAnchor="page" w:hAnchor="text" w:y="568" w:anchorLock="1"/>
      <w:widowControl w:val="0"/>
      <w:spacing w:before="0" w:line="560" w:lineRule="exact"/>
      <w:contextualSpacing/>
    </w:pPr>
    <w:rPr>
      <w:rFonts w:ascii="Suisse Works" w:hAnsi="Suisse Works"/>
      <w:b w:val="0"/>
      <w:bCs w:val="0"/>
      <w:color w:val="000000" w:themeColor="text1"/>
      <w:spacing w:val="4"/>
      <w:kern w:val="48"/>
      <w:position w:val="6"/>
      <w:sz w:val="48"/>
      <w:szCs w:val="48"/>
    </w:rPr>
  </w:style>
  <w:style w:type="character" w:customStyle="1" w:styleId="KapitelUnteruenerschriftdiakonie">
    <w:name w:val="KapitelUnteruenerschrift_diakonie"/>
    <w:basedOn w:val="Absatz-Standardschriftart"/>
    <w:uiPriority w:val="1"/>
    <w:rsid w:val="002C283E"/>
    <w:rPr>
      <w:rFonts w:ascii="Suisse Works Italic" w:hAnsi="Suisse Works Italic"/>
      <w:b w:val="0"/>
      <w:i w:val="0"/>
      <w:sz w:val="48"/>
    </w:rPr>
  </w:style>
  <w:style w:type="paragraph" w:customStyle="1" w:styleId="Fotoganzseitigdiakonie">
    <w:name w:val="Foto_ganzseitig_diakonie"/>
    <w:basedOn w:val="1FliesstextDiakonie"/>
    <w:rsid w:val="0035290B"/>
    <w:pPr>
      <w:pageBreakBefore/>
      <w:framePr w:w="7258" w:h="10773" w:hSpace="142" w:vSpace="142" w:wrap="around" w:hAnchor="page" w:x="568" w:y="568" w:anchorLock="1"/>
    </w:pPr>
    <w:rPr>
      <w:noProof/>
    </w:rPr>
  </w:style>
  <w:style w:type="character" w:customStyle="1" w:styleId="AuszeichnungFliesstextDiakonie">
    <w:name w:val="Auszeichnung Fliesstext_Diakonie"/>
    <w:basedOn w:val="Absatz-Standardschriftart"/>
    <w:uiPriority w:val="1"/>
    <w:rsid w:val="00907462"/>
    <w:rPr>
      <w:rFonts w:ascii="HelveticaNeueLT Pro 75 Bd" w:hAnsi="HelveticaNeueLT Pro 75 Bd" w:cs="SuisseWorks"/>
      <w:b w:val="0"/>
      <w:bCs w:val="0"/>
      <w:i w:val="0"/>
      <w:iCs w:val="0"/>
      <w:sz w:val="18"/>
      <w:szCs w:val="18"/>
    </w:rPr>
  </w:style>
  <w:style w:type="paragraph" w:customStyle="1" w:styleId="5InfotextDiakonie">
    <w:name w:val="5_Infotext_Diakonie"/>
    <w:basedOn w:val="Standard"/>
    <w:qFormat/>
    <w:rsid w:val="004636D1"/>
    <w:pPr>
      <w:widowControl w:val="0"/>
      <w:tabs>
        <w:tab w:val="left" w:pos="680"/>
      </w:tabs>
      <w:autoSpaceDE w:val="0"/>
      <w:autoSpaceDN w:val="0"/>
      <w:adjustRightInd w:val="0"/>
      <w:spacing w:line="180" w:lineRule="atLeast"/>
      <w:ind w:left="680" w:hanging="680"/>
      <w:textAlignment w:val="center"/>
    </w:pPr>
    <w:rPr>
      <w:rFonts w:ascii="HelveticaNeueLT Pro 55 Roman" w:hAnsi="HelveticaNeueLT Pro 55 Roman" w:cs="HelveticaNeueLTPro-Bd"/>
      <w:color w:val="000000"/>
      <w:spacing w:val="0"/>
      <w:sz w:val="14"/>
      <w:szCs w:val="14"/>
    </w:rPr>
  </w:style>
  <w:style w:type="character" w:customStyle="1" w:styleId="InfotextBoldDiakonie">
    <w:name w:val="InfotextBold_Diakonie"/>
    <w:basedOn w:val="Absatz-Standardschriftart"/>
    <w:uiPriority w:val="1"/>
    <w:rsid w:val="00097822"/>
    <w:rPr>
      <w:rFonts w:ascii="HelveticaNeueLT Pro 75 Bd" w:hAnsi="HelveticaNeueLT Pro 75 Bd"/>
      <w:b w:val="0"/>
      <w:i w:val="0"/>
      <w:sz w:val="14"/>
    </w:rPr>
  </w:style>
  <w:style w:type="paragraph" w:styleId="Verzeichnis1">
    <w:name w:val="toc 1"/>
    <w:aliases w:val="Inhaltsangabe_Diakonie_1"/>
    <w:basedOn w:val="5InhaltsangabeDiakonie"/>
    <w:next w:val="Standard"/>
    <w:uiPriority w:val="39"/>
    <w:rsid w:val="00AD159D"/>
    <w:pPr>
      <w:spacing w:after="0" w:line="260" w:lineRule="atLeast"/>
    </w:pPr>
    <w:rPr>
      <w:rFonts w:ascii="HelveticaNeueLT Pro 55 Roman" w:hAnsi="HelveticaNeueLT Pro 55 Roman"/>
    </w:rPr>
  </w:style>
  <w:style w:type="paragraph" w:styleId="Verzeichnis2">
    <w:name w:val="toc 2"/>
    <w:aliases w:val="Inhaltsangabe_Diakonie"/>
    <w:basedOn w:val="Verzeichnis1"/>
    <w:next w:val="Standard"/>
    <w:uiPriority w:val="39"/>
    <w:rsid w:val="00AD159D"/>
    <w:pPr>
      <w:ind w:left="284"/>
    </w:pPr>
  </w:style>
  <w:style w:type="paragraph" w:styleId="Verzeichnis3">
    <w:name w:val="toc 3"/>
    <w:basedOn w:val="Standard"/>
    <w:next w:val="Standard"/>
    <w:autoRedefine/>
    <w:uiPriority w:val="39"/>
    <w:rsid w:val="001B04A8"/>
    <w:pPr>
      <w:ind w:left="360"/>
    </w:pPr>
  </w:style>
  <w:style w:type="paragraph" w:styleId="Verzeichnis4">
    <w:name w:val="toc 4"/>
    <w:basedOn w:val="Standard"/>
    <w:next w:val="Standard"/>
    <w:autoRedefine/>
    <w:rsid w:val="001B04A8"/>
    <w:pPr>
      <w:ind w:left="540"/>
    </w:pPr>
  </w:style>
  <w:style w:type="paragraph" w:styleId="Verzeichnis5">
    <w:name w:val="toc 5"/>
    <w:basedOn w:val="Standard"/>
    <w:next w:val="Standard"/>
    <w:autoRedefine/>
    <w:rsid w:val="001B04A8"/>
    <w:pPr>
      <w:ind w:left="720"/>
    </w:pPr>
  </w:style>
  <w:style w:type="paragraph" w:styleId="Verzeichnis6">
    <w:name w:val="toc 6"/>
    <w:basedOn w:val="Standard"/>
    <w:next w:val="Standard"/>
    <w:autoRedefine/>
    <w:rsid w:val="001B04A8"/>
    <w:pPr>
      <w:ind w:left="900"/>
    </w:pPr>
  </w:style>
  <w:style w:type="paragraph" w:styleId="Verzeichnis7">
    <w:name w:val="toc 7"/>
    <w:basedOn w:val="Standard"/>
    <w:next w:val="Standard"/>
    <w:autoRedefine/>
    <w:rsid w:val="001B04A8"/>
    <w:pPr>
      <w:ind w:left="1080"/>
    </w:pPr>
  </w:style>
  <w:style w:type="paragraph" w:styleId="Verzeichnis8">
    <w:name w:val="toc 8"/>
    <w:basedOn w:val="Standard"/>
    <w:next w:val="Standard"/>
    <w:autoRedefine/>
    <w:rsid w:val="001B04A8"/>
    <w:pPr>
      <w:spacing w:after="100"/>
      <w:ind w:left="1260"/>
    </w:pPr>
  </w:style>
  <w:style w:type="paragraph" w:styleId="Verzeichnis9">
    <w:name w:val="toc 9"/>
    <w:basedOn w:val="Standard"/>
    <w:next w:val="Standard"/>
    <w:autoRedefine/>
    <w:rsid w:val="001B04A8"/>
    <w:pPr>
      <w:ind w:left="1440"/>
    </w:pPr>
  </w:style>
  <w:style w:type="paragraph" w:customStyle="1" w:styleId="4Kapitelunterueberschriftdiakonie">
    <w:name w:val="4_Kapitelunterueberschrift_diakonie"/>
    <w:basedOn w:val="3KapitelueberschriftDiakonie"/>
    <w:qFormat/>
    <w:rsid w:val="005C4F4F"/>
    <w:pPr>
      <w:pageBreakBefore w:val="0"/>
      <w:framePr w:wrap="notBeside"/>
      <w:outlineLvl w:val="1"/>
    </w:pPr>
    <w:rPr>
      <w:rFonts w:ascii="Suisse Works Italic" w:hAnsi="Suisse Works Italic"/>
    </w:rPr>
  </w:style>
  <w:style w:type="character" w:customStyle="1" w:styleId="berschrift2Zchn">
    <w:name w:val="Überschrift 2 Zchn"/>
    <w:basedOn w:val="Absatz-Standardschriftart"/>
    <w:link w:val="berschrift2"/>
    <w:rsid w:val="005C4F4F"/>
    <w:rPr>
      <w:rFonts w:asciiTheme="majorHAnsi" w:eastAsiaTheme="majorEastAsia" w:hAnsiTheme="majorHAnsi" w:cstheme="majorBidi"/>
      <w:b/>
      <w:bCs/>
      <w:color w:val="4F81BD" w:themeColor="accent1"/>
      <w:spacing w:val="6"/>
      <w:sz w:val="26"/>
      <w:szCs w:val="26"/>
    </w:rPr>
  </w:style>
  <w:style w:type="paragraph" w:styleId="Fuzeile">
    <w:name w:val="footer"/>
    <w:basedOn w:val="Standard"/>
    <w:link w:val="FuzeileZchn"/>
    <w:uiPriority w:val="99"/>
    <w:rsid w:val="008C5EF4"/>
    <w:pPr>
      <w:tabs>
        <w:tab w:val="center" w:pos="4536"/>
        <w:tab w:val="right" w:pos="9072"/>
      </w:tabs>
      <w:spacing w:line="240" w:lineRule="auto"/>
      <w:jc w:val="center"/>
    </w:pPr>
  </w:style>
  <w:style w:type="character" w:customStyle="1" w:styleId="FuzeileZchn">
    <w:name w:val="Fußzeile Zchn"/>
    <w:basedOn w:val="Absatz-Standardschriftart"/>
    <w:link w:val="Fuzeile"/>
    <w:uiPriority w:val="99"/>
    <w:rsid w:val="008C5EF4"/>
    <w:rPr>
      <w:rFonts w:ascii="Suisse Works" w:hAnsi="Suisse Works" w:cs="Arial"/>
      <w:spacing w:val="6"/>
      <w:sz w:val="22"/>
      <w:szCs w:val="22"/>
    </w:rPr>
  </w:style>
  <w:style w:type="paragraph" w:styleId="Sprechblasentext">
    <w:name w:val="Balloon Text"/>
    <w:basedOn w:val="Standard"/>
    <w:link w:val="SprechblasentextZchn"/>
    <w:rsid w:val="00D94A02"/>
    <w:pPr>
      <w:spacing w:line="240" w:lineRule="auto"/>
    </w:pPr>
    <w:rPr>
      <w:rFonts w:ascii="Lucida Grande" w:hAnsi="Lucida Grande" w:cs="Lucida Grande"/>
      <w:szCs w:val="18"/>
    </w:rPr>
  </w:style>
  <w:style w:type="character" w:customStyle="1" w:styleId="SprechblasentextZchn">
    <w:name w:val="Sprechblasentext Zchn"/>
    <w:basedOn w:val="Absatz-Standardschriftart"/>
    <w:link w:val="Sprechblasentext"/>
    <w:rsid w:val="00D94A02"/>
    <w:rPr>
      <w:rFonts w:ascii="Lucida Grande" w:hAnsi="Lucida Grande" w:cs="Lucida Grande"/>
      <w:spacing w:val="6"/>
      <w:sz w:val="18"/>
      <w:szCs w:val="18"/>
    </w:rPr>
  </w:style>
  <w:style w:type="paragraph" w:customStyle="1" w:styleId="DiakonieUnterberschrift">
    <w:name w:val="Diakonie Unterüberschrift"/>
    <w:basedOn w:val="Standard"/>
    <w:uiPriority w:val="99"/>
    <w:rsid w:val="00AF043D"/>
    <w:pPr>
      <w:spacing w:line="240" w:lineRule="auto"/>
    </w:pPr>
    <w:rPr>
      <w:rFonts w:ascii="HelveticaNeue LT 55 Roman" w:hAnsi="HelveticaNeue LT 55 Roman" w:cs="HelveticaNeue LT 55 Roman"/>
      <w:b/>
      <w:bCs/>
      <w:spacing w:val="0"/>
      <w:sz w:val="28"/>
      <w:szCs w:val="28"/>
    </w:rPr>
  </w:style>
  <w:style w:type="table" w:customStyle="1" w:styleId="Tabellenraster1">
    <w:name w:val="Tabellenraster1"/>
    <w:basedOn w:val="NormaleTabelle"/>
    <w:next w:val="Tabellenraster"/>
    <w:uiPriority w:val="59"/>
    <w:rsid w:val="00F61F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045C4"/>
    <w:pPr>
      <w:ind w:left="720"/>
      <w:contextualSpacing/>
    </w:pPr>
  </w:style>
  <w:style w:type="paragraph" w:styleId="Kopfzeile">
    <w:name w:val="header"/>
    <w:basedOn w:val="Abschnittkopf"/>
    <w:link w:val="KopfzeileZchn"/>
    <w:uiPriority w:val="99"/>
    <w:rsid w:val="00C26CA7"/>
    <w:pPr>
      <w:shd w:val="clear" w:color="auto" w:fill="D9D9D9" w:themeFill="background1" w:themeFillShade="D9"/>
    </w:pPr>
  </w:style>
  <w:style w:type="character" w:customStyle="1" w:styleId="KopfzeileZchn">
    <w:name w:val="Kopfzeile Zchn"/>
    <w:basedOn w:val="Absatz-Standardschriftart"/>
    <w:link w:val="Kopfzeile"/>
    <w:uiPriority w:val="99"/>
    <w:rsid w:val="00C26CA7"/>
    <w:rPr>
      <w:rFonts w:ascii="Suisse Works" w:eastAsiaTheme="majorEastAsia" w:hAnsi="Suisse Works" w:cstheme="majorBidi"/>
      <w:i/>
      <w:iCs/>
      <w:spacing w:val="4"/>
      <w:kern w:val="48"/>
      <w:position w:val="6"/>
      <w:sz w:val="28"/>
      <w:szCs w:val="28"/>
      <w:shd w:val="clear" w:color="auto" w:fill="D9D9D9" w:themeFill="background1" w:themeFillShade="D9"/>
    </w:rPr>
  </w:style>
  <w:style w:type="character" w:styleId="Seitenzahl">
    <w:name w:val="page number"/>
    <w:basedOn w:val="Absatz-Standardschriftart"/>
    <w:uiPriority w:val="99"/>
    <w:rsid w:val="00261FC4"/>
  </w:style>
  <w:style w:type="paragraph" w:styleId="StandardWeb">
    <w:name w:val="Normal (Web)"/>
    <w:basedOn w:val="Standard"/>
    <w:uiPriority w:val="99"/>
    <w:unhideWhenUsed/>
    <w:rsid w:val="00AF7801"/>
    <w:pPr>
      <w:spacing w:before="100" w:beforeAutospacing="1" w:after="100" w:afterAutospacing="1" w:line="240" w:lineRule="auto"/>
    </w:pPr>
    <w:rPr>
      <w:rFonts w:ascii="Times New Roman" w:eastAsia="Calibri" w:hAnsi="Times New Roman" w:cs="Times New Roman"/>
      <w:spacing w:val="0"/>
      <w:sz w:val="24"/>
      <w:szCs w:val="24"/>
    </w:rPr>
  </w:style>
  <w:style w:type="character" w:styleId="Hyperlink">
    <w:name w:val="Hyperlink"/>
    <w:basedOn w:val="Absatz-Standardschriftart"/>
    <w:uiPriority w:val="99"/>
    <w:rsid w:val="00CD3785"/>
    <w:rPr>
      <w:color w:val="0000FF"/>
      <w:u w:val="single"/>
    </w:rPr>
  </w:style>
  <w:style w:type="character" w:customStyle="1" w:styleId="berschrift3Zchn">
    <w:name w:val="Überschrift 3 Zchn"/>
    <w:basedOn w:val="Absatz-Standardschriftart"/>
    <w:link w:val="berschrift3"/>
    <w:semiHidden/>
    <w:rsid w:val="00331AC2"/>
    <w:rPr>
      <w:rFonts w:asciiTheme="majorHAnsi" w:eastAsiaTheme="majorEastAsia" w:hAnsiTheme="majorHAnsi" w:cstheme="majorBidi"/>
      <w:b/>
      <w:bCs/>
      <w:color w:val="4F81BD" w:themeColor="accent1"/>
      <w:spacing w:val="6"/>
      <w:sz w:val="18"/>
    </w:rPr>
  </w:style>
  <w:style w:type="character" w:customStyle="1" w:styleId="Zitat1">
    <w:name w:val="Zitat1"/>
    <w:basedOn w:val="Absatz-Standardschriftart"/>
    <w:rsid w:val="00857233"/>
  </w:style>
  <w:style w:type="table" w:customStyle="1" w:styleId="Tabellenraster2">
    <w:name w:val="Tabellenraster2"/>
    <w:basedOn w:val="NormaleTabelle"/>
    <w:next w:val="Tabellenraster"/>
    <w:uiPriority w:val="39"/>
    <w:rsid w:val="003145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FB51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802CB7"/>
    <w:rPr>
      <w:color w:val="605E5C"/>
      <w:shd w:val="clear" w:color="auto" w:fill="E1DFDD"/>
    </w:rPr>
  </w:style>
  <w:style w:type="paragraph" w:customStyle="1" w:styleId="Highlight">
    <w:name w:val="Highlight"/>
    <w:rsid w:val="0078528E"/>
    <w:pPr>
      <w:tabs>
        <w:tab w:val="decimal" w:pos="7088"/>
      </w:tabs>
    </w:pPr>
    <w:rPr>
      <w:rFonts w:ascii="Suisse Works" w:hAnsi="Suisse Works" w:cs="Arial"/>
      <w:b/>
      <w:spacing w:val="6"/>
      <w:sz w:val="24"/>
      <w:szCs w:val="24"/>
    </w:rPr>
  </w:style>
  <w:style w:type="paragraph" w:customStyle="1" w:styleId="Abschnittkopf">
    <w:name w:val="Abschnitt kopf"/>
    <w:basedOn w:val="3KapitelueberschriftDiakonie"/>
    <w:rsid w:val="00832D17"/>
    <w:pPr>
      <w:framePr w:w="0" w:hRule="auto" w:hSpace="0" w:vSpace="0" w:wrap="auto" w:vAnchor="margin" w:yAlign="inline"/>
      <w:spacing w:line="240" w:lineRule="auto"/>
    </w:pPr>
    <w:rPr>
      <w:i/>
      <w:iCs/>
      <w:color w:val="auto"/>
      <w:sz w:val="28"/>
      <w:szCs w:val="28"/>
    </w:rPr>
  </w:style>
  <w:style w:type="character" w:styleId="Fett">
    <w:name w:val="Strong"/>
    <w:basedOn w:val="Absatz-Standardschriftart"/>
    <w:uiPriority w:val="22"/>
    <w:qFormat/>
    <w:rsid w:val="003E7F5E"/>
    <w:rPr>
      <w:b/>
      <w:bCs/>
    </w:rPr>
  </w:style>
  <w:style w:type="character" w:customStyle="1" w:styleId="Angebot">
    <w:name w:val="Angebot"/>
    <w:basedOn w:val="Fett"/>
    <w:uiPriority w:val="1"/>
    <w:rsid w:val="003E7F5E"/>
    <w:rPr>
      <w:rFonts w:ascii="Suisse Works" w:hAnsi="Suisse Works"/>
      <w:b/>
      <w:bCs/>
      <w:color w:val="auto"/>
      <w:sz w:val="22"/>
    </w:rPr>
  </w:style>
  <w:style w:type="paragraph" w:customStyle="1" w:styleId="RegAngebot">
    <w:name w:val="RegAngebot"/>
    <w:basedOn w:val="Standard"/>
    <w:rsid w:val="009A25B6"/>
    <w:pPr>
      <w:tabs>
        <w:tab w:val="left" w:pos="284"/>
        <w:tab w:val="left" w:pos="1276"/>
        <w:tab w:val="right" w:leader="dot" w:pos="7258"/>
      </w:tabs>
    </w:pPr>
  </w:style>
  <w:style w:type="paragraph" w:styleId="Inhaltsverzeichnisberschrift">
    <w:name w:val="TOC Heading"/>
    <w:basedOn w:val="berschrift1"/>
    <w:next w:val="Standard"/>
    <w:uiPriority w:val="39"/>
    <w:unhideWhenUsed/>
    <w:qFormat/>
    <w:rsid w:val="00330B70"/>
    <w:pPr>
      <w:spacing w:before="240" w:line="259" w:lineRule="auto"/>
      <w:outlineLvl w:val="9"/>
    </w:pPr>
    <w:rPr>
      <w:b w:val="0"/>
      <w:bCs w:val="0"/>
      <w:color w:val="365F91" w:themeColor="accent1" w:themeShade="BF"/>
      <w:spacing w:val="0"/>
    </w:rPr>
  </w:style>
  <w:style w:type="paragraph" w:styleId="Textkrper">
    <w:name w:val="Body Text"/>
    <w:basedOn w:val="Standard"/>
    <w:link w:val="TextkrperZchn"/>
    <w:semiHidden/>
    <w:rsid w:val="0000046F"/>
    <w:pPr>
      <w:snapToGrid w:val="0"/>
      <w:spacing w:line="16" w:lineRule="atLeast"/>
    </w:pPr>
    <w:rPr>
      <w:rFonts w:ascii="Futura Lt BT" w:hAnsi="Futura Lt BT" w:cs="Times New Roman"/>
      <w:b/>
      <w:spacing w:val="0"/>
      <w:sz w:val="48"/>
      <w:szCs w:val="20"/>
    </w:rPr>
  </w:style>
  <w:style w:type="character" w:customStyle="1" w:styleId="TextkrperZchn">
    <w:name w:val="Textkörper Zchn"/>
    <w:basedOn w:val="Absatz-Standardschriftart"/>
    <w:link w:val="Textkrper"/>
    <w:semiHidden/>
    <w:rsid w:val="0000046F"/>
    <w:rPr>
      <w:rFonts w:ascii="Futura Lt BT" w:hAnsi="Futura Lt BT"/>
      <w:b/>
      <w:sz w:val="48"/>
    </w:rPr>
  </w:style>
  <w:style w:type="character" w:styleId="Hervorhebung">
    <w:name w:val="Emphasis"/>
    <w:basedOn w:val="Absatz-Standardschriftart"/>
    <w:uiPriority w:val="20"/>
    <w:qFormat/>
    <w:rsid w:val="003F7961"/>
    <w:rPr>
      <w:i/>
      <w:iCs/>
    </w:rPr>
  </w:style>
  <w:style w:type="paragraph" w:styleId="NurText">
    <w:name w:val="Plain Text"/>
    <w:basedOn w:val="Standard"/>
    <w:link w:val="NurTextZchn"/>
    <w:uiPriority w:val="99"/>
    <w:unhideWhenUsed/>
    <w:rsid w:val="00AF38CB"/>
    <w:pPr>
      <w:spacing w:line="240" w:lineRule="auto"/>
    </w:pPr>
    <w:rPr>
      <w:rFonts w:ascii="Calibri" w:eastAsiaTheme="minorHAnsi" w:hAnsi="Calibri" w:cstheme="minorBidi"/>
      <w:spacing w:val="0"/>
      <w:szCs w:val="21"/>
      <w:lang w:eastAsia="en-US"/>
    </w:rPr>
  </w:style>
  <w:style w:type="character" w:customStyle="1" w:styleId="NurTextZchn">
    <w:name w:val="Nur Text Zchn"/>
    <w:basedOn w:val="Absatz-Standardschriftart"/>
    <w:link w:val="NurText"/>
    <w:uiPriority w:val="99"/>
    <w:rsid w:val="00AF38CB"/>
    <w:rPr>
      <w:rFonts w:ascii="Calibri" w:eastAsiaTheme="minorHAnsi" w:hAnsi="Calibri" w:cstheme="minorBidi"/>
      <w:sz w:val="22"/>
      <w:szCs w:val="21"/>
      <w:lang w:eastAsia="en-US"/>
    </w:rPr>
  </w:style>
  <w:style w:type="character" w:customStyle="1" w:styleId="a-size-extra-large">
    <w:name w:val="a-size-extra-large"/>
    <w:basedOn w:val="Absatz-Standardschriftart"/>
    <w:rsid w:val="003014F1"/>
  </w:style>
  <w:style w:type="paragraph" w:customStyle="1" w:styleId="Text">
    <w:name w:val="Text"/>
    <w:rsid w:val="00296454"/>
    <w:rPr>
      <w:rFonts w:ascii="Helvetica Neue" w:eastAsia="Arial Unicode MS" w:hAnsi="Helvetica Neue" w:cs="Arial Unicode MS"/>
      <w:color w:val="000000"/>
      <w:sz w:val="22"/>
      <w:szCs w:val="22"/>
    </w:rPr>
  </w:style>
  <w:style w:type="character" w:customStyle="1" w:styleId="apple-tab-span">
    <w:name w:val="apple-tab-span"/>
    <w:basedOn w:val="Absatz-Standardschriftart"/>
    <w:rsid w:val="00B06F63"/>
  </w:style>
  <w:style w:type="paragraph" w:customStyle="1" w:styleId="p1">
    <w:name w:val="p1"/>
    <w:basedOn w:val="Standard"/>
    <w:rsid w:val="00810C97"/>
    <w:pPr>
      <w:spacing w:before="100" w:beforeAutospacing="1" w:after="100" w:afterAutospacing="1" w:line="240" w:lineRule="auto"/>
    </w:pPr>
    <w:rPr>
      <w:rFonts w:ascii="Times New Roman" w:eastAsiaTheme="minorHAnsi" w:hAnsi="Times New Roman" w:cs="Times New Roman"/>
      <w:spacing w:val="0"/>
      <w:sz w:val="24"/>
      <w:szCs w:val="24"/>
    </w:rPr>
  </w:style>
  <w:style w:type="character" w:customStyle="1" w:styleId="s1">
    <w:name w:val="s1"/>
    <w:basedOn w:val="Absatz-Standardschriftart"/>
    <w:rsid w:val="00810C97"/>
  </w:style>
  <w:style w:type="paragraph" w:customStyle="1" w:styleId="p2">
    <w:name w:val="p2"/>
    <w:basedOn w:val="Standard"/>
    <w:rsid w:val="00CC1601"/>
    <w:pPr>
      <w:spacing w:before="100" w:beforeAutospacing="1" w:after="100" w:afterAutospacing="1" w:line="240" w:lineRule="auto"/>
    </w:pPr>
    <w:rPr>
      <w:rFonts w:ascii="Times New Roman" w:eastAsiaTheme="minorHAnsi" w:hAnsi="Times New Roman" w:cs="Times New Roman"/>
      <w:spacing w:val="0"/>
      <w:sz w:val="24"/>
      <w:szCs w:val="24"/>
    </w:rPr>
  </w:style>
  <w:style w:type="character" w:customStyle="1" w:styleId="bumpedfont20">
    <w:name w:val="bumpedfont20"/>
    <w:basedOn w:val="Absatz-Standardschriftart"/>
    <w:rsid w:val="00A61F15"/>
  </w:style>
  <w:style w:type="paragraph" w:customStyle="1" w:styleId="tinyp">
    <w:name w:val="tiny_p"/>
    <w:basedOn w:val="Standard"/>
    <w:uiPriority w:val="99"/>
    <w:semiHidden/>
    <w:rsid w:val="005C347B"/>
    <w:pPr>
      <w:spacing w:before="100" w:beforeAutospacing="1" w:after="100" w:afterAutospacing="1" w:line="240" w:lineRule="auto"/>
    </w:pPr>
    <w:rPr>
      <w:rFonts w:ascii="Times New Roman" w:eastAsiaTheme="minorHAnsi" w:hAnsi="Times New Roman" w:cs="Times New Roman"/>
      <w:spacing w:val="0"/>
      <w:sz w:val="24"/>
      <w:szCs w:val="24"/>
    </w:rPr>
  </w:style>
  <w:style w:type="character" w:customStyle="1" w:styleId="copypaste-text">
    <w:name w:val="copypaste-text"/>
    <w:basedOn w:val="Absatz-Standardschriftart"/>
    <w:rsid w:val="002906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4">
      <w:bodyDiv w:val="1"/>
      <w:marLeft w:val="0"/>
      <w:marRight w:val="0"/>
      <w:marTop w:val="0"/>
      <w:marBottom w:val="0"/>
      <w:divBdr>
        <w:top w:val="none" w:sz="0" w:space="0" w:color="auto"/>
        <w:left w:val="none" w:sz="0" w:space="0" w:color="auto"/>
        <w:bottom w:val="none" w:sz="0" w:space="0" w:color="auto"/>
        <w:right w:val="none" w:sz="0" w:space="0" w:color="auto"/>
      </w:divBdr>
    </w:div>
    <w:div w:id="5524749">
      <w:bodyDiv w:val="1"/>
      <w:marLeft w:val="0"/>
      <w:marRight w:val="0"/>
      <w:marTop w:val="0"/>
      <w:marBottom w:val="0"/>
      <w:divBdr>
        <w:top w:val="none" w:sz="0" w:space="0" w:color="auto"/>
        <w:left w:val="none" w:sz="0" w:space="0" w:color="auto"/>
        <w:bottom w:val="none" w:sz="0" w:space="0" w:color="auto"/>
        <w:right w:val="none" w:sz="0" w:space="0" w:color="auto"/>
      </w:divBdr>
    </w:div>
    <w:div w:id="5913581">
      <w:bodyDiv w:val="1"/>
      <w:marLeft w:val="0"/>
      <w:marRight w:val="0"/>
      <w:marTop w:val="0"/>
      <w:marBottom w:val="0"/>
      <w:divBdr>
        <w:top w:val="none" w:sz="0" w:space="0" w:color="auto"/>
        <w:left w:val="none" w:sz="0" w:space="0" w:color="auto"/>
        <w:bottom w:val="none" w:sz="0" w:space="0" w:color="auto"/>
        <w:right w:val="none" w:sz="0" w:space="0" w:color="auto"/>
      </w:divBdr>
    </w:div>
    <w:div w:id="9380805">
      <w:bodyDiv w:val="1"/>
      <w:marLeft w:val="0"/>
      <w:marRight w:val="0"/>
      <w:marTop w:val="0"/>
      <w:marBottom w:val="0"/>
      <w:divBdr>
        <w:top w:val="none" w:sz="0" w:space="0" w:color="auto"/>
        <w:left w:val="none" w:sz="0" w:space="0" w:color="auto"/>
        <w:bottom w:val="none" w:sz="0" w:space="0" w:color="auto"/>
        <w:right w:val="none" w:sz="0" w:space="0" w:color="auto"/>
      </w:divBdr>
    </w:div>
    <w:div w:id="26219265">
      <w:bodyDiv w:val="1"/>
      <w:marLeft w:val="0"/>
      <w:marRight w:val="0"/>
      <w:marTop w:val="0"/>
      <w:marBottom w:val="0"/>
      <w:divBdr>
        <w:top w:val="none" w:sz="0" w:space="0" w:color="auto"/>
        <w:left w:val="none" w:sz="0" w:space="0" w:color="auto"/>
        <w:bottom w:val="none" w:sz="0" w:space="0" w:color="auto"/>
        <w:right w:val="none" w:sz="0" w:space="0" w:color="auto"/>
      </w:divBdr>
    </w:div>
    <w:div w:id="54815512">
      <w:bodyDiv w:val="1"/>
      <w:marLeft w:val="0"/>
      <w:marRight w:val="0"/>
      <w:marTop w:val="0"/>
      <w:marBottom w:val="0"/>
      <w:divBdr>
        <w:top w:val="none" w:sz="0" w:space="0" w:color="auto"/>
        <w:left w:val="none" w:sz="0" w:space="0" w:color="auto"/>
        <w:bottom w:val="none" w:sz="0" w:space="0" w:color="auto"/>
        <w:right w:val="none" w:sz="0" w:space="0" w:color="auto"/>
      </w:divBdr>
      <w:divsChild>
        <w:div w:id="1848320970">
          <w:marLeft w:val="0"/>
          <w:marRight w:val="0"/>
          <w:marTop w:val="0"/>
          <w:marBottom w:val="0"/>
          <w:divBdr>
            <w:top w:val="none" w:sz="0" w:space="0" w:color="auto"/>
            <w:left w:val="none" w:sz="0" w:space="0" w:color="auto"/>
            <w:bottom w:val="none" w:sz="0" w:space="0" w:color="auto"/>
            <w:right w:val="none" w:sz="0" w:space="0" w:color="auto"/>
          </w:divBdr>
        </w:div>
        <w:div w:id="2090081057">
          <w:marLeft w:val="0"/>
          <w:marRight w:val="0"/>
          <w:marTop w:val="0"/>
          <w:marBottom w:val="0"/>
          <w:divBdr>
            <w:top w:val="none" w:sz="0" w:space="0" w:color="auto"/>
            <w:left w:val="none" w:sz="0" w:space="0" w:color="auto"/>
            <w:bottom w:val="none" w:sz="0" w:space="0" w:color="auto"/>
            <w:right w:val="none" w:sz="0" w:space="0" w:color="auto"/>
          </w:divBdr>
        </w:div>
        <w:div w:id="1651714991">
          <w:marLeft w:val="0"/>
          <w:marRight w:val="0"/>
          <w:marTop w:val="0"/>
          <w:marBottom w:val="0"/>
          <w:divBdr>
            <w:top w:val="none" w:sz="0" w:space="0" w:color="auto"/>
            <w:left w:val="none" w:sz="0" w:space="0" w:color="auto"/>
            <w:bottom w:val="none" w:sz="0" w:space="0" w:color="auto"/>
            <w:right w:val="none" w:sz="0" w:space="0" w:color="auto"/>
          </w:divBdr>
        </w:div>
        <w:div w:id="1686635538">
          <w:marLeft w:val="0"/>
          <w:marRight w:val="0"/>
          <w:marTop w:val="0"/>
          <w:marBottom w:val="0"/>
          <w:divBdr>
            <w:top w:val="none" w:sz="0" w:space="0" w:color="auto"/>
            <w:left w:val="none" w:sz="0" w:space="0" w:color="auto"/>
            <w:bottom w:val="none" w:sz="0" w:space="0" w:color="auto"/>
            <w:right w:val="none" w:sz="0" w:space="0" w:color="auto"/>
          </w:divBdr>
        </w:div>
        <w:div w:id="641348296">
          <w:marLeft w:val="0"/>
          <w:marRight w:val="0"/>
          <w:marTop w:val="0"/>
          <w:marBottom w:val="0"/>
          <w:divBdr>
            <w:top w:val="none" w:sz="0" w:space="0" w:color="auto"/>
            <w:left w:val="none" w:sz="0" w:space="0" w:color="auto"/>
            <w:bottom w:val="none" w:sz="0" w:space="0" w:color="auto"/>
            <w:right w:val="none" w:sz="0" w:space="0" w:color="auto"/>
          </w:divBdr>
        </w:div>
        <w:div w:id="778186600">
          <w:marLeft w:val="0"/>
          <w:marRight w:val="0"/>
          <w:marTop w:val="0"/>
          <w:marBottom w:val="0"/>
          <w:divBdr>
            <w:top w:val="none" w:sz="0" w:space="0" w:color="auto"/>
            <w:left w:val="none" w:sz="0" w:space="0" w:color="auto"/>
            <w:bottom w:val="none" w:sz="0" w:space="0" w:color="auto"/>
            <w:right w:val="none" w:sz="0" w:space="0" w:color="auto"/>
          </w:divBdr>
        </w:div>
        <w:div w:id="1034386855">
          <w:marLeft w:val="0"/>
          <w:marRight w:val="0"/>
          <w:marTop w:val="0"/>
          <w:marBottom w:val="0"/>
          <w:divBdr>
            <w:top w:val="none" w:sz="0" w:space="0" w:color="auto"/>
            <w:left w:val="none" w:sz="0" w:space="0" w:color="auto"/>
            <w:bottom w:val="none" w:sz="0" w:space="0" w:color="auto"/>
            <w:right w:val="none" w:sz="0" w:space="0" w:color="auto"/>
          </w:divBdr>
        </w:div>
        <w:div w:id="724179317">
          <w:marLeft w:val="0"/>
          <w:marRight w:val="0"/>
          <w:marTop w:val="0"/>
          <w:marBottom w:val="0"/>
          <w:divBdr>
            <w:top w:val="none" w:sz="0" w:space="0" w:color="auto"/>
            <w:left w:val="none" w:sz="0" w:space="0" w:color="auto"/>
            <w:bottom w:val="none" w:sz="0" w:space="0" w:color="auto"/>
            <w:right w:val="none" w:sz="0" w:space="0" w:color="auto"/>
          </w:divBdr>
        </w:div>
        <w:div w:id="523859196">
          <w:marLeft w:val="0"/>
          <w:marRight w:val="0"/>
          <w:marTop w:val="0"/>
          <w:marBottom w:val="0"/>
          <w:divBdr>
            <w:top w:val="none" w:sz="0" w:space="0" w:color="auto"/>
            <w:left w:val="none" w:sz="0" w:space="0" w:color="auto"/>
            <w:bottom w:val="none" w:sz="0" w:space="0" w:color="auto"/>
            <w:right w:val="none" w:sz="0" w:space="0" w:color="auto"/>
          </w:divBdr>
        </w:div>
      </w:divsChild>
    </w:div>
    <w:div w:id="95945320">
      <w:bodyDiv w:val="1"/>
      <w:marLeft w:val="0"/>
      <w:marRight w:val="0"/>
      <w:marTop w:val="0"/>
      <w:marBottom w:val="0"/>
      <w:divBdr>
        <w:top w:val="none" w:sz="0" w:space="0" w:color="auto"/>
        <w:left w:val="none" w:sz="0" w:space="0" w:color="auto"/>
        <w:bottom w:val="none" w:sz="0" w:space="0" w:color="auto"/>
        <w:right w:val="none" w:sz="0" w:space="0" w:color="auto"/>
      </w:divBdr>
    </w:div>
    <w:div w:id="119109390">
      <w:bodyDiv w:val="1"/>
      <w:marLeft w:val="0"/>
      <w:marRight w:val="0"/>
      <w:marTop w:val="0"/>
      <w:marBottom w:val="0"/>
      <w:divBdr>
        <w:top w:val="none" w:sz="0" w:space="0" w:color="auto"/>
        <w:left w:val="none" w:sz="0" w:space="0" w:color="auto"/>
        <w:bottom w:val="none" w:sz="0" w:space="0" w:color="auto"/>
        <w:right w:val="none" w:sz="0" w:space="0" w:color="auto"/>
      </w:divBdr>
    </w:div>
    <w:div w:id="119538804">
      <w:bodyDiv w:val="1"/>
      <w:marLeft w:val="0"/>
      <w:marRight w:val="0"/>
      <w:marTop w:val="0"/>
      <w:marBottom w:val="0"/>
      <w:divBdr>
        <w:top w:val="none" w:sz="0" w:space="0" w:color="auto"/>
        <w:left w:val="none" w:sz="0" w:space="0" w:color="auto"/>
        <w:bottom w:val="none" w:sz="0" w:space="0" w:color="auto"/>
        <w:right w:val="none" w:sz="0" w:space="0" w:color="auto"/>
      </w:divBdr>
    </w:div>
    <w:div w:id="126750417">
      <w:bodyDiv w:val="1"/>
      <w:marLeft w:val="0"/>
      <w:marRight w:val="0"/>
      <w:marTop w:val="0"/>
      <w:marBottom w:val="0"/>
      <w:divBdr>
        <w:top w:val="none" w:sz="0" w:space="0" w:color="auto"/>
        <w:left w:val="none" w:sz="0" w:space="0" w:color="auto"/>
        <w:bottom w:val="none" w:sz="0" w:space="0" w:color="auto"/>
        <w:right w:val="none" w:sz="0" w:space="0" w:color="auto"/>
      </w:divBdr>
    </w:div>
    <w:div w:id="134488790">
      <w:bodyDiv w:val="1"/>
      <w:marLeft w:val="0"/>
      <w:marRight w:val="0"/>
      <w:marTop w:val="0"/>
      <w:marBottom w:val="0"/>
      <w:divBdr>
        <w:top w:val="none" w:sz="0" w:space="0" w:color="auto"/>
        <w:left w:val="none" w:sz="0" w:space="0" w:color="auto"/>
        <w:bottom w:val="none" w:sz="0" w:space="0" w:color="auto"/>
        <w:right w:val="none" w:sz="0" w:space="0" w:color="auto"/>
      </w:divBdr>
    </w:div>
    <w:div w:id="173300843">
      <w:bodyDiv w:val="1"/>
      <w:marLeft w:val="0"/>
      <w:marRight w:val="0"/>
      <w:marTop w:val="0"/>
      <w:marBottom w:val="0"/>
      <w:divBdr>
        <w:top w:val="none" w:sz="0" w:space="0" w:color="auto"/>
        <w:left w:val="none" w:sz="0" w:space="0" w:color="auto"/>
        <w:bottom w:val="none" w:sz="0" w:space="0" w:color="auto"/>
        <w:right w:val="none" w:sz="0" w:space="0" w:color="auto"/>
      </w:divBdr>
    </w:div>
    <w:div w:id="186141967">
      <w:bodyDiv w:val="1"/>
      <w:marLeft w:val="0"/>
      <w:marRight w:val="0"/>
      <w:marTop w:val="0"/>
      <w:marBottom w:val="0"/>
      <w:divBdr>
        <w:top w:val="none" w:sz="0" w:space="0" w:color="auto"/>
        <w:left w:val="none" w:sz="0" w:space="0" w:color="auto"/>
        <w:bottom w:val="none" w:sz="0" w:space="0" w:color="auto"/>
        <w:right w:val="none" w:sz="0" w:space="0" w:color="auto"/>
      </w:divBdr>
    </w:div>
    <w:div w:id="190529882">
      <w:bodyDiv w:val="1"/>
      <w:marLeft w:val="0"/>
      <w:marRight w:val="0"/>
      <w:marTop w:val="0"/>
      <w:marBottom w:val="0"/>
      <w:divBdr>
        <w:top w:val="none" w:sz="0" w:space="0" w:color="auto"/>
        <w:left w:val="none" w:sz="0" w:space="0" w:color="auto"/>
        <w:bottom w:val="none" w:sz="0" w:space="0" w:color="auto"/>
        <w:right w:val="none" w:sz="0" w:space="0" w:color="auto"/>
      </w:divBdr>
    </w:div>
    <w:div w:id="201477975">
      <w:bodyDiv w:val="1"/>
      <w:marLeft w:val="0"/>
      <w:marRight w:val="0"/>
      <w:marTop w:val="0"/>
      <w:marBottom w:val="0"/>
      <w:divBdr>
        <w:top w:val="none" w:sz="0" w:space="0" w:color="auto"/>
        <w:left w:val="none" w:sz="0" w:space="0" w:color="auto"/>
        <w:bottom w:val="none" w:sz="0" w:space="0" w:color="auto"/>
        <w:right w:val="none" w:sz="0" w:space="0" w:color="auto"/>
      </w:divBdr>
    </w:div>
    <w:div w:id="215970064">
      <w:bodyDiv w:val="1"/>
      <w:marLeft w:val="0"/>
      <w:marRight w:val="0"/>
      <w:marTop w:val="0"/>
      <w:marBottom w:val="0"/>
      <w:divBdr>
        <w:top w:val="none" w:sz="0" w:space="0" w:color="auto"/>
        <w:left w:val="none" w:sz="0" w:space="0" w:color="auto"/>
        <w:bottom w:val="none" w:sz="0" w:space="0" w:color="auto"/>
        <w:right w:val="none" w:sz="0" w:space="0" w:color="auto"/>
      </w:divBdr>
    </w:div>
    <w:div w:id="233513331">
      <w:bodyDiv w:val="1"/>
      <w:marLeft w:val="0"/>
      <w:marRight w:val="0"/>
      <w:marTop w:val="0"/>
      <w:marBottom w:val="0"/>
      <w:divBdr>
        <w:top w:val="none" w:sz="0" w:space="0" w:color="auto"/>
        <w:left w:val="none" w:sz="0" w:space="0" w:color="auto"/>
        <w:bottom w:val="none" w:sz="0" w:space="0" w:color="auto"/>
        <w:right w:val="none" w:sz="0" w:space="0" w:color="auto"/>
      </w:divBdr>
    </w:div>
    <w:div w:id="244143941">
      <w:bodyDiv w:val="1"/>
      <w:marLeft w:val="0"/>
      <w:marRight w:val="0"/>
      <w:marTop w:val="0"/>
      <w:marBottom w:val="0"/>
      <w:divBdr>
        <w:top w:val="none" w:sz="0" w:space="0" w:color="auto"/>
        <w:left w:val="none" w:sz="0" w:space="0" w:color="auto"/>
        <w:bottom w:val="none" w:sz="0" w:space="0" w:color="auto"/>
        <w:right w:val="none" w:sz="0" w:space="0" w:color="auto"/>
      </w:divBdr>
    </w:div>
    <w:div w:id="245699317">
      <w:bodyDiv w:val="1"/>
      <w:marLeft w:val="0"/>
      <w:marRight w:val="0"/>
      <w:marTop w:val="0"/>
      <w:marBottom w:val="0"/>
      <w:divBdr>
        <w:top w:val="none" w:sz="0" w:space="0" w:color="auto"/>
        <w:left w:val="none" w:sz="0" w:space="0" w:color="auto"/>
        <w:bottom w:val="none" w:sz="0" w:space="0" w:color="auto"/>
        <w:right w:val="none" w:sz="0" w:space="0" w:color="auto"/>
      </w:divBdr>
    </w:div>
    <w:div w:id="256452468">
      <w:bodyDiv w:val="1"/>
      <w:marLeft w:val="0"/>
      <w:marRight w:val="0"/>
      <w:marTop w:val="0"/>
      <w:marBottom w:val="0"/>
      <w:divBdr>
        <w:top w:val="none" w:sz="0" w:space="0" w:color="auto"/>
        <w:left w:val="none" w:sz="0" w:space="0" w:color="auto"/>
        <w:bottom w:val="none" w:sz="0" w:space="0" w:color="auto"/>
        <w:right w:val="none" w:sz="0" w:space="0" w:color="auto"/>
      </w:divBdr>
    </w:div>
    <w:div w:id="267393014">
      <w:bodyDiv w:val="1"/>
      <w:marLeft w:val="0"/>
      <w:marRight w:val="0"/>
      <w:marTop w:val="0"/>
      <w:marBottom w:val="0"/>
      <w:divBdr>
        <w:top w:val="none" w:sz="0" w:space="0" w:color="auto"/>
        <w:left w:val="none" w:sz="0" w:space="0" w:color="auto"/>
        <w:bottom w:val="none" w:sz="0" w:space="0" w:color="auto"/>
        <w:right w:val="none" w:sz="0" w:space="0" w:color="auto"/>
      </w:divBdr>
    </w:div>
    <w:div w:id="311300984">
      <w:bodyDiv w:val="1"/>
      <w:marLeft w:val="0"/>
      <w:marRight w:val="0"/>
      <w:marTop w:val="0"/>
      <w:marBottom w:val="0"/>
      <w:divBdr>
        <w:top w:val="none" w:sz="0" w:space="0" w:color="auto"/>
        <w:left w:val="none" w:sz="0" w:space="0" w:color="auto"/>
        <w:bottom w:val="none" w:sz="0" w:space="0" w:color="auto"/>
        <w:right w:val="none" w:sz="0" w:space="0" w:color="auto"/>
      </w:divBdr>
    </w:div>
    <w:div w:id="358170112">
      <w:bodyDiv w:val="1"/>
      <w:marLeft w:val="0"/>
      <w:marRight w:val="0"/>
      <w:marTop w:val="0"/>
      <w:marBottom w:val="0"/>
      <w:divBdr>
        <w:top w:val="none" w:sz="0" w:space="0" w:color="auto"/>
        <w:left w:val="none" w:sz="0" w:space="0" w:color="auto"/>
        <w:bottom w:val="none" w:sz="0" w:space="0" w:color="auto"/>
        <w:right w:val="none" w:sz="0" w:space="0" w:color="auto"/>
      </w:divBdr>
    </w:div>
    <w:div w:id="358968107">
      <w:bodyDiv w:val="1"/>
      <w:marLeft w:val="0"/>
      <w:marRight w:val="0"/>
      <w:marTop w:val="0"/>
      <w:marBottom w:val="0"/>
      <w:divBdr>
        <w:top w:val="none" w:sz="0" w:space="0" w:color="auto"/>
        <w:left w:val="none" w:sz="0" w:space="0" w:color="auto"/>
        <w:bottom w:val="none" w:sz="0" w:space="0" w:color="auto"/>
        <w:right w:val="none" w:sz="0" w:space="0" w:color="auto"/>
      </w:divBdr>
    </w:div>
    <w:div w:id="367529353">
      <w:bodyDiv w:val="1"/>
      <w:marLeft w:val="0"/>
      <w:marRight w:val="0"/>
      <w:marTop w:val="0"/>
      <w:marBottom w:val="0"/>
      <w:divBdr>
        <w:top w:val="none" w:sz="0" w:space="0" w:color="auto"/>
        <w:left w:val="none" w:sz="0" w:space="0" w:color="auto"/>
        <w:bottom w:val="none" w:sz="0" w:space="0" w:color="auto"/>
        <w:right w:val="none" w:sz="0" w:space="0" w:color="auto"/>
      </w:divBdr>
    </w:div>
    <w:div w:id="372314262">
      <w:bodyDiv w:val="1"/>
      <w:marLeft w:val="0"/>
      <w:marRight w:val="0"/>
      <w:marTop w:val="0"/>
      <w:marBottom w:val="0"/>
      <w:divBdr>
        <w:top w:val="none" w:sz="0" w:space="0" w:color="auto"/>
        <w:left w:val="none" w:sz="0" w:space="0" w:color="auto"/>
        <w:bottom w:val="none" w:sz="0" w:space="0" w:color="auto"/>
        <w:right w:val="none" w:sz="0" w:space="0" w:color="auto"/>
      </w:divBdr>
    </w:div>
    <w:div w:id="376122047">
      <w:bodyDiv w:val="1"/>
      <w:marLeft w:val="0"/>
      <w:marRight w:val="0"/>
      <w:marTop w:val="0"/>
      <w:marBottom w:val="0"/>
      <w:divBdr>
        <w:top w:val="none" w:sz="0" w:space="0" w:color="auto"/>
        <w:left w:val="none" w:sz="0" w:space="0" w:color="auto"/>
        <w:bottom w:val="none" w:sz="0" w:space="0" w:color="auto"/>
        <w:right w:val="none" w:sz="0" w:space="0" w:color="auto"/>
      </w:divBdr>
    </w:div>
    <w:div w:id="389623219">
      <w:bodyDiv w:val="1"/>
      <w:marLeft w:val="0"/>
      <w:marRight w:val="0"/>
      <w:marTop w:val="0"/>
      <w:marBottom w:val="0"/>
      <w:divBdr>
        <w:top w:val="none" w:sz="0" w:space="0" w:color="auto"/>
        <w:left w:val="none" w:sz="0" w:space="0" w:color="auto"/>
        <w:bottom w:val="none" w:sz="0" w:space="0" w:color="auto"/>
        <w:right w:val="none" w:sz="0" w:space="0" w:color="auto"/>
      </w:divBdr>
    </w:div>
    <w:div w:id="393435273">
      <w:bodyDiv w:val="1"/>
      <w:marLeft w:val="0"/>
      <w:marRight w:val="0"/>
      <w:marTop w:val="0"/>
      <w:marBottom w:val="0"/>
      <w:divBdr>
        <w:top w:val="none" w:sz="0" w:space="0" w:color="auto"/>
        <w:left w:val="none" w:sz="0" w:space="0" w:color="auto"/>
        <w:bottom w:val="none" w:sz="0" w:space="0" w:color="auto"/>
        <w:right w:val="none" w:sz="0" w:space="0" w:color="auto"/>
      </w:divBdr>
    </w:div>
    <w:div w:id="394595332">
      <w:bodyDiv w:val="1"/>
      <w:marLeft w:val="0"/>
      <w:marRight w:val="0"/>
      <w:marTop w:val="0"/>
      <w:marBottom w:val="0"/>
      <w:divBdr>
        <w:top w:val="none" w:sz="0" w:space="0" w:color="auto"/>
        <w:left w:val="none" w:sz="0" w:space="0" w:color="auto"/>
        <w:bottom w:val="none" w:sz="0" w:space="0" w:color="auto"/>
        <w:right w:val="none" w:sz="0" w:space="0" w:color="auto"/>
      </w:divBdr>
    </w:div>
    <w:div w:id="398987687">
      <w:bodyDiv w:val="1"/>
      <w:marLeft w:val="0"/>
      <w:marRight w:val="0"/>
      <w:marTop w:val="0"/>
      <w:marBottom w:val="0"/>
      <w:divBdr>
        <w:top w:val="none" w:sz="0" w:space="0" w:color="auto"/>
        <w:left w:val="none" w:sz="0" w:space="0" w:color="auto"/>
        <w:bottom w:val="none" w:sz="0" w:space="0" w:color="auto"/>
        <w:right w:val="none" w:sz="0" w:space="0" w:color="auto"/>
      </w:divBdr>
    </w:div>
    <w:div w:id="403601455">
      <w:bodyDiv w:val="1"/>
      <w:marLeft w:val="0"/>
      <w:marRight w:val="0"/>
      <w:marTop w:val="0"/>
      <w:marBottom w:val="0"/>
      <w:divBdr>
        <w:top w:val="none" w:sz="0" w:space="0" w:color="auto"/>
        <w:left w:val="none" w:sz="0" w:space="0" w:color="auto"/>
        <w:bottom w:val="none" w:sz="0" w:space="0" w:color="auto"/>
        <w:right w:val="none" w:sz="0" w:space="0" w:color="auto"/>
      </w:divBdr>
    </w:div>
    <w:div w:id="419373524">
      <w:bodyDiv w:val="1"/>
      <w:marLeft w:val="0"/>
      <w:marRight w:val="0"/>
      <w:marTop w:val="0"/>
      <w:marBottom w:val="0"/>
      <w:divBdr>
        <w:top w:val="none" w:sz="0" w:space="0" w:color="auto"/>
        <w:left w:val="none" w:sz="0" w:space="0" w:color="auto"/>
        <w:bottom w:val="none" w:sz="0" w:space="0" w:color="auto"/>
        <w:right w:val="none" w:sz="0" w:space="0" w:color="auto"/>
      </w:divBdr>
    </w:div>
    <w:div w:id="424158876">
      <w:bodyDiv w:val="1"/>
      <w:marLeft w:val="0"/>
      <w:marRight w:val="0"/>
      <w:marTop w:val="0"/>
      <w:marBottom w:val="0"/>
      <w:divBdr>
        <w:top w:val="none" w:sz="0" w:space="0" w:color="auto"/>
        <w:left w:val="none" w:sz="0" w:space="0" w:color="auto"/>
        <w:bottom w:val="none" w:sz="0" w:space="0" w:color="auto"/>
        <w:right w:val="none" w:sz="0" w:space="0" w:color="auto"/>
      </w:divBdr>
    </w:div>
    <w:div w:id="439028487">
      <w:bodyDiv w:val="1"/>
      <w:marLeft w:val="0"/>
      <w:marRight w:val="0"/>
      <w:marTop w:val="0"/>
      <w:marBottom w:val="0"/>
      <w:divBdr>
        <w:top w:val="none" w:sz="0" w:space="0" w:color="auto"/>
        <w:left w:val="none" w:sz="0" w:space="0" w:color="auto"/>
        <w:bottom w:val="none" w:sz="0" w:space="0" w:color="auto"/>
        <w:right w:val="none" w:sz="0" w:space="0" w:color="auto"/>
      </w:divBdr>
    </w:div>
    <w:div w:id="439567104">
      <w:bodyDiv w:val="1"/>
      <w:marLeft w:val="0"/>
      <w:marRight w:val="0"/>
      <w:marTop w:val="0"/>
      <w:marBottom w:val="0"/>
      <w:divBdr>
        <w:top w:val="none" w:sz="0" w:space="0" w:color="auto"/>
        <w:left w:val="none" w:sz="0" w:space="0" w:color="auto"/>
        <w:bottom w:val="none" w:sz="0" w:space="0" w:color="auto"/>
        <w:right w:val="none" w:sz="0" w:space="0" w:color="auto"/>
      </w:divBdr>
    </w:div>
    <w:div w:id="460153133">
      <w:bodyDiv w:val="1"/>
      <w:marLeft w:val="0"/>
      <w:marRight w:val="0"/>
      <w:marTop w:val="0"/>
      <w:marBottom w:val="0"/>
      <w:divBdr>
        <w:top w:val="none" w:sz="0" w:space="0" w:color="auto"/>
        <w:left w:val="none" w:sz="0" w:space="0" w:color="auto"/>
        <w:bottom w:val="none" w:sz="0" w:space="0" w:color="auto"/>
        <w:right w:val="none" w:sz="0" w:space="0" w:color="auto"/>
      </w:divBdr>
    </w:div>
    <w:div w:id="471363544">
      <w:bodyDiv w:val="1"/>
      <w:marLeft w:val="0"/>
      <w:marRight w:val="0"/>
      <w:marTop w:val="0"/>
      <w:marBottom w:val="0"/>
      <w:divBdr>
        <w:top w:val="none" w:sz="0" w:space="0" w:color="auto"/>
        <w:left w:val="none" w:sz="0" w:space="0" w:color="auto"/>
        <w:bottom w:val="none" w:sz="0" w:space="0" w:color="auto"/>
        <w:right w:val="none" w:sz="0" w:space="0" w:color="auto"/>
      </w:divBdr>
    </w:div>
    <w:div w:id="475218878">
      <w:bodyDiv w:val="1"/>
      <w:marLeft w:val="0"/>
      <w:marRight w:val="0"/>
      <w:marTop w:val="0"/>
      <w:marBottom w:val="0"/>
      <w:divBdr>
        <w:top w:val="none" w:sz="0" w:space="0" w:color="auto"/>
        <w:left w:val="none" w:sz="0" w:space="0" w:color="auto"/>
        <w:bottom w:val="none" w:sz="0" w:space="0" w:color="auto"/>
        <w:right w:val="none" w:sz="0" w:space="0" w:color="auto"/>
      </w:divBdr>
    </w:div>
    <w:div w:id="487747456">
      <w:bodyDiv w:val="1"/>
      <w:marLeft w:val="0"/>
      <w:marRight w:val="0"/>
      <w:marTop w:val="0"/>
      <w:marBottom w:val="0"/>
      <w:divBdr>
        <w:top w:val="none" w:sz="0" w:space="0" w:color="auto"/>
        <w:left w:val="none" w:sz="0" w:space="0" w:color="auto"/>
        <w:bottom w:val="none" w:sz="0" w:space="0" w:color="auto"/>
        <w:right w:val="none" w:sz="0" w:space="0" w:color="auto"/>
      </w:divBdr>
    </w:div>
    <w:div w:id="524832130">
      <w:bodyDiv w:val="1"/>
      <w:marLeft w:val="0"/>
      <w:marRight w:val="0"/>
      <w:marTop w:val="0"/>
      <w:marBottom w:val="0"/>
      <w:divBdr>
        <w:top w:val="none" w:sz="0" w:space="0" w:color="auto"/>
        <w:left w:val="none" w:sz="0" w:space="0" w:color="auto"/>
        <w:bottom w:val="none" w:sz="0" w:space="0" w:color="auto"/>
        <w:right w:val="none" w:sz="0" w:space="0" w:color="auto"/>
      </w:divBdr>
    </w:div>
    <w:div w:id="543057592">
      <w:bodyDiv w:val="1"/>
      <w:marLeft w:val="0"/>
      <w:marRight w:val="0"/>
      <w:marTop w:val="0"/>
      <w:marBottom w:val="0"/>
      <w:divBdr>
        <w:top w:val="none" w:sz="0" w:space="0" w:color="auto"/>
        <w:left w:val="none" w:sz="0" w:space="0" w:color="auto"/>
        <w:bottom w:val="none" w:sz="0" w:space="0" w:color="auto"/>
        <w:right w:val="none" w:sz="0" w:space="0" w:color="auto"/>
      </w:divBdr>
    </w:div>
    <w:div w:id="551383756">
      <w:bodyDiv w:val="1"/>
      <w:marLeft w:val="0"/>
      <w:marRight w:val="0"/>
      <w:marTop w:val="0"/>
      <w:marBottom w:val="0"/>
      <w:divBdr>
        <w:top w:val="none" w:sz="0" w:space="0" w:color="auto"/>
        <w:left w:val="none" w:sz="0" w:space="0" w:color="auto"/>
        <w:bottom w:val="none" w:sz="0" w:space="0" w:color="auto"/>
        <w:right w:val="none" w:sz="0" w:space="0" w:color="auto"/>
      </w:divBdr>
    </w:div>
    <w:div w:id="554586190">
      <w:bodyDiv w:val="1"/>
      <w:marLeft w:val="0"/>
      <w:marRight w:val="0"/>
      <w:marTop w:val="0"/>
      <w:marBottom w:val="0"/>
      <w:divBdr>
        <w:top w:val="none" w:sz="0" w:space="0" w:color="auto"/>
        <w:left w:val="none" w:sz="0" w:space="0" w:color="auto"/>
        <w:bottom w:val="none" w:sz="0" w:space="0" w:color="auto"/>
        <w:right w:val="none" w:sz="0" w:space="0" w:color="auto"/>
      </w:divBdr>
    </w:div>
    <w:div w:id="558325408">
      <w:bodyDiv w:val="1"/>
      <w:marLeft w:val="0"/>
      <w:marRight w:val="0"/>
      <w:marTop w:val="0"/>
      <w:marBottom w:val="0"/>
      <w:divBdr>
        <w:top w:val="none" w:sz="0" w:space="0" w:color="auto"/>
        <w:left w:val="none" w:sz="0" w:space="0" w:color="auto"/>
        <w:bottom w:val="none" w:sz="0" w:space="0" w:color="auto"/>
        <w:right w:val="none" w:sz="0" w:space="0" w:color="auto"/>
      </w:divBdr>
    </w:div>
    <w:div w:id="577902723">
      <w:bodyDiv w:val="1"/>
      <w:marLeft w:val="0"/>
      <w:marRight w:val="0"/>
      <w:marTop w:val="0"/>
      <w:marBottom w:val="0"/>
      <w:divBdr>
        <w:top w:val="none" w:sz="0" w:space="0" w:color="auto"/>
        <w:left w:val="none" w:sz="0" w:space="0" w:color="auto"/>
        <w:bottom w:val="none" w:sz="0" w:space="0" w:color="auto"/>
        <w:right w:val="none" w:sz="0" w:space="0" w:color="auto"/>
      </w:divBdr>
    </w:div>
    <w:div w:id="579873901">
      <w:bodyDiv w:val="1"/>
      <w:marLeft w:val="0"/>
      <w:marRight w:val="0"/>
      <w:marTop w:val="0"/>
      <w:marBottom w:val="0"/>
      <w:divBdr>
        <w:top w:val="none" w:sz="0" w:space="0" w:color="auto"/>
        <w:left w:val="none" w:sz="0" w:space="0" w:color="auto"/>
        <w:bottom w:val="none" w:sz="0" w:space="0" w:color="auto"/>
        <w:right w:val="none" w:sz="0" w:space="0" w:color="auto"/>
      </w:divBdr>
    </w:div>
    <w:div w:id="593127327">
      <w:bodyDiv w:val="1"/>
      <w:marLeft w:val="0"/>
      <w:marRight w:val="0"/>
      <w:marTop w:val="0"/>
      <w:marBottom w:val="0"/>
      <w:divBdr>
        <w:top w:val="none" w:sz="0" w:space="0" w:color="auto"/>
        <w:left w:val="none" w:sz="0" w:space="0" w:color="auto"/>
        <w:bottom w:val="none" w:sz="0" w:space="0" w:color="auto"/>
        <w:right w:val="none" w:sz="0" w:space="0" w:color="auto"/>
      </w:divBdr>
    </w:div>
    <w:div w:id="596408088">
      <w:bodyDiv w:val="1"/>
      <w:marLeft w:val="0"/>
      <w:marRight w:val="0"/>
      <w:marTop w:val="0"/>
      <w:marBottom w:val="0"/>
      <w:divBdr>
        <w:top w:val="none" w:sz="0" w:space="0" w:color="auto"/>
        <w:left w:val="none" w:sz="0" w:space="0" w:color="auto"/>
        <w:bottom w:val="none" w:sz="0" w:space="0" w:color="auto"/>
        <w:right w:val="none" w:sz="0" w:space="0" w:color="auto"/>
      </w:divBdr>
    </w:div>
    <w:div w:id="599728302">
      <w:bodyDiv w:val="1"/>
      <w:marLeft w:val="0"/>
      <w:marRight w:val="0"/>
      <w:marTop w:val="0"/>
      <w:marBottom w:val="0"/>
      <w:divBdr>
        <w:top w:val="none" w:sz="0" w:space="0" w:color="auto"/>
        <w:left w:val="none" w:sz="0" w:space="0" w:color="auto"/>
        <w:bottom w:val="none" w:sz="0" w:space="0" w:color="auto"/>
        <w:right w:val="none" w:sz="0" w:space="0" w:color="auto"/>
      </w:divBdr>
    </w:div>
    <w:div w:id="602415748">
      <w:bodyDiv w:val="1"/>
      <w:marLeft w:val="0"/>
      <w:marRight w:val="0"/>
      <w:marTop w:val="0"/>
      <w:marBottom w:val="0"/>
      <w:divBdr>
        <w:top w:val="none" w:sz="0" w:space="0" w:color="auto"/>
        <w:left w:val="none" w:sz="0" w:space="0" w:color="auto"/>
        <w:bottom w:val="none" w:sz="0" w:space="0" w:color="auto"/>
        <w:right w:val="none" w:sz="0" w:space="0" w:color="auto"/>
      </w:divBdr>
    </w:div>
    <w:div w:id="624576651">
      <w:bodyDiv w:val="1"/>
      <w:marLeft w:val="0"/>
      <w:marRight w:val="0"/>
      <w:marTop w:val="0"/>
      <w:marBottom w:val="0"/>
      <w:divBdr>
        <w:top w:val="none" w:sz="0" w:space="0" w:color="auto"/>
        <w:left w:val="none" w:sz="0" w:space="0" w:color="auto"/>
        <w:bottom w:val="none" w:sz="0" w:space="0" w:color="auto"/>
        <w:right w:val="none" w:sz="0" w:space="0" w:color="auto"/>
      </w:divBdr>
    </w:div>
    <w:div w:id="627904639">
      <w:bodyDiv w:val="1"/>
      <w:marLeft w:val="0"/>
      <w:marRight w:val="0"/>
      <w:marTop w:val="0"/>
      <w:marBottom w:val="0"/>
      <w:divBdr>
        <w:top w:val="none" w:sz="0" w:space="0" w:color="auto"/>
        <w:left w:val="none" w:sz="0" w:space="0" w:color="auto"/>
        <w:bottom w:val="none" w:sz="0" w:space="0" w:color="auto"/>
        <w:right w:val="none" w:sz="0" w:space="0" w:color="auto"/>
      </w:divBdr>
    </w:div>
    <w:div w:id="639306474">
      <w:bodyDiv w:val="1"/>
      <w:marLeft w:val="0"/>
      <w:marRight w:val="0"/>
      <w:marTop w:val="0"/>
      <w:marBottom w:val="0"/>
      <w:divBdr>
        <w:top w:val="none" w:sz="0" w:space="0" w:color="auto"/>
        <w:left w:val="none" w:sz="0" w:space="0" w:color="auto"/>
        <w:bottom w:val="none" w:sz="0" w:space="0" w:color="auto"/>
        <w:right w:val="none" w:sz="0" w:space="0" w:color="auto"/>
      </w:divBdr>
    </w:div>
    <w:div w:id="662707607">
      <w:bodyDiv w:val="1"/>
      <w:marLeft w:val="0"/>
      <w:marRight w:val="0"/>
      <w:marTop w:val="0"/>
      <w:marBottom w:val="0"/>
      <w:divBdr>
        <w:top w:val="none" w:sz="0" w:space="0" w:color="auto"/>
        <w:left w:val="none" w:sz="0" w:space="0" w:color="auto"/>
        <w:bottom w:val="none" w:sz="0" w:space="0" w:color="auto"/>
        <w:right w:val="none" w:sz="0" w:space="0" w:color="auto"/>
      </w:divBdr>
    </w:div>
    <w:div w:id="672145188">
      <w:bodyDiv w:val="1"/>
      <w:marLeft w:val="0"/>
      <w:marRight w:val="0"/>
      <w:marTop w:val="0"/>
      <w:marBottom w:val="0"/>
      <w:divBdr>
        <w:top w:val="none" w:sz="0" w:space="0" w:color="auto"/>
        <w:left w:val="none" w:sz="0" w:space="0" w:color="auto"/>
        <w:bottom w:val="none" w:sz="0" w:space="0" w:color="auto"/>
        <w:right w:val="none" w:sz="0" w:space="0" w:color="auto"/>
      </w:divBdr>
    </w:div>
    <w:div w:id="688993037">
      <w:bodyDiv w:val="1"/>
      <w:marLeft w:val="0"/>
      <w:marRight w:val="0"/>
      <w:marTop w:val="0"/>
      <w:marBottom w:val="0"/>
      <w:divBdr>
        <w:top w:val="none" w:sz="0" w:space="0" w:color="auto"/>
        <w:left w:val="none" w:sz="0" w:space="0" w:color="auto"/>
        <w:bottom w:val="none" w:sz="0" w:space="0" w:color="auto"/>
        <w:right w:val="none" w:sz="0" w:space="0" w:color="auto"/>
      </w:divBdr>
    </w:div>
    <w:div w:id="701248956">
      <w:bodyDiv w:val="1"/>
      <w:marLeft w:val="0"/>
      <w:marRight w:val="0"/>
      <w:marTop w:val="0"/>
      <w:marBottom w:val="0"/>
      <w:divBdr>
        <w:top w:val="none" w:sz="0" w:space="0" w:color="auto"/>
        <w:left w:val="none" w:sz="0" w:space="0" w:color="auto"/>
        <w:bottom w:val="none" w:sz="0" w:space="0" w:color="auto"/>
        <w:right w:val="none" w:sz="0" w:space="0" w:color="auto"/>
      </w:divBdr>
    </w:div>
    <w:div w:id="722875380">
      <w:bodyDiv w:val="1"/>
      <w:marLeft w:val="0"/>
      <w:marRight w:val="0"/>
      <w:marTop w:val="0"/>
      <w:marBottom w:val="0"/>
      <w:divBdr>
        <w:top w:val="none" w:sz="0" w:space="0" w:color="auto"/>
        <w:left w:val="none" w:sz="0" w:space="0" w:color="auto"/>
        <w:bottom w:val="none" w:sz="0" w:space="0" w:color="auto"/>
        <w:right w:val="none" w:sz="0" w:space="0" w:color="auto"/>
      </w:divBdr>
    </w:div>
    <w:div w:id="730806317">
      <w:bodyDiv w:val="1"/>
      <w:marLeft w:val="0"/>
      <w:marRight w:val="0"/>
      <w:marTop w:val="0"/>
      <w:marBottom w:val="0"/>
      <w:divBdr>
        <w:top w:val="none" w:sz="0" w:space="0" w:color="auto"/>
        <w:left w:val="none" w:sz="0" w:space="0" w:color="auto"/>
        <w:bottom w:val="none" w:sz="0" w:space="0" w:color="auto"/>
        <w:right w:val="none" w:sz="0" w:space="0" w:color="auto"/>
      </w:divBdr>
    </w:div>
    <w:div w:id="733742464">
      <w:bodyDiv w:val="1"/>
      <w:marLeft w:val="0"/>
      <w:marRight w:val="0"/>
      <w:marTop w:val="0"/>
      <w:marBottom w:val="0"/>
      <w:divBdr>
        <w:top w:val="none" w:sz="0" w:space="0" w:color="auto"/>
        <w:left w:val="none" w:sz="0" w:space="0" w:color="auto"/>
        <w:bottom w:val="none" w:sz="0" w:space="0" w:color="auto"/>
        <w:right w:val="none" w:sz="0" w:space="0" w:color="auto"/>
      </w:divBdr>
    </w:div>
    <w:div w:id="742333976">
      <w:bodyDiv w:val="1"/>
      <w:marLeft w:val="0"/>
      <w:marRight w:val="0"/>
      <w:marTop w:val="0"/>
      <w:marBottom w:val="0"/>
      <w:divBdr>
        <w:top w:val="none" w:sz="0" w:space="0" w:color="auto"/>
        <w:left w:val="none" w:sz="0" w:space="0" w:color="auto"/>
        <w:bottom w:val="none" w:sz="0" w:space="0" w:color="auto"/>
        <w:right w:val="none" w:sz="0" w:space="0" w:color="auto"/>
      </w:divBdr>
    </w:div>
    <w:div w:id="755975558">
      <w:bodyDiv w:val="1"/>
      <w:marLeft w:val="0"/>
      <w:marRight w:val="0"/>
      <w:marTop w:val="0"/>
      <w:marBottom w:val="0"/>
      <w:divBdr>
        <w:top w:val="none" w:sz="0" w:space="0" w:color="auto"/>
        <w:left w:val="none" w:sz="0" w:space="0" w:color="auto"/>
        <w:bottom w:val="none" w:sz="0" w:space="0" w:color="auto"/>
        <w:right w:val="none" w:sz="0" w:space="0" w:color="auto"/>
      </w:divBdr>
    </w:div>
    <w:div w:id="762186160">
      <w:bodyDiv w:val="1"/>
      <w:marLeft w:val="0"/>
      <w:marRight w:val="0"/>
      <w:marTop w:val="0"/>
      <w:marBottom w:val="0"/>
      <w:divBdr>
        <w:top w:val="none" w:sz="0" w:space="0" w:color="auto"/>
        <w:left w:val="none" w:sz="0" w:space="0" w:color="auto"/>
        <w:bottom w:val="none" w:sz="0" w:space="0" w:color="auto"/>
        <w:right w:val="none" w:sz="0" w:space="0" w:color="auto"/>
      </w:divBdr>
    </w:div>
    <w:div w:id="771435273">
      <w:bodyDiv w:val="1"/>
      <w:marLeft w:val="0"/>
      <w:marRight w:val="0"/>
      <w:marTop w:val="0"/>
      <w:marBottom w:val="0"/>
      <w:divBdr>
        <w:top w:val="none" w:sz="0" w:space="0" w:color="auto"/>
        <w:left w:val="none" w:sz="0" w:space="0" w:color="auto"/>
        <w:bottom w:val="none" w:sz="0" w:space="0" w:color="auto"/>
        <w:right w:val="none" w:sz="0" w:space="0" w:color="auto"/>
      </w:divBdr>
    </w:div>
    <w:div w:id="773399699">
      <w:bodyDiv w:val="1"/>
      <w:marLeft w:val="0"/>
      <w:marRight w:val="0"/>
      <w:marTop w:val="0"/>
      <w:marBottom w:val="0"/>
      <w:divBdr>
        <w:top w:val="none" w:sz="0" w:space="0" w:color="auto"/>
        <w:left w:val="none" w:sz="0" w:space="0" w:color="auto"/>
        <w:bottom w:val="none" w:sz="0" w:space="0" w:color="auto"/>
        <w:right w:val="none" w:sz="0" w:space="0" w:color="auto"/>
      </w:divBdr>
    </w:div>
    <w:div w:id="798839365">
      <w:bodyDiv w:val="1"/>
      <w:marLeft w:val="0"/>
      <w:marRight w:val="0"/>
      <w:marTop w:val="0"/>
      <w:marBottom w:val="0"/>
      <w:divBdr>
        <w:top w:val="none" w:sz="0" w:space="0" w:color="auto"/>
        <w:left w:val="none" w:sz="0" w:space="0" w:color="auto"/>
        <w:bottom w:val="none" w:sz="0" w:space="0" w:color="auto"/>
        <w:right w:val="none" w:sz="0" w:space="0" w:color="auto"/>
      </w:divBdr>
    </w:div>
    <w:div w:id="802890626">
      <w:bodyDiv w:val="1"/>
      <w:marLeft w:val="0"/>
      <w:marRight w:val="0"/>
      <w:marTop w:val="0"/>
      <w:marBottom w:val="0"/>
      <w:divBdr>
        <w:top w:val="none" w:sz="0" w:space="0" w:color="auto"/>
        <w:left w:val="none" w:sz="0" w:space="0" w:color="auto"/>
        <w:bottom w:val="none" w:sz="0" w:space="0" w:color="auto"/>
        <w:right w:val="none" w:sz="0" w:space="0" w:color="auto"/>
      </w:divBdr>
    </w:div>
    <w:div w:id="816192280">
      <w:bodyDiv w:val="1"/>
      <w:marLeft w:val="0"/>
      <w:marRight w:val="0"/>
      <w:marTop w:val="0"/>
      <w:marBottom w:val="0"/>
      <w:divBdr>
        <w:top w:val="none" w:sz="0" w:space="0" w:color="auto"/>
        <w:left w:val="none" w:sz="0" w:space="0" w:color="auto"/>
        <w:bottom w:val="none" w:sz="0" w:space="0" w:color="auto"/>
        <w:right w:val="none" w:sz="0" w:space="0" w:color="auto"/>
      </w:divBdr>
    </w:div>
    <w:div w:id="826551175">
      <w:bodyDiv w:val="1"/>
      <w:marLeft w:val="0"/>
      <w:marRight w:val="0"/>
      <w:marTop w:val="0"/>
      <w:marBottom w:val="0"/>
      <w:divBdr>
        <w:top w:val="none" w:sz="0" w:space="0" w:color="auto"/>
        <w:left w:val="none" w:sz="0" w:space="0" w:color="auto"/>
        <w:bottom w:val="none" w:sz="0" w:space="0" w:color="auto"/>
        <w:right w:val="none" w:sz="0" w:space="0" w:color="auto"/>
      </w:divBdr>
    </w:div>
    <w:div w:id="852454328">
      <w:bodyDiv w:val="1"/>
      <w:marLeft w:val="0"/>
      <w:marRight w:val="0"/>
      <w:marTop w:val="0"/>
      <w:marBottom w:val="0"/>
      <w:divBdr>
        <w:top w:val="none" w:sz="0" w:space="0" w:color="auto"/>
        <w:left w:val="none" w:sz="0" w:space="0" w:color="auto"/>
        <w:bottom w:val="none" w:sz="0" w:space="0" w:color="auto"/>
        <w:right w:val="none" w:sz="0" w:space="0" w:color="auto"/>
      </w:divBdr>
    </w:div>
    <w:div w:id="865140799">
      <w:bodyDiv w:val="1"/>
      <w:marLeft w:val="0"/>
      <w:marRight w:val="0"/>
      <w:marTop w:val="0"/>
      <w:marBottom w:val="0"/>
      <w:divBdr>
        <w:top w:val="none" w:sz="0" w:space="0" w:color="auto"/>
        <w:left w:val="none" w:sz="0" w:space="0" w:color="auto"/>
        <w:bottom w:val="none" w:sz="0" w:space="0" w:color="auto"/>
        <w:right w:val="none" w:sz="0" w:space="0" w:color="auto"/>
      </w:divBdr>
    </w:div>
    <w:div w:id="880829133">
      <w:bodyDiv w:val="1"/>
      <w:marLeft w:val="0"/>
      <w:marRight w:val="0"/>
      <w:marTop w:val="0"/>
      <w:marBottom w:val="0"/>
      <w:divBdr>
        <w:top w:val="none" w:sz="0" w:space="0" w:color="auto"/>
        <w:left w:val="none" w:sz="0" w:space="0" w:color="auto"/>
        <w:bottom w:val="none" w:sz="0" w:space="0" w:color="auto"/>
        <w:right w:val="none" w:sz="0" w:space="0" w:color="auto"/>
      </w:divBdr>
    </w:div>
    <w:div w:id="882911425">
      <w:bodyDiv w:val="1"/>
      <w:marLeft w:val="0"/>
      <w:marRight w:val="0"/>
      <w:marTop w:val="0"/>
      <w:marBottom w:val="0"/>
      <w:divBdr>
        <w:top w:val="none" w:sz="0" w:space="0" w:color="auto"/>
        <w:left w:val="none" w:sz="0" w:space="0" w:color="auto"/>
        <w:bottom w:val="none" w:sz="0" w:space="0" w:color="auto"/>
        <w:right w:val="none" w:sz="0" w:space="0" w:color="auto"/>
      </w:divBdr>
    </w:div>
    <w:div w:id="889072998">
      <w:bodyDiv w:val="1"/>
      <w:marLeft w:val="0"/>
      <w:marRight w:val="0"/>
      <w:marTop w:val="0"/>
      <w:marBottom w:val="0"/>
      <w:divBdr>
        <w:top w:val="none" w:sz="0" w:space="0" w:color="auto"/>
        <w:left w:val="none" w:sz="0" w:space="0" w:color="auto"/>
        <w:bottom w:val="none" w:sz="0" w:space="0" w:color="auto"/>
        <w:right w:val="none" w:sz="0" w:space="0" w:color="auto"/>
      </w:divBdr>
    </w:div>
    <w:div w:id="904336080">
      <w:bodyDiv w:val="1"/>
      <w:marLeft w:val="0"/>
      <w:marRight w:val="0"/>
      <w:marTop w:val="0"/>
      <w:marBottom w:val="0"/>
      <w:divBdr>
        <w:top w:val="none" w:sz="0" w:space="0" w:color="auto"/>
        <w:left w:val="none" w:sz="0" w:space="0" w:color="auto"/>
        <w:bottom w:val="none" w:sz="0" w:space="0" w:color="auto"/>
        <w:right w:val="none" w:sz="0" w:space="0" w:color="auto"/>
      </w:divBdr>
    </w:div>
    <w:div w:id="905602572">
      <w:bodyDiv w:val="1"/>
      <w:marLeft w:val="0"/>
      <w:marRight w:val="0"/>
      <w:marTop w:val="0"/>
      <w:marBottom w:val="0"/>
      <w:divBdr>
        <w:top w:val="none" w:sz="0" w:space="0" w:color="auto"/>
        <w:left w:val="none" w:sz="0" w:space="0" w:color="auto"/>
        <w:bottom w:val="none" w:sz="0" w:space="0" w:color="auto"/>
        <w:right w:val="none" w:sz="0" w:space="0" w:color="auto"/>
      </w:divBdr>
    </w:div>
    <w:div w:id="912011318">
      <w:bodyDiv w:val="1"/>
      <w:marLeft w:val="0"/>
      <w:marRight w:val="0"/>
      <w:marTop w:val="0"/>
      <w:marBottom w:val="0"/>
      <w:divBdr>
        <w:top w:val="none" w:sz="0" w:space="0" w:color="auto"/>
        <w:left w:val="none" w:sz="0" w:space="0" w:color="auto"/>
        <w:bottom w:val="none" w:sz="0" w:space="0" w:color="auto"/>
        <w:right w:val="none" w:sz="0" w:space="0" w:color="auto"/>
      </w:divBdr>
    </w:div>
    <w:div w:id="919405729">
      <w:bodyDiv w:val="1"/>
      <w:marLeft w:val="0"/>
      <w:marRight w:val="0"/>
      <w:marTop w:val="0"/>
      <w:marBottom w:val="0"/>
      <w:divBdr>
        <w:top w:val="none" w:sz="0" w:space="0" w:color="auto"/>
        <w:left w:val="none" w:sz="0" w:space="0" w:color="auto"/>
        <w:bottom w:val="none" w:sz="0" w:space="0" w:color="auto"/>
        <w:right w:val="none" w:sz="0" w:space="0" w:color="auto"/>
      </w:divBdr>
    </w:div>
    <w:div w:id="955870515">
      <w:bodyDiv w:val="1"/>
      <w:marLeft w:val="0"/>
      <w:marRight w:val="0"/>
      <w:marTop w:val="0"/>
      <w:marBottom w:val="0"/>
      <w:divBdr>
        <w:top w:val="none" w:sz="0" w:space="0" w:color="auto"/>
        <w:left w:val="none" w:sz="0" w:space="0" w:color="auto"/>
        <w:bottom w:val="none" w:sz="0" w:space="0" w:color="auto"/>
        <w:right w:val="none" w:sz="0" w:space="0" w:color="auto"/>
      </w:divBdr>
    </w:div>
    <w:div w:id="958610850">
      <w:bodyDiv w:val="1"/>
      <w:marLeft w:val="0"/>
      <w:marRight w:val="0"/>
      <w:marTop w:val="0"/>
      <w:marBottom w:val="0"/>
      <w:divBdr>
        <w:top w:val="none" w:sz="0" w:space="0" w:color="auto"/>
        <w:left w:val="none" w:sz="0" w:space="0" w:color="auto"/>
        <w:bottom w:val="none" w:sz="0" w:space="0" w:color="auto"/>
        <w:right w:val="none" w:sz="0" w:space="0" w:color="auto"/>
      </w:divBdr>
    </w:div>
    <w:div w:id="965282910">
      <w:bodyDiv w:val="1"/>
      <w:marLeft w:val="0"/>
      <w:marRight w:val="0"/>
      <w:marTop w:val="0"/>
      <w:marBottom w:val="0"/>
      <w:divBdr>
        <w:top w:val="none" w:sz="0" w:space="0" w:color="auto"/>
        <w:left w:val="none" w:sz="0" w:space="0" w:color="auto"/>
        <w:bottom w:val="none" w:sz="0" w:space="0" w:color="auto"/>
        <w:right w:val="none" w:sz="0" w:space="0" w:color="auto"/>
      </w:divBdr>
    </w:div>
    <w:div w:id="977994166">
      <w:bodyDiv w:val="1"/>
      <w:marLeft w:val="0"/>
      <w:marRight w:val="0"/>
      <w:marTop w:val="0"/>
      <w:marBottom w:val="0"/>
      <w:divBdr>
        <w:top w:val="none" w:sz="0" w:space="0" w:color="auto"/>
        <w:left w:val="none" w:sz="0" w:space="0" w:color="auto"/>
        <w:bottom w:val="none" w:sz="0" w:space="0" w:color="auto"/>
        <w:right w:val="none" w:sz="0" w:space="0" w:color="auto"/>
      </w:divBdr>
    </w:div>
    <w:div w:id="980574004">
      <w:bodyDiv w:val="1"/>
      <w:marLeft w:val="0"/>
      <w:marRight w:val="0"/>
      <w:marTop w:val="0"/>
      <w:marBottom w:val="0"/>
      <w:divBdr>
        <w:top w:val="none" w:sz="0" w:space="0" w:color="auto"/>
        <w:left w:val="none" w:sz="0" w:space="0" w:color="auto"/>
        <w:bottom w:val="none" w:sz="0" w:space="0" w:color="auto"/>
        <w:right w:val="none" w:sz="0" w:space="0" w:color="auto"/>
      </w:divBdr>
    </w:div>
    <w:div w:id="980890164">
      <w:bodyDiv w:val="1"/>
      <w:marLeft w:val="0"/>
      <w:marRight w:val="0"/>
      <w:marTop w:val="0"/>
      <w:marBottom w:val="0"/>
      <w:divBdr>
        <w:top w:val="none" w:sz="0" w:space="0" w:color="auto"/>
        <w:left w:val="none" w:sz="0" w:space="0" w:color="auto"/>
        <w:bottom w:val="none" w:sz="0" w:space="0" w:color="auto"/>
        <w:right w:val="none" w:sz="0" w:space="0" w:color="auto"/>
      </w:divBdr>
    </w:div>
    <w:div w:id="981156874">
      <w:bodyDiv w:val="1"/>
      <w:marLeft w:val="0"/>
      <w:marRight w:val="0"/>
      <w:marTop w:val="0"/>
      <w:marBottom w:val="0"/>
      <w:divBdr>
        <w:top w:val="none" w:sz="0" w:space="0" w:color="auto"/>
        <w:left w:val="none" w:sz="0" w:space="0" w:color="auto"/>
        <w:bottom w:val="none" w:sz="0" w:space="0" w:color="auto"/>
        <w:right w:val="none" w:sz="0" w:space="0" w:color="auto"/>
      </w:divBdr>
    </w:div>
    <w:div w:id="992830626">
      <w:bodyDiv w:val="1"/>
      <w:marLeft w:val="0"/>
      <w:marRight w:val="0"/>
      <w:marTop w:val="0"/>
      <w:marBottom w:val="0"/>
      <w:divBdr>
        <w:top w:val="none" w:sz="0" w:space="0" w:color="auto"/>
        <w:left w:val="none" w:sz="0" w:space="0" w:color="auto"/>
        <w:bottom w:val="none" w:sz="0" w:space="0" w:color="auto"/>
        <w:right w:val="none" w:sz="0" w:space="0" w:color="auto"/>
      </w:divBdr>
    </w:div>
    <w:div w:id="997541782">
      <w:bodyDiv w:val="1"/>
      <w:marLeft w:val="0"/>
      <w:marRight w:val="0"/>
      <w:marTop w:val="0"/>
      <w:marBottom w:val="0"/>
      <w:divBdr>
        <w:top w:val="none" w:sz="0" w:space="0" w:color="auto"/>
        <w:left w:val="none" w:sz="0" w:space="0" w:color="auto"/>
        <w:bottom w:val="none" w:sz="0" w:space="0" w:color="auto"/>
        <w:right w:val="none" w:sz="0" w:space="0" w:color="auto"/>
      </w:divBdr>
    </w:div>
    <w:div w:id="1002120674">
      <w:bodyDiv w:val="1"/>
      <w:marLeft w:val="0"/>
      <w:marRight w:val="0"/>
      <w:marTop w:val="0"/>
      <w:marBottom w:val="0"/>
      <w:divBdr>
        <w:top w:val="none" w:sz="0" w:space="0" w:color="auto"/>
        <w:left w:val="none" w:sz="0" w:space="0" w:color="auto"/>
        <w:bottom w:val="none" w:sz="0" w:space="0" w:color="auto"/>
        <w:right w:val="none" w:sz="0" w:space="0" w:color="auto"/>
      </w:divBdr>
    </w:div>
    <w:div w:id="1006593598">
      <w:bodyDiv w:val="1"/>
      <w:marLeft w:val="0"/>
      <w:marRight w:val="0"/>
      <w:marTop w:val="0"/>
      <w:marBottom w:val="0"/>
      <w:divBdr>
        <w:top w:val="none" w:sz="0" w:space="0" w:color="auto"/>
        <w:left w:val="none" w:sz="0" w:space="0" w:color="auto"/>
        <w:bottom w:val="none" w:sz="0" w:space="0" w:color="auto"/>
        <w:right w:val="none" w:sz="0" w:space="0" w:color="auto"/>
      </w:divBdr>
    </w:div>
    <w:div w:id="1016884202">
      <w:bodyDiv w:val="1"/>
      <w:marLeft w:val="0"/>
      <w:marRight w:val="0"/>
      <w:marTop w:val="0"/>
      <w:marBottom w:val="0"/>
      <w:divBdr>
        <w:top w:val="none" w:sz="0" w:space="0" w:color="auto"/>
        <w:left w:val="none" w:sz="0" w:space="0" w:color="auto"/>
        <w:bottom w:val="none" w:sz="0" w:space="0" w:color="auto"/>
        <w:right w:val="none" w:sz="0" w:space="0" w:color="auto"/>
      </w:divBdr>
    </w:div>
    <w:div w:id="1020202411">
      <w:bodyDiv w:val="1"/>
      <w:marLeft w:val="0"/>
      <w:marRight w:val="0"/>
      <w:marTop w:val="0"/>
      <w:marBottom w:val="0"/>
      <w:divBdr>
        <w:top w:val="none" w:sz="0" w:space="0" w:color="auto"/>
        <w:left w:val="none" w:sz="0" w:space="0" w:color="auto"/>
        <w:bottom w:val="none" w:sz="0" w:space="0" w:color="auto"/>
        <w:right w:val="none" w:sz="0" w:space="0" w:color="auto"/>
      </w:divBdr>
    </w:div>
    <w:div w:id="1026248029">
      <w:bodyDiv w:val="1"/>
      <w:marLeft w:val="0"/>
      <w:marRight w:val="0"/>
      <w:marTop w:val="0"/>
      <w:marBottom w:val="0"/>
      <w:divBdr>
        <w:top w:val="none" w:sz="0" w:space="0" w:color="auto"/>
        <w:left w:val="none" w:sz="0" w:space="0" w:color="auto"/>
        <w:bottom w:val="none" w:sz="0" w:space="0" w:color="auto"/>
        <w:right w:val="none" w:sz="0" w:space="0" w:color="auto"/>
      </w:divBdr>
    </w:div>
    <w:div w:id="1034116606">
      <w:bodyDiv w:val="1"/>
      <w:marLeft w:val="0"/>
      <w:marRight w:val="0"/>
      <w:marTop w:val="0"/>
      <w:marBottom w:val="0"/>
      <w:divBdr>
        <w:top w:val="none" w:sz="0" w:space="0" w:color="auto"/>
        <w:left w:val="none" w:sz="0" w:space="0" w:color="auto"/>
        <w:bottom w:val="none" w:sz="0" w:space="0" w:color="auto"/>
        <w:right w:val="none" w:sz="0" w:space="0" w:color="auto"/>
      </w:divBdr>
    </w:div>
    <w:div w:id="1039401984">
      <w:bodyDiv w:val="1"/>
      <w:marLeft w:val="0"/>
      <w:marRight w:val="0"/>
      <w:marTop w:val="0"/>
      <w:marBottom w:val="0"/>
      <w:divBdr>
        <w:top w:val="none" w:sz="0" w:space="0" w:color="auto"/>
        <w:left w:val="none" w:sz="0" w:space="0" w:color="auto"/>
        <w:bottom w:val="none" w:sz="0" w:space="0" w:color="auto"/>
        <w:right w:val="none" w:sz="0" w:space="0" w:color="auto"/>
      </w:divBdr>
    </w:div>
    <w:div w:id="1060324718">
      <w:bodyDiv w:val="1"/>
      <w:marLeft w:val="0"/>
      <w:marRight w:val="0"/>
      <w:marTop w:val="0"/>
      <w:marBottom w:val="0"/>
      <w:divBdr>
        <w:top w:val="none" w:sz="0" w:space="0" w:color="auto"/>
        <w:left w:val="none" w:sz="0" w:space="0" w:color="auto"/>
        <w:bottom w:val="none" w:sz="0" w:space="0" w:color="auto"/>
        <w:right w:val="none" w:sz="0" w:space="0" w:color="auto"/>
      </w:divBdr>
    </w:div>
    <w:div w:id="1091312636">
      <w:bodyDiv w:val="1"/>
      <w:marLeft w:val="0"/>
      <w:marRight w:val="0"/>
      <w:marTop w:val="0"/>
      <w:marBottom w:val="0"/>
      <w:divBdr>
        <w:top w:val="none" w:sz="0" w:space="0" w:color="auto"/>
        <w:left w:val="none" w:sz="0" w:space="0" w:color="auto"/>
        <w:bottom w:val="none" w:sz="0" w:space="0" w:color="auto"/>
        <w:right w:val="none" w:sz="0" w:space="0" w:color="auto"/>
      </w:divBdr>
    </w:div>
    <w:div w:id="1097021456">
      <w:bodyDiv w:val="1"/>
      <w:marLeft w:val="0"/>
      <w:marRight w:val="0"/>
      <w:marTop w:val="0"/>
      <w:marBottom w:val="0"/>
      <w:divBdr>
        <w:top w:val="none" w:sz="0" w:space="0" w:color="auto"/>
        <w:left w:val="none" w:sz="0" w:space="0" w:color="auto"/>
        <w:bottom w:val="none" w:sz="0" w:space="0" w:color="auto"/>
        <w:right w:val="none" w:sz="0" w:space="0" w:color="auto"/>
      </w:divBdr>
    </w:div>
    <w:div w:id="1102920000">
      <w:bodyDiv w:val="1"/>
      <w:marLeft w:val="0"/>
      <w:marRight w:val="0"/>
      <w:marTop w:val="0"/>
      <w:marBottom w:val="0"/>
      <w:divBdr>
        <w:top w:val="none" w:sz="0" w:space="0" w:color="auto"/>
        <w:left w:val="none" w:sz="0" w:space="0" w:color="auto"/>
        <w:bottom w:val="none" w:sz="0" w:space="0" w:color="auto"/>
        <w:right w:val="none" w:sz="0" w:space="0" w:color="auto"/>
      </w:divBdr>
    </w:div>
    <w:div w:id="1113328931">
      <w:bodyDiv w:val="1"/>
      <w:marLeft w:val="0"/>
      <w:marRight w:val="0"/>
      <w:marTop w:val="0"/>
      <w:marBottom w:val="0"/>
      <w:divBdr>
        <w:top w:val="none" w:sz="0" w:space="0" w:color="auto"/>
        <w:left w:val="none" w:sz="0" w:space="0" w:color="auto"/>
        <w:bottom w:val="none" w:sz="0" w:space="0" w:color="auto"/>
        <w:right w:val="none" w:sz="0" w:space="0" w:color="auto"/>
      </w:divBdr>
    </w:div>
    <w:div w:id="1115952465">
      <w:bodyDiv w:val="1"/>
      <w:marLeft w:val="0"/>
      <w:marRight w:val="0"/>
      <w:marTop w:val="0"/>
      <w:marBottom w:val="0"/>
      <w:divBdr>
        <w:top w:val="none" w:sz="0" w:space="0" w:color="auto"/>
        <w:left w:val="none" w:sz="0" w:space="0" w:color="auto"/>
        <w:bottom w:val="none" w:sz="0" w:space="0" w:color="auto"/>
        <w:right w:val="none" w:sz="0" w:space="0" w:color="auto"/>
      </w:divBdr>
    </w:div>
    <w:div w:id="1122960168">
      <w:bodyDiv w:val="1"/>
      <w:marLeft w:val="0"/>
      <w:marRight w:val="0"/>
      <w:marTop w:val="0"/>
      <w:marBottom w:val="0"/>
      <w:divBdr>
        <w:top w:val="none" w:sz="0" w:space="0" w:color="auto"/>
        <w:left w:val="none" w:sz="0" w:space="0" w:color="auto"/>
        <w:bottom w:val="none" w:sz="0" w:space="0" w:color="auto"/>
        <w:right w:val="none" w:sz="0" w:space="0" w:color="auto"/>
      </w:divBdr>
    </w:div>
    <w:div w:id="1134639328">
      <w:bodyDiv w:val="1"/>
      <w:marLeft w:val="0"/>
      <w:marRight w:val="0"/>
      <w:marTop w:val="0"/>
      <w:marBottom w:val="0"/>
      <w:divBdr>
        <w:top w:val="none" w:sz="0" w:space="0" w:color="auto"/>
        <w:left w:val="none" w:sz="0" w:space="0" w:color="auto"/>
        <w:bottom w:val="none" w:sz="0" w:space="0" w:color="auto"/>
        <w:right w:val="none" w:sz="0" w:space="0" w:color="auto"/>
      </w:divBdr>
    </w:div>
    <w:div w:id="1144276325">
      <w:bodyDiv w:val="1"/>
      <w:marLeft w:val="0"/>
      <w:marRight w:val="0"/>
      <w:marTop w:val="0"/>
      <w:marBottom w:val="0"/>
      <w:divBdr>
        <w:top w:val="none" w:sz="0" w:space="0" w:color="auto"/>
        <w:left w:val="none" w:sz="0" w:space="0" w:color="auto"/>
        <w:bottom w:val="none" w:sz="0" w:space="0" w:color="auto"/>
        <w:right w:val="none" w:sz="0" w:space="0" w:color="auto"/>
      </w:divBdr>
    </w:div>
    <w:div w:id="1147357223">
      <w:bodyDiv w:val="1"/>
      <w:marLeft w:val="0"/>
      <w:marRight w:val="0"/>
      <w:marTop w:val="0"/>
      <w:marBottom w:val="0"/>
      <w:divBdr>
        <w:top w:val="none" w:sz="0" w:space="0" w:color="auto"/>
        <w:left w:val="none" w:sz="0" w:space="0" w:color="auto"/>
        <w:bottom w:val="none" w:sz="0" w:space="0" w:color="auto"/>
        <w:right w:val="none" w:sz="0" w:space="0" w:color="auto"/>
      </w:divBdr>
    </w:div>
    <w:div w:id="1156189810">
      <w:bodyDiv w:val="1"/>
      <w:marLeft w:val="0"/>
      <w:marRight w:val="0"/>
      <w:marTop w:val="0"/>
      <w:marBottom w:val="0"/>
      <w:divBdr>
        <w:top w:val="none" w:sz="0" w:space="0" w:color="auto"/>
        <w:left w:val="none" w:sz="0" w:space="0" w:color="auto"/>
        <w:bottom w:val="none" w:sz="0" w:space="0" w:color="auto"/>
        <w:right w:val="none" w:sz="0" w:space="0" w:color="auto"/>
      </w:divBdr>
    </w:div>
    <w:div w:id="1156916391">
      <w:bodyDiv w:val="1"/>
      <w:marLeft w:val="0"/>
      <w:marRight w:val="0"/>
      <w:marTop w:val="0"/>
      <w:marBottom w:val="0"/>
      <w:divBdr>
        <w:top w:val="none" w:sz="0" w:space="0" w:color="auto"/>
        <w:left w:val="none" w:sz="0" w:space="0" w:color="auto"/>
        <w:bottom w:val="none" w:sz="0" w:space="0" w:color="auto"/>
        <w:right w:val="none" w:sz="0" w:space="0" w:color="auto"/>
      </w:divBdr>
    </w:div>
    <w:div w:id="1158495789">
      <w:bodyDiv w:val="1"/>
      <w:marLeft w:val="0"/>
      <w:marRight w:val="0"/>
      <w:marTop w:val="0"/>
      <w:marBottom w:val="0"/>
      <w:divBdr>
        <w:top w:val="none" w:sz="0" w:space="0" w:color="auto"/>
        <w:left w:val="none" w:sz="0" w:space="0" w:color="auto"/>
        <w:bottom w:val="none" w:sz="0" w:space="0" w:color="auto"/>
        <w:right w:val="none" w:sz="0" w:space="0" w:color="auto"/>
      </w:divBdr>
    </w:div>
    <w:div w:id="1163395213">
      <w:bodyDiv w:val="1"/>
      <w:marLeft w:val="0"/>
      <w:marRight w:val="0"/>
      <w:marTop w:val="0"/>
      <w:marBottom w:val="0"/>
      <w:divBdr>
        <w:top w:val="none" w:sz="0" w:space="0" w:color="auto"/>
        <w:left w:val="none" w:sz="0" w:space="0" w:color="auto"/>
        <w:bottom w:val="none" w:sz="0" w:space="0" w:color="auto"/>
        <w:right w:val="none" w:sz="0" w:space="0" w:color="auto"/>
      </w:divBdr>
    </w:div>
    <w:div w:id="1187793132">
      <w:bodyDiv w:val="1"/>
      <w:marLeft w:val="0"/>
      <w:marRight w:val="0"/>
      <w:marTop w:val="0"/>
      <w:marBottom w:val="0"/>
      <w:divBdr>
        <w:top w:val="none" w:sz="0" w:space="0" w:color="auto"/>
        <w:left w:val="none" w:sz="0" w:space="0" w:color="auto"/>
        <w:bottom w:val="none" w:sz="0" w:space="0" w:color="auto"/>
        <w:right w:val="none" w:sz="0" w:space="0" w:color="auto"/>
      </w:divBdr>
    </w:div>
    <w:div w:id="1189416630">
      <w:bodyDiv w:val="1"/>
      <w:marLeft w:val="0"/>
      <w:marRight w:val="0"/>
      <w:marTop w:val="0"/>
      <w:marBottom w:val="0"/>
      <w:divBdr>
        <w:top w:val="none" w:sz="0" w:space="0" w:color="auto"/>
        <w:left w:val="none" w:sz="0" w:space="0" w:color="auto"/>
        <w:bottom w:val="none" w:sz="0" w:space="0" w:color="auto"/>
        <w:right w:val="none" w:sz="0" w:space="0" w:color="auto"/>
      </w:divBdr>
    </w:div>
    <w:div w:id="1199587121">
      <w:bodyDiv w:val="1"/>
      <w:marLeft w:val="0"/>
      <w:marRight w:val="0"/>
      <w:marTop w:val="0"/>
      <w:marBottom w:val="0"/>
      <w:divBdr>
        <w:top w:val="none" w:sz="0" w:space="0" w:color="auto"/>
        <w:left w:val="none" w:sz="0" w:space="0" w:color="auto"/>
        <w:bottom w:val="none" w:sz="0" w:space="0" w:color="auto"/>
        <w:right w:val="none" w:sz="0" w:space="0" w:color="auto"/>
      </w:divBdr>
    </w:div>
    <w:div w:id="1201358135">
      <w:bodyDiv w:val="1"/>
      <w:marLeft w:val="0"/>
      <w:marRight w:val="0"/>
      <w:marTop w:val="0"/>
      <w:marBottom w:val="0"/>
      <w:divBdr>
        <w:top w:val="none" w:sz="0" w:space="0" w:color="auto"/>
        <w:left w:val="none" w:sz="0" w:space="0" w:color="auto"/>
        <w:bottom w:val="none" w:sz="0" w:space="0" w:color="auto"/>
        <w:right w:val="none" w:sz="0" w:space="0" w:color="auto"/>
      </w:divBdr>
    </w:div>
    <w:div w:id="1211500595">
      <w:bodyDiv w:val="1"/>
      <w:marLeft w:val="0"/>
      <w:marRight w:val="0"/>
      <w:marTop w:val="0"/>
      <w:marBottom w:val="0"/>
      <w:divBdr>
        <w:top w:val="none" w:sz="0" w:space="0" w:color="auto"/>
        <w:left w:val="none" w:sz="0" w:space="0" w:color="auto"/>
        <w:bottom w:val="none" w:sz="0" w:space="0" w:color="auto"/>
        <w:right w:val="none" w:sz="0" w:space="0" w:color="auto"/>
      </w:divBdr>
    </w:div>
    <w:div w:id="1222207604">
      <w:bodyDiv w:val="1"/>
      <w:marLeft w:val="0"/>
      <w:marRight w:val="0"/>
      <w:marTop w:val="0"/>
      <w:marBottom w:val="0"/>
      <w:divBdr>
        <w:top w:val="none" w:sz="0" w:space="0" w:color="auto"/>
        <w:left w:val="none" w:sz="0" w:space="0" w:color="auto"/>
        <w:bottom w:val="none" w:sz="0" w:space="0" w:color="auto"/>
        <w:right w:val="none" w:sz="0" w:space="0" w:color="auto"/>
      </w:divBdr>
      <w:divsChild>
        <w:div w:id="1432966242">
          <w:marLeft w:val="0"/>
          <w:marRight w:val="0"/>
          <w:marTop w:val="0"/>
          <w:marBottom w:val="0"/>
          <w:divBdr>
            <w:top w:val="none" w:sz="0" w:space="0" w:color="auto"/>
            <w:left w:val="none" w:sz="0" w:space="0" w:color="auto"/>
            <w:bottom w:val="none" w:sz="0" w:space="0" w:color="auto"/>
            <w:right w:val="none" w:sz="0" w:space="0" w:color="auto"/>
          </w:divBdr>
        </w:div>
        <w:div w:id="1479151442">
          <w:marLeft w:val="0"/>
          <w:marRight w:val="0"/>
          <w:marTop w:val="0"/>
          <w:marBottom w:val="0"/>
          <w:divBdr>
            <w:top w:val="none" w:sz="0" w:space="0" w:color="auto"/>
            <w:left w:val="none" w:sz="0" w:space="0" w:color="auto"/>
            <w:bottom w:val="none" w:sz="0" w:space="0" w:color="auto"/>
            <w:right w:val="none" w:sz="0" w:space="0" w:color="auto"/>
          </w:divBdr>
        </w:div>
        <w:div w:id="1648514600">
          <w:marLeft w:val="0"/>
          <w:marRight w:val="0"/>
          <w:marTop w:val="0"/>
          <w:marBottom w:val="0"/>
          <w:divBdr>
            <w:top w:val="none" w:sz="0" w:space="0" w:color="auto"/>
            <w:left w:val="none" w:sz="0" w:space="0" w:color="auto"/>
            <w:bottom w:val="none" w:sz="0" w:space="0" w:color="auto"/>
            <w:right w:val="none" w:sz="0" w:space="0" w:color="auto"/>
          </w:divBdr>
        </w:div>
      </w:divsChild>
    </w:div>
    <w:div w:id="1226989697">
      <w:bodyDiv w:val="1"/>
      <w:marLeft w:val="0"/>
      <w:marRight w:val="0"/>
      <w:marTop w:val="0"/>
      <w:marBottom w:val="0"/>
      <w:divBdr>
        <w:top w:val="none" w:sz="0" w:space="0" w:color="auto"/>
        <w:left w:val="none" w:sz="0" w:space="0" w:color="auto"/>
        <w:bottom w:val="none" w:sz="0" w:space="0" w:color="auto"/>
        <w:right w:val="none" w:sz="0" w:space="0" w:color="auto"/>
      </w:divBdr>
    </w:div>
    <w:div w:id="1249919497">
      <w:bodyDiv w:val="1"/>
      <w:marLeft w:val="0"/>
      <w:marRight w:val="0"/>
      <w:marTop w:val="0"/>
      <w:marBottom w:val="0"/>
      <w:divBdr>
        <w:top w:val="none" w:sz="0" w:space="0" w:color="auto"/>
        <w:left w:val="none" w:sz="0" w:space="0" w:color="auto"/>
        <w:bottom w:val="none" w:sz="0" w:space="0" w:color="auto"/>
        <w:right w:val="none" w:sz="0" w:space="0" w:color="auto"/>
      </w:divBdr>
    </w:div>
    <w:div w:id="1274897285">
      <w:bodyDiv w:val="1"/>
      <w:marLeft w:val="0"/>
      <w:marRight w:val="0"/>
      <w:marTop w:val="0"/>
      <w:marBottom w:val="0"/>
      <w:divBdr>
        <w:top w:val="none" w:sz="0" w:space="0" w:color="auto"/>
        <w:left w:val="none" w:sz="0" w:space="0" w:color="auto"/>
        <w:bottom w:val="none" w:sz="0" w:space="0" w:color="auto"/>
        <w:right w:val="none" w:sz="0" w:space="0" w:color="auto"/>
      </w:divBdr>
    </w:div>
    <w:div w:id="1278486872">
      <w:bodyDiv w:val="1"/>
      <w:marLeft w:val="0"/>
      <w:marRight w:val="0"/>
      <w:marTop w:val="0"/>
      <w:marBottom w:val="0"/>
      <w:divBdr>
        <w:top w:val="none" w:sz="0" w:space="0" w:color="auto"/>
        <w:left w:val="none" w:sz="0" w:space="0" w:color="auto"/>
        <w:bottom w:val="none" w:sz="0" w:space="0" w:color="auto"/>
        <w:right w:val="none" w:sz="0" w:space="0" w:color="auto"/>
      </w:divBdr>
    </w:div>
    <w:div w:id="1299528821">
      <w:bodyDiv w:val="1"/>
      <w:marLeft w:val="0"/>
      <w:marRight w:val="0"/>
      <w:marTop w:val="0"/>
      <w:marBottom w:val="0"/>
      <w:divBdr>
        <w:top w:val="none" w:sz="0" w:space="0" w:color="auto"/>
        <w:left w:val="none" w:sz="0" w:space="0" w:color="auto"/>
        <w:bottom w:val="none" w:sz="0" w:space="0" w:color="auto"/>
        <w:right w:val="none" w:sz="0" w:space="0" w:color="auto"/>
      </w:divBdr>
    </w:div>
    <w:div w:id="1305619393">
      <w:bodyDiv w:val="1"/>
      <w:marLeft w:val="0"/>
      <w:marRight w:val="0"/>
      <w:marTop w:val="0"/>
      <w:marBottom w:val="0"/>
      <w:divBdr>
        <w:top w:val="none" w:sz="0" w:space="0" w:color="auto"/>
        <w:left w:val="none" w:sz="0" w:space="0" w:color="auto"/>
        <w:bottom w:val="none" w:sz="0" w:space="0" w:color="auto"/>
        <w:right w:val="none" w:sz="0" w:space="0" w:color="auto"/>
      </w:divBdr>
    </w:div>
    <w:div w:id="1313213416">
      <w:bodyDiv w:val="1"/>
      <w:marLeft w:val="0"/>
      <w:marRight w:val="0"/>
      <w:marTop w:val="0"/>
      <w:marBottom w:val="0"/>
      <w:divBdr>
        <w:top w:val="none" w:sz="0" w:space="0" w:color="auto"/>
        <w:left w:val="none" w:sz="0" w:space="0" w:color="auto"/>
        <w:bottom w:val="none" w:sz="0" w:space="0" w:color="auto"/>
        <w:right w:val="none" w:sz="0" w:space="0" w:color="auto"/>
      </w:divBdr>
    </w:div>
    <w:div w:id="1349021774">
      <w:bodyDiv w:val="1"/>
      <w:marLeft w:val="0"/>
      <w:marRight w:val="0"/>
      <w:marTop w:val="0"/>
      <w:marBottom w:val="0"/>
      <w:divBdr>
        <w:top w:val="none" w:sz="0" w:space="0" w:color="auto"/>
        <w:left w:val="none" w:sz="0" w:space="0" w:color="auto"/>
        <w:bottom w:val="none" w:sz="0" w:space="0" w:color="auto"/>
        <w:right w:val="none" w:sz="0" w:space="0" w:color="auto"/>
      </w:divBdr>
    </w:div>
    <w:div w:id="1350061253">
      <w:bodyDiv w:val="1"/>
      <w:marLeft w:val="0"/>
      <w:marRight w:val="0"/>
      <w:marTop w:val="0"/>
      <w:marBottom w:val="0"/>
      <w:divBdr>
        <w:top w:val="none" w:sz="0" w:space="0" w:color="auto"/>
        <w:left w:val="none" w:sz="0" w:space="0" w:color="auto"/>
        <w:bottom w:val="none" w:sz="0" w:space="0" w:color="auto"/>
        <w:right w:val="none" w:sz="0" w:space="0" w:color="auto"/>
      </w:divBdr>
    </w:div>
    <w:div w:id="1359432156">
      <w:bodyDiv w:val="1"/>
      <w:marLeft w:val="0"/>
      <w:marRight w:val="0"/>
      <w:marTop w:val="0"/>
      <w:marBottom w:val="0"/>
      <w:divBdr>
        <w:top w:val="none" w:sz="0" w:space="0" w:color="auto"/>
        <w:left w:val="none" w:sz="0" w:space="0" w:color="auto"/>
        <w:bottom w:val="none" w:sz="0" w:space="0" w:color="auto"/>
        <w:right w:val="none" w:sz="0" w:space="0" w:color="auto"/>
      </w:divBdr>
    </w:div>
    <w:div w:id="1379236239">
      <w:bodyDiv w:val="1"/>
      <w:marLeft w:val="0"/>
      <w:marRight w:val="0"/>
      <w:marTop w:val="0"/>
      <w:marBottom w:val="0"/>
      <w:divBdr>
        <w:top w:val="none" w:sz="0" w:space="0" w:color="auto"/>
        <w:left w:val="none" w:sz="0" w:space="0" w:color="auto"/>
        <w:bottom w:val="none" w:sz="0" w:space="0" w:color="auto"/>
        <w:right w:val="none" w:sz="0" w:space="0" w:color="auto"/>
      </w:divBdr>
    </w:div>
    <w:div w:id="1385635576">
      <w:bodyDiv w:val="1"/>
      <w:marLeft w:val="0"/>
      <w:marRight w:val="0"/>
      <w:marTop w:val="0"/>
      <w:marBottom w:val="0"/>
      <w:divBdr>
        <w:top w:val="none" w:sz="0" w:space="0" w:color="auto"/>
        <w:left w:val="none" w:sz="0" w:space="0" w:color="auto"/>
        <w:bottom w:val="none" w:sz="0" w:space="0" w:color="auto"/>
        <w:right w:val="none" w:sz="0" w:space="0" w:color="auto"/>
      </w:divBdr>
    </w:div>
    <w:div w:id="1408727292">
      <w:bodyDiv w:val="1"/>
      <w:marLeft w:val="0"/>
      <w:marRight w:val="0"/>
      <w:marTop w:val="0"/>
      <w:marBottom w:val="0"/>
      <w:divBdr>
        <w:top w:val="none" w:sz="0" w:space="0" w:color="auto"/>
        <w:left w:val="none" w:sz="0" w:space="0" w:color="auto"/>
        <w:bottom w:val="none" w:sz="0" w:space="0" w:color="auto"/>
        <w:right w:val="none" w:sz="0" w:space="0" w:color="auto"/>
      </w:divBdr>
    </w:div>
    <w:div w:id="1450661453">
      <w:bodyDiv w:val="1"/>
      <w:marLeft w:val="0"/>
      <w:marRight w:val="0"/>
      <w:marTop w:val="0"/>
      <w:marBottom w:val="0"/>
      <w:divBdr>
        <w:top w:val="none" w:sz="0" w:space="0" w:color="auto"/>
        <w:left w:val="none" w:sz="0" w:space="0" w:color="auto"/>
        <w:bottom w:val="none" w:sz="0" w:space="0" w:color="auto"/>
        <w:right w:val="none" w:sz="0" w:space="0" w:color="auto"/>
      </w:divBdr>
    </w:div>
    <w:div w:id="1451901988">
      <w:bodyDiv w:val="1"/>
      <w:marLeft w:val="0"/>
      <w:marRight w:val="0"/>
      <w:marTop w:val="0"/>
      <w:marBottom w:val="0"/>
      <w:divBdr>
        <w:top w:val="none" w:sz="0" w:space="0" w:color="auto"/>
        <w:left w:val="none" w:sz="0" w:space="0" w:color="auto"/>
        <w:bottom w:val="none" w:sz="0" w:space="0" w:color="auto"/>
        <w:right w:val="none" w:sz="0" w:space="0" w:color="auto"/>
      </w:divBdr>
    </w:div>
    <w:div w:id="1486043487">
      <w:bodyDiv w:val="1"/>
      <w:marLeft w:val="0"/>
      <w:marRight w:val="0"/>
      <w:marTop w:val="0"/>
      <w:marBottom w:val="0"/>
      <w:divBdr>
        <w:top w:val="none" w:sz="0" w:space="0" w:color="auto"/>
        <w:left w:val="none" w:sz="0" w:space="0" w:color="auto"/>
        <w:bottom w:val="none" w:sz="0" w:space="0" w:color="auto"/>
        <w:right w:val="none" w:sz="0" w:space="0" w:color="auto"/>
      </w:divBdr>
    </w:div>
    <w:div w:id="1487942018">
      <w:bodyDiv w:val="1"/>
      <w:marLeft w:val="0"/>
      <w:marRight w:val="0"/>
      <w:marTop w:val="0"/>
      <w:marBottom w:val="0"/>
      <w:divBdr>
        <w:top w:val="none" w:sz="0" w:space="0" w:color="auto"/>
        <w:left w:val="none" w:sz="0" w:space="0" w:color="auto"/>
        <w:bottom w:val="none" w:sz="0" w:space="0" w:color="auto"/>
        <w:right w:val="none" w:sz="0" w:space="0" w:color="auto"/>
      </w:divBdr>
    </w:div>
    <w:div w:id="1490170866">
      <w:bodyDiv w:val="1"/>
      <w:marLeft w:val="0"/>
      <w:marRight w:val="0"/>
      <w:marTop w:val="0"/>
      <w:marBottom w:val="0"/>
      <w:divBdr>
        <w:top w:val="none" w:sz="0" w:space="0" w:color="auto"/>
        <w:left w:val="none" w:sz="0" w:space="0" w:color="auto"/>
        <w:bottom w:val="none" w:sz="0" w:space="0" w:color="auto"/>
        <w:right w:val="none" w:sz="0" w:space="0" w:color="auto"/>
      </w:divBdr>
    </w:div>
    <w:div w:id="1491403034">
      <w:bodyDiv w:val="1"/>
      <w:marLeft w:val="0"/>
      <w:marRight w:val="0"/>
      <w:marTop w:val="0"/>
      <w:marBottom w:val="0"/>
      <w:divBdr>
        <w:top w:val="none" w:sz="0" w:space="0" w:color="auto"/>
        <w:left w:val="none" w:sz="0" w:space="0" w:color="auto"/>
        <w:bottom w:val="none" w:sz="0" w:space="0" w:color="auto"/>
        <w:right w:val="none" w:sz="0" w:space="0" w:color="auto"/>
      </w:divBdr>
    </w:div>
    <w:div w:id="1499692390">
      <w:bodyDiv w:val="1"/>
      <w:marLeft w:val="0"/>
      <w:marRight w:val="0"/>
      <w:marTop w:val="0"/>
      <w:marBottom w:val="0"/>
      <w:divBdr>
        <w:top w:val="none" w:sz="0" w:space="0" w:color="auto"/>
        <w:left w:val="none" w:sz="0" w:space="0" w:color="auto"/>
        <w:bottom w:val="none" w:sz="0" w:space="0" w:color="auto"/>
        <w:right w:val="none" w:sz="0" w:space="0" w:color="auto"/>
      </w:divBdr>
    </w:div>
    <w:div w:id="1502507974">
      <w:bodyDiv w:val="1"/>
      <w:marLeft w:val="0"/>
      <w:marRight w:val="0"/>
      <w:marTop w:val="0"/>
      <w:marBottom w:val="0"/>
      <w:divBdr>
        <w:top w:val="none" w:sz="0" w:space="0" w:color="auto"/>
        <w:left w:val="none" w:sz="0" w:space="0" w:color="auto"/>
        <w:bottom w:val="none" w:sz="0" w:space="0" w:color="auto"/>
        <w:right w:val="none" w:sz="0" w:space="0" w:color="auto"/>
      </w:divBdr>
    </w:div>
    <w:div w:id="1515652429">
      <w:bodyDiv w:val="1"/>
      <w:marLeft w:val="0"/>
      <w:marRight w:val="0"/>
      <w:marTop w:val="0"/>
      <w:marBottom w:val="0"/>
      <w:divBdr>
        <w:top w:val="none" w:sz="0" w:space="0" w:color="auto"/>
        <w:left w:val="none" w:sz="0" w:space="0" w:color="auto"/>
        <w:bottom w:val="none" w:sz="0" w:space="0" w:color="auto"/>
        <w:right w:val="none" w:sz="0" w:space="0" w:color="auto"/>
      </w:divBdr>
    </w:div>
    <w:div w:id="1545942922">
      <w:bodyDiv w:val="1"/>
      <w:marLeft w:val="0"/>
      <w:marRight w:val="0"/>
      <w:marTop w:val="0"/>
      <w:marBottom w:val="0"/>
      <w:divBdr>
        <w:top w:val="none" w:sz="0" w:space="0" w:color="auto"/>
        <w:left w:val="none" w:sz="0" w:space="0" w:color="auto"/>
        <w:bottom w:val="none" w:sz="0" w:space="0" w:color="auto"/>
        <w:right w:val="none" w:sz="0" w:space="0" w:color="auto"/>
      </w:divBdr>
    </w:div>
    <w:div w:id="1546404313">
      <w:bodyDiv w:val="1"/>
      <w:marLeft w:val="0"/>
      <w:marRight w:val="0"/>
      <w:marTop w:val="0"/>
      <w:marBottom w:val="0"/>
      <w:divBdr>
        <w:top w:val="none" w:sz="0" w:space="0" w:color="auto"/>
        <w:left w:val="none" w:sz="0" w:space="0" w:color="auto"/>
        <w:bottom w:val="none" w:sz="0" w:space="0" w:color="auto"/>
        <w:right w:val="none" w:sz="0" w:space="0" w:color="auto"/>
      </w:divBdr>
    </w:div>
    <w:div w:id="1558668679">
      <w:bodyDiv w:val="1"/>
      <w:marLeft w:val="0"/>
      <w:marRight w:val="0"/>
      <w:marTop w:val="0"/>
      <w:marBottom w:val="0"/>
      <w:divBdr>
        <w:top w:val="none" w:sz="0" w:space="0" w:color="auto"/>
        <w:left w:val="none" w:sz="0" w:space="0" w:color="auto"/>
        <w:bottom w:val="none" w:sz="0" w:space="0" w:color="auto"/>
        <w:right w:val="none" w:sz="0" w:space="0" w:color="auto"/>
      </w:divBdr>
    </w:div>
    <w:div w:id="1561015278">
      <w:bodyDiv w:val="1"/>
      <w:marLeft w:val="0"/>
      <w:marRight w:val="0"/>
      <w:marTop w:val="0"/>
      <w:marBottom w:val="0"/>
      <w:divBdr>
        <w:top w:val="none" w:sz="0" w:space="0" w:color="auto"/>
        <w:left w:val="none" w:sz="0" w:space="0" w:color="auto"/>
        <w:bottom w:val="none" w:sz="0" w:space="0" w:color="auto"/>
        <w:right w:val="none" w:sz="0" w:space="0" w:color="auto"/>
      </w:divBdr>
    </w:div>
    <w:div w:id="1570840996">
      <w:bodyDiv w:val="1"/>
      <w:marLeft w:val="0"/>
      <w:marRight w:val="0"/>
      <w:marTop w:val="0"/>
      <w:marBottom w:val="0"/>
      <w:divBdr>
        <w:top w:val="none" w:sz="0" w:space="0" w:color="auto"/>
        <w:left w:val="none" w:sz="0" w:space="0" w:color="auto"/>
        <w:bottom w:val="none" w:sz="0" w:space="0" w:color="auto"/>
        <w:right w:val="none" w:sz="0" w:space="0" w:color="auto"/>
      </w:divBdr>
    </w:div>
    <w:div w:id="1575242038">
      <w:bodyDiv w:val="1"/>
      <w:marLeft w:val="0"/>
      <w:marRight w:val="0"/>
      <w:marTop w:val="0"/>
      <w:marBottom w:val="0"/>
      <w:divBdr>
        <w:top w:val="none" w:sz="0" w:space="0" w:color="auto"/>
        <w:left w:val="none" w:sz="0" w:space="0" w:color="auto"/>
        <w:bottom w:val="none" w:sz="0" w:space="0" w:color="auto"/>
        <w:right w:val="none" w:sz="0" w:space="0" w:color="auto"/>
      </w:divBdr>
    </w:div>
    <w:div w:id="1582525015">
      <w:bodyDiv w:val="1"/>
      <w:marLeft w:val="0"/>
      <w:marRight w:val="0"/>
      <w:marTop w:val="0"/>
      <w:marBottom w:val="0"/>
      <w:divBdr>
        <w:top w:val="none" w:sz="0" w:space="0" w:color="auto"/>
        <w:left w:val="none" w:sz="0" w:space="0" w:color="auto"/>
        <w:bottom w:val="none" w:sz="0" w:space="0" w:color="auto"/>
        <w:right w:val="none" w:sz="0" w:space="0" w:color="auto"/>
      </w:divBdr>
    </w:div>
    <w:div w:id="1584949623">
      <w:bodyDiv w:val="1"/>
      <w:marLeft w:val="0"/>
      <w:marRight w:val="0"/>
      <w:marTop w:val="0"/>
      <w:marBottom w:val="0"/>
      <w:divBdr>
        <w:top w:val="none" w:sz="0" w:space="0" w:color="auto"/>
        <w:left w:val="none" w:sz="0" w:space="0" w:color="auto"/>
        <w:bottom w:val="none" w:sz="0" w:space="0" w:color="auto"/>
        <w:right w:val="none" w:sz="0" w:space="0" w:color="auto"/>
      </w:divBdr>
    </w:div>
    <w:div w:id="1594625976">
      <w:bodyDiv w:val="1"/>
      <w:marLeft w:val="0"/>
      <w:marRight w:val="0"/>
      <w:marTop w:val="0"/>
      <w:marBottom w:val="0"/>
      <w:divBdr>
        <w:top w:val="none" w:sz="0" w:space="0" w:color="auto"/>
        <w:left w:val="none" w:sz="0" w:space="0" w:color="auto"/>
        <w:bottom w:val="none" w:sz="0" w:space="0" w:color="auto"/>
        <w:right w:val="none" w:sz="0" w:space="0" w:color="auto"/>
      </w:divBdr>
    </w:div>
    <w:div w:id="1610428338">
      <w:bodyDiv w:val="1"/>
      <w:marLeft w:val="0"/>
      <w:marRight w:val="0"/>
      <w:marTop w:val="0"/>
      <w:marBottom w:val="0"/>
      <w:divBdr>
        <w:top w:val="none" w:sz="0" w:space="0" w:color="auto"/>
        <w:left w:val="none" w:sz="0" w:space="0" w:color="auto"/>
        <w:bottom w:val="none" w:sz="0" w:space="0" w:color="auto"/>
        <w:right w:val="none" w:sz="0" w:space="0" w:color="auto"/>
      </w:divBdr>
    </w:div>
    <w:div w:id="1637754971">
      <w:bodyDiv w:val="1"/>
      <w:marLeft w:val="0"/>
      <w:marRight w:val="0"/>
      <w:marTop w:val="0"/>
      <w:marBottom w:val="0"/>
      <w:divBdr>
        <w:top w:val="none" w:sz="0" w:space="0" w:color="auto"/>
        <w:left w:val="none" w:sz="0" w:space="0" w:color="auto"/>
        <w:bottom w:val="none" w:sz="0" w:space="0" w:color="auto"/>
        <w:right w:val="none" w:sz="0" w:space="0" w:color="auto"/>
      </w:divBdr>
    </w:div>
    <w:div w:id="1639794937">
      <w:bodyDiv w:val="1"/>
      <w:marLeft w:val="0"/>
      <w:marRight w:val="0"/>
      <w:marTop w:val="0"/>
      <w:marBottom w:val="0"/>
      <w:divBdr>
        <w:top w:val="none" w:sz="0" w:space="0" w:color="auto"/>
        <w:left w:val="none" w:sz="0" w:space="0" w:color="auto"/>
        <w:bottom w:val="none" w:sz="0" w:space="0" w:color="auto"/>
        <w:right w:val="none" w:sz="0" w:space="0" w:color="auto"/>
      </w:divBdr>
    </w:div>
    <w:div w:id="1643390949">
      <w:bodyDiv w:val="1"/>
      <w:marLeft w:val="0"/>
      <w:marRight w:val="0"/>
      <w:marTop w:val="0"/>
      <w:marBottom w:val="0"/>
      <w:divBdr>
        <w:top w:val="none" w:sz="0" w:space="0" w:color="auto"/>
        <w:left w:val="none" w:sz="0" w:space="0" w:color="auto"/>
        <w:bottom w:val="none" w:sz="0" w:space="0" w:color="auto"/>
        <w:right w:val="none" w:sz="0" w:space="0" w:color="auto"/>
      </w:divBdr>
    </w:div>
    <w:div w:id="1646200793">
      <w:bodyDiv w:val="1"/>
      <w:marLeft w:val="0"/>
      <w:marRight w:val="0"/>
      <w:marTop w:val="0"/>
      <w:marBottom w:val="0"/>
      <w:divBdr>
        <w:top w:val="none" w:sz="0" w:space="0" w:color="auto"/>
        <w:left w:val="none" w:sz="0" w:space="0" w:color="auto"/>
        <w:bottom w:val="none" w:sz="0" w:space="0" w:color="auto"/>
        <w:right w:val="none" w:sz="0" w:space="0" w:color="auto"/>
      </w:divBdr>
    </w:div>
    <w:div w:id="1667198482">
      <w:bodyDiv w:val="1"/>
      <w:marLeft w:val="0"/>
      <w:marRight w:val="0"/>
      <w:marTop w:val="0"/>
      <w:marBottom w:val="0"/>
      <w:divBdr>
        <w:top w:val="none" w:sz="0" w:space="0" w:color="auto"/>
        <w:left w:val="none" w:sz="0" w:space="0" w:color="auto"/>
        <w:bottom w:val="none" w:sz="0" w:space="0" w:color="auto"/>
        <w:right w:val="none" w:sz="0" w:space="0" w:color="auto"/>
      </w:divBdr>
    </w:div>
    <w:div w:id="1667854241">
      <w:bodyDiv w:val="1"/>
      <w:marLeft w:val="0"/>
      <w:marRight w:val="0"/>
      <w:marTop w:val="0"/>
      <w:marBottom w:val="0"/>
      <w:divBdr>
        <w:top w:val="none" w:sz="0" w:space="0" w:color="auto"/>
        <w:left w:val="none" w:sz="0" w:space="0" w:color="auto"/>
        <w:bottom w:val="none" w:sz="0" w:space="0" w:color="auto"/>
        <w:right w:val="none" w:sz="0" w:space="0" w:color="auto"/>
      </w:divBdr>
    </w:div>
    <w:div w:id="1691838084">
      <w:bodyDiv w:val="1"/>
      <w:marLeft w:val="0"/>
      <w:marRight w:val="0"/>
      <w:marTop w:val="0"/>
      <w:marBottom w:val="0"/>
      <w:divBdr>
        <w:top w:val="none" w:sz="0" w:space="0" w:color="auto"/>
        <w:left w:val="none" w:sz="0" w:space="0" w:color="auto"/>
        <w:bottom w:val="none" w:sz="0" w:space="0" w:color="auto"/>
        <w:right w:val="none" w:sz="0" w:space="0" w:color="auto"/>
      </w:divBdr>
    </w:div>
    <w:div w:id="1694653368">
      <w:bodyDiv w:val="1"/>
      <w:marLeft w:val="0"/>
      <w:marRight w:val="0"/>
      <w:marTop w:val="0"/>
      <w:marBottom w:val="0"/>
      <w:divBdr>
        <w:top w:val="none" w:sz="0" w:space="0" w:color="auto"/>
        <w:left w:val="none" w:sz="0" w:space="0" w:color="auto"/>
        <w:bottom w:val="none" w:sz="0" w:space="0" w:color="auto"/>
        <w:right w:val="none" w:sz="0" w:space="0" w:color="auto"/>
      </w:divBdr>
    </w:div>
    <w:div w:id="1723209454">
      <w:bodyDiv w:val="1"/>
      <w:marLeft w:val="0"/>
      <w:marRight w:val="0"/>
      <w:marTop w:val="0"/>
      <w:marBottom w:val="0"/>
      <w:divBdr>
        <w:top w:val="none" w:sz="0" w:space="0" w:color="auto"/>
        <w:left w:val="none" w:sz="0" w:space="0" w:color="auto"/>
        <w:bottom w:val="none" w:sz="0" w:space="0" w:color="auto"/>
        <w:right w:val="none" w:sz="0" w:space="0" w:color="auto"/>
      </w:divBdr>
    </w:div>
    <w:div w:id="1736468051">
      <w:bodyDiv w:val="1"/>
      <w:marLeft w:val="0"/>
      <w:marRight w:val="0"/>
      <w:marTop w:val="0"/>
      <w:marBottom w:val="0"/>
      <w:divBdr>
        <w:top w:val="none" w:sz="0" w:space="0" w:color="auto"/>
        <w:left w:val="none" w:sz="0" w:space="0" w:color="auto"/>
        <w:bottom w:val="none" w:sz="0" w:space="0" w:color="auto"/>
        <w:right w:val="none" w:sz="0" w:space="0" w:color="auto"/>
      </w:divBdr>
    </w:div>
    <w:div w:id="1746221552">
      <w:bodyDiv w:val="1"/>
      <w:marLeft w:val="0"/>
      <w:marRight w:val="0"/>
      <w:marTop w:val="0"/>
      <w:marBottom w:val="0"/>
      <w:divBdr>
        <w:top w:val="none" w:sz="0" w:space="0" w:color="auto"/>
        <w:left w:val="none" w:sz="0" w:space="0" w:color="auto"/>
        <w:bottom w:val="none" w:sz="0" w:space="0" w:color="auto"/>
        <w:right w:val="none" w:sz="0" w:space="0" w:color="auto"/>
      </w:divBdr>
    </w:div>
    <w:div w:id="1747146172">
      <w:bodyDiv w:val="1"/>
      <w:marLeft w:val="0"/>
      <w:marRight w:val="0"/>
      <w:marTop w:val="0"/>
      <w:marBottom w:val="0"/>
      <w:divBdr>
        <w:top w:val="none" w:sz="0" w:space="0" w:color="auto"/>
        <w:left w:val="none" w:sz="0" w:space="0" w:color="auto"/>
        <w:bottom w:val="none" w:sz="0" w:space="0" w:color="auto"/>
        <w:right w:val="none" w:sz="0" w:space="0" w:color="auto"/>
      </w:divBdr>
    </w:div>
    <w:div w:id="1756365747">
      <w:bodyDiv w:val="1"/>
      <w:marLeft w:val="0"/>
      <w:marRight w:val="0"/>
      <w:marTop w:val="0"/>
      <w:marBottom w:val="0"/>
      <w:divBdr>
        <w:top w:val="none" w:sz="0" w:space="0" w:color="auto"/>
        <w:left w:val="none" w:sz="0" w:space="0" w:color="auto"/>
        <w:bottom w:val="none" w:sz="0" w:space="0" w:color="auto"/>
        <w:right w:val="none" w:sz="0" w:space="0" w:color="auto"/>
      </w:divBdr>
    </w:div>
    <w:div w:id="1761413656">
      <w:bodyDiv w:val="1"/>
      <w:marLeft w:val="0"/>
      <w:marRight w:val="0"/>
      <w:marTop w:val="0"/>
      <w:marBottom w:val="0"/>
      <w:divBdr>
        <w:top w:val="none" w:sz="0" w:space="0" w:color="auto"/>
        <w:left w:val="none" w:sz="0" w:space="0" w:color="auto"/>
        <w:bottom w:val="none" w:sz="0" w:space="0" w:color="auto"/>
        <w:right w:val="none" w:sz="0" w:space="0" w:color="auto"/>
      </w:divBdr>
    </w:div>
    <w:div w:id="1772357564">
      <w:bodyDiv w:val="1"/>
      <w:marLeft w:val="0"/>
      <w:marRight w:val="0"/>
      <w:marTop w:val="0"/>
      <w:marBottom w:val="0"/>
      <w:divBdr>
        <w:top w:val="none" w:sz="0" w:space="0" w:color="auto"/>
        <w:left w:val="none" w:sz="0" w:space="0" w:color="auto"/>
        <w:bottom w:val="none" w:sz="0" w:space="0" w:color="auto"/>
        <w:right w:val="none" w:sz="0" w:space="0" w:color="auto"/>
      </w:divBdr>
    </w:div>
    <w:div w:id="1782724520">
      <w:bodyDiv w:val="1"/>
      <w:marLeft w:val="0"/>
      <w:marRight w:val="0"/>
      <w:marTop w:val="0"/>
      <w:marBottom w:val="0"/>
      <w:divBdr>
        <w:top w:val="none" w:sz="0" w:space="0" w:color="auto"/>
        <w:left w:val="none" w:sz="0" w:space="0" w:color="auto"/>
        <w:bottom w:val="none" w:sz="0" w:space="0" w:color="auto"/>
        <w:right w:val="none" w:sz="0" w:space="0" w:color="auto"/>
      </w:divBdr>
    </w:div>
    <w:div w:id="1787775711">
      <w:bodyDiv w:val="1"/>
      <w:marLeft w:val="0"/>
      <w:marRight w:val="0"/>
      <w:marTop w:val="0"/>
      <w:marBottom w:val="0"/>
      <w:divBdr>
        <w:top w:val="none" w:sz="0" w:space="0" w:color="auto"/>
        <w:left w:val="none" w:sz="0" w:space="0" w:color="auto"/>
        <w:bottom w:val="none" w:sz="0" w:space="0" w:color="auto"/>
        <w:right w:val="none" w:sz="0" w:space="0" w:color="auto"/>
      </w:divBdr>
    </w:div>
    <w:div w:id="1810629456">
      <w:bodyDiv w:val="1"/>
      <w:marLeft w:val="0"/>
      <w:marRight w:val="0"/>
      <w:marTop w:val="0"/>
      <w:marBottom w:val="0"/>
      <w:divBdr>
        <w:top w:val="none" w:sz="0" w:space="0" w:color="auto"/>
        <w:left w:val="none" w:sz="0" w:space="0" w:color="auto"/>
        <w:bottom w:val="none" w:sz="0" w:space="0" w:color="auto"/>
        <w:right w:val="none" w:sz="0" w:space="0" w:color="auto"/>
      </w:divBdr>
    </w:div>
    <w:div w:id="1828129750">
      <w:bodyDiv w:val="1"/>
      <w:marLeft w:val="0"/>
      <w:marRight w:val="0"/>
      <w:marTop w:val="0"/>
      <w:marBottom w:val="0"/>
      <w:divBdr>
        <w:top w:val="none" w:sz="0" w:space="0" w:color="auto"/>
        <w:left w:val="none" w:sz="0" w:space="0" w:color="auto"/>
        <w:bottom w:val="none" w:sz="0" w:space="0" w:color="auto"/>
        <w:right w:val="none" w:sz="0" w:space="0" w:color="auto"/>
      </w:divBdr>
    </w:div>
    <w:div w:id="1831434739">
      <w:bodyDiv w:val="1"/>
      <w:marLeft w:val="0"/>
      <w:marRight w:val="0"/>
      <w:marTop w:val="0"/>
      <w:marBottom w:val="0"/>
      <w:divBdr>
        <w:top w:val="none" w:sz="0" w:space="0" w:color="auto"/>
        <w:left w:val="none" w:sz="0" w:space="0" w:color="auto"/>
        <w:bottom w:val="none" w:sz="0" w:space="0" w:color="auto"/>
        <w:right w:val="none" w:sz="0" w:space="0" w:color="auto"/>
      </w:divBdr>
    </w:div>
    <w:div w:id="1880821575">
      <w:bodyDiv w:val="1"/>
      <w:marLeft w:val="0"/>
      <w:marRight w:val="0"/>
      <w:marTop w:val="0"/>
      <w:marBottom w:val="0"/>
      <w:divBdr>
        <w:top w:val="none" w:sz="0" w:space="0" w:color="auto"/>
        <w:left w:val="none" w:sz="0" w:space="0" w:color="auto"/>
        <w:bottom w:val="none" w:sz="0" w:space="0" w:color="auto"/>
        <w:right w:val="none" w:sz="0" w:space="0" w:color="auto"/>
      </w:divBdr>
    </w:div>
    <w:div w:id="1881547030">
      <w:bodyDiv w:val="1"/>
      <w:marLeft w:val="0"/>
      <w:marRight w:val="0"/>
      <w:marTop w:val="0"/>
      <w:marBottom w:val="0"/>
      <w:divBdr>
        <w:top w:val="none" w:sz="0" w:space="0" w:color="auto"/>
        <w:left w:val="none" w:sz="0" w:space="0" w:color="auto"/>
        <w:bottom w:val="none" w:sz="0" w:space="0" w:color="auto"/>
        <w:right w:val="none" w:sz="0" w:space="0" w:color="auto"/>
      </w:divBdr>
    </w:div>
    <w:div w:id="1893887171">
      <w:bodyDiv w:val="1"/>
      <w:marLeft w:val="0"/>
      <w:marRight w:val="0"/>
      <w:marTop w:val="0"/>
      <w:marBottom w:val="0"/>
      <w:divBdr>
        <w:top w:val="none" w:sz="0" w:space="0" w:color="auto"/>
        <w:left w:val="none" w:sz="0" w:space="0" w:color="auto"/>
        <w:bottom w:val="none" w:sz="0" w:space="0" w:color="auto"/>
        <w:right w:val="none" w:sz="0" w:space="0" w:color="auto"/>
      </w:divBdr>
    </w:div>
    <w:div w:id="1932470498">
      <w:bodyDiv w:val="1"/>
      <w:marLeft w:val="0"/>
      <w:marRight w:val="0"/>
      <w:marTop w:val="0"/>
      <w:marBottom w:val="0"/>
      <w:divBdr>
        <w:top w:val="none" w:sz="0" w:space="0" w:color="auto"/>
        <w:left w:val="none" w:sz="0" w:space="0" w:color="auto"/>
        <w:bottom w:val="none" w:sz="0" w:space="0" w:color="auto"/>
        <w:right w:val="none" w:sz="0" w:space="0" w:color="auto"/>
      </w:divBdr>
      <w:divsChild>
        <w:div w:id="1510365421">
          <w:marLeft w:val="0"/>
          <w:marRight w:val="0"/>
          <w:marTop w:val="0"/>
          <w:marBottom w:val="0"/>
          <w:divBdr>
            <w:top w:val="none" w:sz="0" w:space="0" w:color="auto"/>
            <w:left w:val="none" w:sz="0" w:space="0" w:color="auto"/>
            <w:bottom w:val="none" w:sz="0" w:space="0" w:color="auto"/>
            <w:right w:val="none" w:sz="0" w:space="0" w:color="auto"/>
          </w:divBdr>
        </w:div>
        <w:div w:id="673605726">
          <w:marLeft w:val="0"/>
          <w:marRight w:val="0"/>
          <w:marTop w:val="0"/>
          <w:marBottom w:val="0"/>
          <w:divBdr>
            <w:top w:val="none" w:sz="0" w:space="0" w:color="auto"/>
            <w:left w:val="none" w:sz="0" w:space="0" w:color="auto"/>
            <w:bottom w:val="none" w:sz="0" w:space="0" w:color="auto"/>
            <w:right w:val="none" w:sz="0" w:space="0" w:color="auto"/>
          </w:divBdr>
        </w:div>
        <w:div w:id="338578065">
          <w:marLeft w:val="0"/>
          <w:marRight w:val="0"/>
          <w:marTop w:val="0"/>
          <w:marBottom w:val="0"/>
          <w:divBdr>
            <w:top w:val="none" w:sz="0" w:space="0" w:color="auto"/>
            <w:left w:val="none" w:sz="0" w:space="0" w:color="auto"/>
            <w:bottom w:val="none" w:sz="0" w:space="0" w:color="auto"/>
            <w:right w:val="none" w:sz="0" w:space="0" w:color="auto"/>
          </w:divBdr>
        </w:div>
        <w:div w:id="1003818288">
          <w:marLeft w:val="0"/>
          <w:marRight w:val="0"/>
          <w:marTop w:val="0"/>
          <w:marBottom w:val="0"/>
          <w:divBdr>
            <w:top w:val="none" w:sz="0" w:space="0" w:color="auto"/>
            <w:left w:val="none" w:sz="0" w:space="0" w:color="auto"/>
            <w:bottom w:val="none" w:sz="0" w:space="0" w:color="auto"/>
            <w:right w:val="none" w:sz="0" w:space="0" w:color="auto"/>
          </w:divBdr>
        </w:div>
      </w:divsChild>
    </w:div>
    <w:div w:id="1965959111">
      <w:bodyDiv w:val="1"/>
      <w:marLeft w:val="0"/>
      <w:marRight w:val="0"/>
      <w:marTop w:val="0"/>
      <w:marBottom w:val="0"/>
      <w:divBdr>
        <w:top w:val="none" w:sz="0" w:space="0" w:color="auto"/>
        <w:left w:val="none" w:sz="0" w:space="0" w:color="auto"/>
        <w:bottom w:val="none" w:sz="0" w:space="0" w:color="auto"/>
        <w:right w:val="none" w:sz="0" w:space="0" w:color="auto"/>
      </w:divBdr>
    </w:div>
    <w:div w:id="1967618206">
      <w:bodyDiv w:val="1"/>
      <w:marLeft w:val="0"/>
      <w:marRight w:val="0"/>
      <w:marTop w:val="0"/>
      <w:marBottom w:val="0"/>
      <w:divBdr>
        <w:top w:val="none" w:sz="0" w:space="0" w:color="auto"/>
        <w:left w:val="none" w:sz="0" w:space="0" w:color="auto"/>
        <w:bottom w:val="none" w:sz="0" w:space="0" w:color="auto"/>
        <w:right w:val="none" w:sz="0" w:space="0" w:color="auto"/>
      </w:divBdr>
    </w:div>
    <w:div w:id="1975334789">
      <w:bodyDiv w:val="1"/>
      <w:marLeft w:val="0"/>
      <w:marRight w:val="0"/>
      <w:marTop w:val="0"/>
      <w:marBottom w:val="0"/>
      <w:divBdr>
        <w:top w:val="none" w:sz="0" w:space="0" w:color="auto"/>
        <w:left w:val="none" w:sz="0" w:space="0" w:color="auto"/>
        <w:bottom w:val="none" w:sz="0" w:space="0" w:color="auto"/>
        <w:right w:val="none" w:sz="0" w:space="0" w:color="auto"/>
      </w:divBdr>
    </w:div>
    <w:div w:id="1981956107">
      <w:bodyDiv w:val="1"/>
      <w:marLeft w:val="0"/>
      <w:marRight w:val="0"/>
      <w:marTop w:val="0"/>
      <w:marBottom w:val="0"/>
      <w:divBdr>
        <w:top w:val="none" w:sz="0" w:space="0" w:color="auto"/>
        <w:left w:val="none" w:sz="0" w:space="0" w:color="auto"/>
        <w:bottom w:val="none" w:sz="0" w:space="0" w:color="auto"/>
        <w:right w:val="none" w:sz="0" w:space="0" w:color="auto"/>
      </w:divBdr>
    </w:div>
    <w:div w:id="1982272636">
      <w:bodyDiv w:val="1"/>
      <w:marLeft w:val="0"/>
      <w:marRight w:val="0"/>
      <w:marTop w:val="0"/>
      <w:marBottom w:val="0"/>
      <w:divBdr>
        <w:top w:val="none" w:sz="0" w:space="0" w:color="auto"/>
        <w:left w:val="none" w:sz="0" w:space="0" w:color="auto"/>
        <w:bottom w:val="none" w:sz="0" w:space="0" w:color="auto"/>
        <w:right w:val="none" w:sz="0" w:space="0" w:color="auto"/>
      </w:divBdr>
    </w:div>
    <w:div w:id="1989089204">
      <w:bodyDiv w:val="1"/>
      <w:marLeft w:val="0"/>
      <w:marRight w:val="0"/>
      <w:marTop w:val="0"/>
      <w:marBottom w:val="0"/>
      <w:divBdr>
        <w:top w:val="none" w:sz="0" w:space="0" w:color="auto"/>
        <w:left w:val="none" w:sz="0" w:space="0" w:color="auto"/>
        <w:bottom w:val="none" w:sz="0" w:space="0" w:color="auto"/>
        <w:right w:val="none" w:sz="0" w:space="0" w:color="auto"/>
      </w:divBdr>
    </w:div>
    <w:div w:id="2000576394">
      <w:bodyDiv w:val="1"/>
      <w:marLeft w:val="0"/>
      <w:marRight w:val="0"/>
      <w:marTop w:val="0"/>
      <w:marBottom w:val="0"/>
      <w:divBdr>
        <w:top w:val="none" w:sz="0" w:space="0" w:color="auto"/>
        <w:left w:val="none" w:sz="0" w:space="0" w:color="auto"/>
        <w:bottom w:val="none" w:sz="0" w:space="0" w:color="auto"/>
        <w:right w:val="none" w:sz="0" w:space="0" w:color="auto"/>
      </w:divBdr>
    </w:div>
    <w:div w:id="2027709365">
      <w:bodyDiv w:val="1"/>
      <w:marLeft w:val="0"/>
      <w:marRight w:val="0"/>
      <w:marTop w:val="0"/>
      <w:marBottom w:val="0"/>
      <w:divBdr>
        <w:top w:val="none" w:sz="0" w:space="0" w:color="auto"/>
        <w:left w:val="none" w:sz="0" w:space="0" w:color="auto"/>
        <w:bottom w:val="none" w:sz="0" w:space="0" w:color="auto"/>
        <w:right w:val="none" w:sz="0" w:space="0" w:color="auto"/>
      </w:divBdr>
    </w:div>
    <w:div w:id="2046325118">
      <w:bodyDiv w:val="1"/>
      <w:marLeft w:val="0"/>
      <w:marRight w:val="0"/>
      <w:marTop w:val="0"/>
      <w:marBottom w:val="0"/>
      <w:divBdr>
        <w:top w:val="none" w:sz="0" w:space="0" w:color="auto"/>
        <w:left w:val="none" w:sz="0" w:space="0" w:color="auto"/>
        <w:bottom w:val="none" w:sz="0" w:space="0" w:color="auto"/>
        <w:right w:val="none" w:sz="0" w:space="0" w:color="auto"/>
      </w:divBdr>
    </w:div>
    <w:div w:id="2056615240">
      <w:bodyDiv w:val="1"/>
      <w:marLeft w:val="0"/>
      <w:marRight w:val="0"/>
      <w:marTop w:val="0"/>
      <w:marBottom w:val="0"/>
      <w:divBdr>
        <w:top w:val="none" w:sz="0" w:space="0" w:color="auto"/>
        <w:left w:val="none" w:sz="0" w:space="0" w:color="auto"/>
        <w:bottom w:val="none" w:sz="0" w:space="0" w:color="auto"/>
        <w:right w:val="none" w:sz="0" w:space="0" w:color="auto"/>
      </w:divBdr>
    </w:div>
    <w:div w:id="2093315620">
      <w:bodyDiv w:val="1"/>
      <w:marLeft w:val="0"/>
      <w:marRight w:val="0"/>
      <w:marTop w:val="0"/>
      <w:marBottom w:val="0"/>
      <w:divBdr>
        <w:top w:val="none" w:sz="0" w:space="0" w:color="auto"/>
        <w:left w:val="none" w:sz="0" w:space="0" w:color="auto"/>
        <w:bottom w:val="none" w:sz="0" w:space="0" w:color="auto"/>
        <w:right w:val="none" w:sz="0" w:space="0" w:color="auto"/>
      </w:divBdr>
    </w:div>
    <w:div w:id="2106880005">
      <w:bodyDiv w:val="1"/>
      <w:marLeft w:val="0"/>
      <w:marRight w:val="0"/>
      <w:marTop w:val="0"/>
      <w:marBottom w:val="0"/>
      <w:divBdr>
        <w:top w:val="none" w:sz="0" w:space="0" w:color="auto"/>
        <w:left w:val="none" w:sz="0" w:space="0" w:color="auto"/>
        <w:bottom w:val="none" w:sz="0" w:space="0" w:color="auto"/>
        <w:right w:val="none" w:sz="0" w:space="0" w:color="auto"/>
      </w:divBdr>
    </w:div>
    <w:div w:id="2109227648">
      <w:bodyDiv w:val="1"/>
      <w:marLeft w:val="0"/>
      <w:marRight w:val="0"/>
      <w:marTop w:val="0"/>
      <w:marBottom w:val="0"/>
      <w:divBdr>
        <w:top w:val="none" w:sz="0" w:space="0" w:color="auto"/>
        <w:left w:val="none" w:sz="0" w:space="0" w:color="auto"/>
        <w:bottom w:val="none" w:sz="0" w:space="0" w:color="auto"/>
        <w:right w:val="none" w:sz="0" w:space="0" w:color="auto"/>
      </w:divBdr>
    </w:div>
    <w:div w:id="2123647116">
      <w:bodyDiv w:val="1"/>
      <w:marLeft w:val="0"/>
      <w:marRight w:val="0"/>
      <w:marTop w:val="0"/>
      <w:marBottom w:val="0"/>
      <w:divBdr>
        <w:top w:val="none" w:sz="0" w:space="0" w:color="auto"/>
        <w:left w:val="none" w:sz="0" w:space="0" w:color="auto"/>
        <w:bottom w:val="none" w:sz="0" w:space="0" w:color="auto"/>
        <w:right w:val="none" w:sz="0" w:space="0" w:color="auto"/>
      </w:divBdr>
    </w:div>
    <w:div w:id="2125726914">
      <w:bodyDiv w:val="1"/>
      <w:marLeft w:val="0"/>
      <w:marRight w:val="0"/>
      <w:marTop w:val="0"/>
      <w:marBottom w:val="0"/>
      <w:divBdr>
        <w:top w:val="none" w:sz="0" w:space="0" w:color="auto"/>
        <w:left w:val="none" w:sz="0" w:space="0" w:color="auto"/>
        <w:bottom w:val="none" w:sz="0" w:space="0" w:color="auto"/>
        <w:right w:val="none" w:sz="0" w:space="0" w:color="auto"/>
      </w:divBdr>
    </w:div>
    <w:div w:id="2131782665">
      <w:bodyDiv w:val="1"/>
      <w:marLeft w:val="0"/>
      <w:marRight w:val="0"/>
      <w:marTop w:val="0"/>
      <w:marBottom w:val="0"/>
      <w:divBdr>
        <w:top w:val="none" w:sz="0" w:space="0" w:color="auto"/>
        <w:left w:val="none" w:sz="0" w:space="0" w:color="auto"/>
        <w:bottom w:val="none" w:sz="0" w:space="0" w:color="auto"/>
        <w:right w:val="none" w:sz="0" w:space="0" w:color="auto"/>
      </w:divBdr>
    </w:div>
    <w:div w:id="2133131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header" Target="header11.xml"/><Relationship Id="rId21" Type="http://schemas.openxmlformats.org/officeDocument/2006/relationships/hyperlink" Target="mailto:inge.goessling@diakonie-duesseldorf.de" TargetMode="External"/><Relationship Id="rId34" Type="http://schemas.openxmlformats.org/officeDocument/2006/relationships/header" Target="header7.xml"/><Relationship Id="rId42" Type="http://schemas.openxmlformats.org/officeDocument/2006/relationships/header" Target="header13.xml"/><Relationship Id="rId47" Type="http://schemas.openxmlformats.org/officeDocument/2006/relationships/image" Target="media/image1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9.jpeg"/><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yperlink" Target="https://www.google.com/url?q=http://www.findlingspark-" TargetMode="External"/><Relationship Id="rId37" Type="http://schemas.openxmlformats.org/officeDocument/2006/relationships/header" Target="header9.xml"/><Relationship Id="rId40" Type="http://schemas.openxmlformats.org/officeDocument/2006/relationships/image" Target="media/image13.jpeg"/><Relationship Id="rId45" Type="http://schemas.openxmlformats.org/officeDocument/2006/relationships/hyperlink" Target="http://www.zentrum-plus-diakonie.d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footer" Target="footer6.xml"/><Relationship Id="rId49"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8.xml"/><Relationship Id="rId43" Type="http://schemas.openxmlformats.org/officeDocument/2006/relationships/header" Target="header14.xml"/><Relationship Id="rId48" Type="http://schemas.openxmlformats.org/officeDocument/2006/relationships/header" Target="header17.xml"/><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2.jpeg"/><Relationship Id="rId38" Type="http://schemas.openxmlformats.org/officeDocument/2006/relationships/header" Target="header10.xml"/><Relationship Id="rId46" Type="http://schemas.openxmlformats.org/officeDocument/2006/relationships/header" Target="header16.xml"/><Relationship Id="rId20" Type="http://schemas.openxmlformats.org/officeDocument/2006/relationships/hyperlink" Target="mailto:fotogruppeblende@gmx.de" TargetMode="Externa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plus\AppData\Local\Packages\Microsoft.MicrosoftEdge_8wekyb3d8bbwe\TempState\Downloads\Brosch&#252;re_A5%20(1).dotm"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BB159-88C4-45C0-A489-80CBEDE88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Broschüre_A5 (1).dotm</Template>
  <TotalTime>0</TotalTime>
  <Pages>57</Pages>
  <Words>8204</Words>
  <Characters>51687</Characters>
  <Application>Microsoft Office Word</Application>
  <DocSecurity>0</DocSecurity>
  <Lines>430</Lines>
  <Paragraphs>119</Paragraphs>
  <ScaleCrop>false</ScaleCrop>
  <HeadingPairs>
    <vt:vector size="2" baseType="variant">
      <vt:variant>
        <vt:lpstr>Titel</vt:lpstr>
      </vt:variant>
      <vt:variant>
        <vt:i4>1</vt:i4>
      </vt:variant>
    </vt:vector>
  </HeadingPairs>
  <TitlesOfParts>
    <vt:vector size="1" baseType="lpstr">
      <vt:lpstr>Programmheft 2020-4Q</vt:lpstr>
    </vt:vector>
  </TitlesOfParts>
  <Company>STUDIO ROBIN FRANK</Company>
  <LinksUpToDate>false</LinksUpToDate>
  <CharactersWithSpaces>59772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Programmheft 2020-4Q</dc:title>
  <dc:creator>zentrum plus Derendorf-Golzheim</dc:creator>
  <cp:lastModifiedBy>Goessling, Inge</cp:lastModifiedBy>
  <cp:revision>399</cp:revision>
  <cp:lastPrinted>2025-11-27T08:57:00Z</cp:lastPrinted>
  <dcterms:created xsi:type="dcterms:W3CDTF">2026-02-22T08:42:00Z</dcterms:created>
  <dcterms:modified xsi:type="dcterms:W3CDTF">2026-03-06T12:49:00Z</dcterms:modified>
</cp:coreProperties>
</file>